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1FE08BED" w14:textId="77777777">
        <w:tc>
          <w:tcPr>
            <w:tcW w:w="11016" w:type="dxa"/>
            <w:shd w:val="clear" w:color="auto" w:fill="495E00" w:themeFill="accent1" w:themeFillShade="80"/>
          </w:tcPr>
          <w:p w14:paraId="02B2C948" w14:textId="77777777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2254B5">
              <w:t>January</w:t>
            </w:r>
            <w:r>
              <w:fldChar w:fldCharType="end"/>
            </w:r>
          </w:p>
        </w:tc>
      </w:tr>
      <w:tr w:rsidR="00EA415B" w14:paraId="28861984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464C27E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2254B5">
              <w:t>2020</w:t>
            </w:r>
            <w:r>
              <w:fldChar w:fldCharType="end"/>
            </w:r>
          </w:p>
        </w:tc>
      </w:tr>
      <w:tr w:rsidR="00EA415B" w14:paraId="44C77125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B8DAA34" w14:textId="649D04F9" w:rsidR="00EA415B" w:rsidRDefault="00C32966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57A95AA8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24C73A1" w14:textId="1354584D" w:rsidR="00EA415B" w:rsidRDefault="00C32966">
            <w:pPr>
              <w:pStyle w:val="Title"/>
            </w:pPr>
            <w:r>
              <w:t>Living Faith Lutheran Church</w:t>
            </w:r>
          </w:p>
          <w:p w14:paraId="39FCC380" w14:textId="51A33FF8"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0E4E170" w14:textId="545D5A67" w:rsidR="00EA415B" w:rsidRDefault="00C329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2047A" wp14:editId="6A942E99">
                  <wp:extent cx="2512060" cy="1414145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57826777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4A237A480E394A4A810BC143F8E64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707B820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E2F55FB" w14:textId="77777777" w:rsidR="00EA415B" w:rsidRDefault="00AF6706">
            <w:pPr>
              <w:pStyle w:val="Days"/>
            </w:pPr>
            <w:sdt>
              <w:sdtPr>
                <w:id w:val="2141225648"/>
                <w:placeholder>
                  <w:docPart w:val="71261C009D2849B99B94D85DEED6BE1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1902340F" w14:textId="77777777" w:rsidR="00EA415B" w:rsidRDefault="00AF6706">
            <w:pPr>
              <w:pStyle w:val="Days"/>
            </w:pPr>
            <w:sdt>
              <w:sdtPr>
                <w:id w:val="-225834277"/>
                <w:placeholder>
                  <w:docPart w:val="2DE3093E07C741F0AD91372865E82A60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0493EDEF" w14:textId="77777777" w:rsidR="00EA415B" w:rsidRDefault="00AF6706">
            <w:pPr>
              <w:pStyle w:val="Days"/>
            </w:pPr>
            <w:sdt>
              <w:sdtPr>
                <w:id w:val="-1121838800"/>
                <w:placeholder>
                  <w:docPart w:val="966AEC42C6014B9D87E6F524D49C10D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3A1B8C11" w14:textId="77777777" w:rsidR="00EA415B" w:rsidRDefault="00AF6706">
            <w:pPr>
              <w:pStyle w:val="Days"/>
            </w:pPr>
            <w:sdt>
              <w:sdtPr>
                <w:id w:val="-1805692476"/>
                <w:placeholder>
                  <w:docPart w:val="52E4204D58B749E5B3231D198F1A43E9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4DD94264" w14:textId="77777777" w:rsidR="00EA415B" w:rsidRDefault="00AF6706">
            <w:pPr>
              <w:pStyle w:val="Days"/>
            </w:pPr>
            <w:sdt>
              <w:sdtPr>
                <w:id w:val="815225377"/>
                <w:placeholder>
                  <w:docPart w:val="E333F91BDDBE4D0DAE91D846A07F4755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22D4C47B" w14:textId="77777777" w:rsidR="00EA415B" w:rsidRDefault="00AF6706">
            <w:pPr>
              <w:pStyle w:val="Days"/>
            </w:pPr>
            <w:sdt>
              <w:sdtPr>
                <w:id w:val="36251574"/>
                <w:placeholder>
                  <w:docPart w:val="A788BB62665D4724998C011C18571ACE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56C9E782" w14:textId="77777777" w:rsidTr="00EA415B">
        <w:tc>
          <w:tcPr>
            <w:tcW w:w="1536" w:type="dxa"/>
            <w:tcBorders>
              <w:bottom w:val="nil"/>
            </w:tcBorders>
          </w:tcPr>
          <w:p w14:paraId="40C836B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BE704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8B0513D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F297B6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81356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570345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2254B5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1C9525E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2254B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0DCEF0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254B5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2254B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254B5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4</w:t>
            </w:r>
            <w:r>
              <w:fldChar w:fldCharType="end"/>
            </w:r>
          </w:p>
        </w:tc>
      </w:tr>
      <w:tr w:rsidR="00EA415B" w14:paraId="5097BB57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C34085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F8EDD12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C3E29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D7A527" w14:textId="74B7E7C1" w:rsidR="00EA415B" w:rsidRDefault="002254B5">
            <w:r>
              <w:t>New Year’s Day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E77FCA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1E522F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4439AD6" w14:textId="77777777" w:rsidR="00EA415B" w:rsidRDefault="00EA415B"/>
        </w:tc>
      </w:tr>
      <w:tr w:rsidR="00EA415B" w14:paraId="56799D8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FAC9E7" w14:textId="227FAC3E" w:rsidR="00EA415B" w:rsidRDefault="00024B3D" w:rsidP="00024B3D">
            <w:pPr>
              <w:pStyle w:val="Dates"/>
              <w:tabs>
                <w:tab w:val="center" w:pos="660"/>
                <w:tab w:val="right" w:pos="1320"/>
              </w:tabs>
              <w:jc w:val="left"/>
            </w:pPr>
            <w:r>
              <w:t>Epiphany</w:t>
            </w:r>
            <w:r>
              <w:tab/>
            </w:r>
            <w:r w:rsidR="00375B27">
              <w:fldChar w:fldCharType="begin"/>
            </w:r>
            <w:r w:rsidR="00375B27">
              <w:instrText xml:space="preserve"> =G2+1 </w:instrText>
            </w:r>
            <w:r w:rsidR="00375B27">
              <w:fldChar w:fldCharType="separate"/>
            </w:r>
            <w:r w:rsidR="002254B5">
              <w:rPr>
                <w:noProof/>
              </w:rPr>
              <w:t>5</w:t>
            </w:r>
            <w:r w:rsidR="00375B27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B207FD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2254B5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8D4CAD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254B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76B0B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2254B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26613B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254B5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10EB53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2254B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C4AA3C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254B5">
              <w:rPr>
                <w:noProof/>
              </w:rPr>
              <w:t>11</w:t>
            </w:r>
            <w:r>
              <w:fldChar w:fldCharType="end"/>
            </w:r>
          </w:p>
        </w:tc>
      </w:tr>
      <w:tr w:rsidR="00EA415B" w14:paraId="6A2ABC78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F855FB" w14:textId="1C557389" w:rsidR="00EA415B" w:rsidRPr="008C654F" w:rsidRDefault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53E0EE9" w14:textId="65B7FE05" w:rsidR="008C654F" w:rsidRPr="008C654F" w:rsidRDefault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29CF952" w14:textId="1A5A0180" w:rsidR="008C654F" w:rsidRDefault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B1577E3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1A502AC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B8FF06C" w14:textId="77777777" w:rsidR="00EA415B" w:rsidRDefault="002254B5">
            <w:r>
              <w:t>Locomotion</w:t>
            </w:r>
          </w:p>
          <w:p w14:paraId="62647E10" w14:textId="3A018CFA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4451623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96F0CE4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44E47F1" w14:textId="77777777" w:rsidR="00EA415B" w:rsidRDefault="00EA415B"/>
        </w:tc>
      </w:tr>
      <w:tr w:rsidR="00EA415B" w14:paraId="730C7B5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48D323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2254B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7CC540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2254B5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4C0678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2254B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450C83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2254B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A1CB5F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2254B5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7DF7C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2254B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989EA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2254B5">
              <w:rPr>
                <w:noProof/>
              </w:rPr>
              <w:t>18</w:t>
            </w:r>
            <w:r>
              <w:fldChar w:fldCharType="end"/>
            </w:r>
          </w:p>
        </w:tc>
      </w:tr>
      <w:tr w:rsidR="00EA415B" w14:paraId="549DE6D5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6CD61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D5D09CA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0E565D1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7FE442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4648FF2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5F418AD" w14:textId="77777777" w:rsidR="00EA415B" w:rsidRDefault="002254B5">
            <w:r>
              <w:t>Locomotion</w:t>
            </w:r>
          </w:p>
          <w:p w14:paraId="10F2F3D5" w14:textId="20637566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380FFB4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6DE879E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2056919" w14:textId="2437F429" w:rsidR="00EA415B" w:rsidRDefault="00FF56E7">
            <w:r>
              <w:t xml:space="preserve">Life Line Screening             </w:t>
            </w:r>
            <w:r w:rsidR="00024B3D">
              <w:t xml:space="preserve"> </w:t>
            </w:r>
            <w:r>
              <w:t xml:space="preserve">9 </w:t>
            </w:r>
            <w:r w:rsidR="00024B3D">
              <w:t>a</w:t>
            </w:r>
            <w:r>
              <w:t>m</w:t>
            </w:r>
            <w:r w:rsidR="00024B3D">
              <w:t>-4:30</w:t>
            </w:r>
            <w:r>
              <w:t xml:space="preserve"> </w:t>
            </w:r>
            <w:r w:rsidR="00024B3D">
              <w:t>p</w:t>
            </w:r>
            <w:r>
              <w:t>m</w:t>
            </w:r>
          </w:p>
        </w:tc>
      </w:tr>
      <w:tr w:rsidR="00EA415B" w14:paraId="19BC2063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8AD51D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2254B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C2A9F5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2254B5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2FC9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2254B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65DF80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2254B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E01A2C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2254B5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FCE6B8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2254B5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D0025E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2254B5">
              <w:rPr>
                <w:noProof/>
              </w:rPr>
              <w:t>25</w:t>
            </w:r>
            <w:r>
              <w:fldChar w:fldCharType="end"/>
            </w:r>
          </w:p>
        </w:tc>
      </w:tr>
      <w:tr w:rsidR="00EA415B" w14:paraId="07A6279B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54D6C6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6440249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61333248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41CD677" w14:textId="113866E3" w:rsidR="00EA415B" w:rsidRDefault="008C654F">
            <w:r>
              <w:t>MLK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15C52B1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3AFAA9F" w14:textId="77777777" w:rsidR="00EA415B" w:rsidRDefault="002254B5">
            <w:r>
              <w:t>Locomotion</w:t>
            </w:r>
          </w:p>
          <w:p w14:paraId="2DDD4ABC" w14:textId="45315BE5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D88E07F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7192594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AC37683" w14:textId="77777777" w:rsidR="00EA415B" w:rsidRDefault="00EA415B"/>
        </w:tc>
      </w:tr>
      <w:tr w:rsidR="00EA415B" w14:paraId="390AE32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4A18A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2254B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2254B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19FE8F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2254B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B893E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2254B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A0F1F1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2254B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129BB0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2254B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8F9FD4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2254B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2254B5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76439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2254B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254B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14:paraId="0145FBFE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1868B6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575DED1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1B8071B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F597C3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7CBDE8B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499158C" w14:textId="77777777" w:rsidR="00EA415B" w:rsidRDefault="002254B5">
            <w:r>
              <w:t>Locomotion</w:t>
            </w:r>
          </w:p>
          <w:p w14:paraId="43255802" w14:textId="1FDC5448" w:rsidR="00FF56E7" w:rsidRDefault="00FF56E7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AAE1295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30B870A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C486B36" w14:textId="77777777" w:rsidR="00EA415B" w:rsidRDefault="00EA415B"/>
        </w:tc>
      </w:tr>
      <w:tr w:rsidR="00EA415B" w14:paraId="257D3582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4E0FF0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76A4EC3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2254B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006C73C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F1606C4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B0E48FF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E133687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21FB55B" w14:textId="77777777" w:rsidR="00EA415B" w:rsidRDefault="00EA415B">
            <w:pPr>
              <w:pStyle w:val="Dates"/>
            </w:pPr>
          </w:p>
        </w:tc>
      </w:tr>
      <w:tr w:rsidR="00EA415B" w14:paraId="40E70C7F" w14:textId="77777777" w:rsidTr="00EA415B">
        <w:trPr>
          <w:trHeight w:hRule="exact" w:val="864"/>
        </w:trPr>
        <w:tc>
          <w:tcPr>
            <w:tcW w:w="1536" w:type="dxa"/>
          </w:tcPr>
          <w:p w14:paraId="4F7A80B6" w14:textId="77777777" w:rsidR="00EA415B" w:rsidRDefault="00EA415B"/>
        </w:tc>
        <w:tc>
          <w:tcPr>
            <w:tcW w:w="1538" w:type="dxa"/>
          </w:tcPr>
          <w:p w14:paraId="29A8A0B5" w14:textId="77777777" w:rsidR="00EA415B" w:rsidRDefault="00EA415B"/>
        </w:tc>
        <w:tc>
          <w:tcPr>
            <w:tcW w:w="1540" w:type="dxa"/>
          </w:tcPr>
          <w:p w14:paraId="452A0A62" w14:textId="77777777" w:rsidR="00EA415B" w:rsidRDefault="00EA415B"/>
        </w:tc>
        <w:tc>
          <w:tcPr>
            <w:tcW w:w="1552" w:type="dxa"/>
          </w:tcPr>
          <w:p w14:paraId="78DD2824" w14:textId="77777777" w:rsidR="00EA415B" w:rsidRDefault="00EA415B"/>
        </w:tc>
        <w:tc>
          <w:tcPr>
            <w:tcW w:w="1543" w:type="dxa"/>
          </w:tcPr>
          <w:p w14:paraId="5759E569" w14:textId="77777777" w:rsidR="00EA415B" w:rsidRDefault="00EA415B"/>
        </w:tc>
        <w:tc>
          <w:tcPr>
            <w:tcW w:w="1533" w:type="dxa"/>
          </w:tcPr>
          <w:p w14:paraId="2EC2E28F" w14:textId="77777777" w:rsidR="00EA415B" w:rsidRDefault="00EA415B"/>
        </w:tc>
        <w:tc>
          <w:tcPr>
            <w:tcW w:w="1542" w:type="dxa"/>
          </w:tcPr>
          <w:p w14:paraId="057A53A1" w14:textId="77777777" w:rsidR="00EA415B" w:rsidRDefault="00EA415B"/>
        </w:tc>
      </w:tr>
    </w:tbl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769E9BCA" w14:textId="77777777" w:rsidTr="004E2EE4">
        <w:tc>
          <w:tcPr>
            <w:tcW w:w="10800" w:type="dxa"/>
            <w:shd w:val="clear" w:color="auto" w:fill="495E00" w:themeFill="accent1" w:themeFillShade="80"/>
          </w:tcPr>
          <w:p w14:paraId="7C8E3545" w14:textId="7AE13979" w:rsidR="002254B5" w:rsidRDefault="002254B5" w:rsidP="002254B5">
            <w:pPr>
              <w:pStyle w:val="Month"/>
            </w:pPr>
            <w:r>
              <w:lastRenderedPageBreak/>
              <w:t>February</w:t>
            </w: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end"/>
            </w:r>
          </w:p>
        </w:tc>
      </w:tr>
      <w:tr w:rsidR="002254B5" w14:paraId="42333CBA" w14:textId="77777777" w:rsidTr="004E2EE4">
        <w:tc>
          <w:tcPr>
            <w:tcW w:w="10800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3DCB7ACF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1698F6AC" w14:textId="77777777" w:rsidTr="004E2EE4">
        <w:tc>
          <w:tcPr>
            <w:tcW w:w="10800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2AD8A21" w14:textId="2C79FDA4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2D820A5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06C6A3B" w14:textId="216F3279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053BE06E" w14:textId="54718103" w:rsidR="002254B5" w:rsidRDefault="002254B5" w:rsidP="002254B5">
            <w:pPr>
              <w:pStyle w:val="Title"/>
            </w:pPr>
          </w:p>
          <w:p w14:paraId="651D9B6C" w14:textId="0B2D5724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BE078AB" w14:textId="4D49DFB9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8A785" wp14:editId="1ADF67D8">
                  <wp:extent cx="2512060" cy="141414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67E853A9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78677032"/>
            <w:placeholder>
              <w:docPart w:val="A3F11E71E34C4840BCD3877B00958A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70D2A93A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CB3142C" w14:textId="77777777" w:rsidR="002254B5" w:rsidRDefault="00AF6706" w:rsidP="002254B5">
            <w:pPr>
              <w:pStyle w:val="Days"/>
            </w:pPr>
            <w:sdt>
              <w:sdtPr>
                <w:id w:val="539642482"/>
                <w:placeholder>
                  <w:docPart w:val="37D8BFB3FD064E95B2018008CD11B6F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5D19D0CC" w14:textId="77777777" w:rsidR="002254B5" w:rsidRDefault="00AF6706" w:rsidP="002254B5">
            <w:pPr>
              <w:pStyle w:val="Days"/>
            </w:pPr>
            <w:sdt>
              <w:sdtPr>
                <w:id w:val="1264495715"/>
                <w:placeholder>
                  <w:docPart w:val="E612E504BDAD452AB612ACEFD82F847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26C02C4" w14:textId="77777777" w:rsidR="002254B5" w:rsidRDefault="00AF6706" w:rsidP="002254B5">
            <w:pPr>
              <w:pStyle w:val="Days"/>
            </w:pPr>
            <w:sdt>
              <w:sdtPr>
                <w:id w:val="-1414543258"/>
                <w:placeholder>
                  <w:docPart w:val="A128E28E709747A1AF1233630393C5A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44B2FF2E" w14:textId="77777777" w:rsidR="002254B5" w:rsidRDefault="00AF6706" w:rsidP="002254B5">
            <w:pPr>
              <w:pStyle w:val="Days"/>
            </w:pPr>
            <w:sdt>
              <w:sdtPr>
                <w:id w:val="1785307395"/>
                <w:placeholder>
                  <w:docPart w:val="FCC07C79C779474BA8C2202C7CA47A0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21F469B8" w14:textId="77777777" w:rsidR="002254B5" w:rsidRDefault="00AF6706" w:rsidP="002254B5">
            <w:pPr>
              <w:pStyle w:val="Days"/>
            </w:pPr>
            <w:sdt>
              <w:sdtPr>
                <w:id w:val="1284467195"/>
                <w:placeholder>
                  <w:docPart w:val="2FB5735D4CAD442FB1D1C73E91DEF9E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88881CC" w14:textId="77777777" w:rsidR="002254B5" w:rsidRDefault="00AF6706" w:rsidP="002254B5">
            <w:pPr>
              <w:pStyle w:val="Days"/>
            </w:pPr>
            <w:sdt>
              <w:sdtPr>
                <w:id w:val="747856224"/>
                <w:placeholder>
                  <w:docPart w:val="354C716EE8174954AF4ACFD5E751579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1853743B" w14:textId="77777777" w:rsidTr="002254B5">
        <w:tc>
          <w:tcPr>
            <w:tcW w:w="1536" w:type="dxa"/>
            <w:tcBorders>
              <w:bottom w:val="nil"/>
            </w:tcBorders>
          </w:tcPr>
          <w:p w14:paraId="56DE717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2EB3610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329E4D5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E09EFD9" w14:textId="6F3C3C72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5E435197" w14:textId="74E7C7C3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579DEE23" w14:textId="7AE788D6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60C59E36" w14:textId="0EE9B176" w:rsidR="002254B5" w:rsidRDefault="004E2EE4" w:rsidP="002254B5">
            <w:pPr>
              <w:pStyle w:val="Dates"/>
            </w:pPr>
            <w:r>
              <w:t>1</w:t>
            </w:r>
          </w:p>
        </w:tc>
      </w:tr>
      <w:tr w:rsidR="002254B5" w14:paraId="2D917F9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49EC384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9BF6EC0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008A6B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6F1D5EA" w14:textId="74BE91CA" w:rsidR="002254B5" w:rsidRDefault="004E2EE4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A83478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F1BDD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E0D415F" w14:textId="77777777" w:rsidR="002254B5" w:rsidRDefault="002254B5" w:rsidP="002254B5"/>
        </w:tc>
      </w:tr>
      <w:tr w:rsidR="002254B5" w14:paraId="038A39B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1D80EBB" w14:textId="46201A63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8B9FE18" w14:textId="39A6017B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255903F" w14:textId="2B3EF77C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78B9D33" w14:textId="5485D703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21A7EF9" w14:textId="02485728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D86014E" w14:textId="54116E7A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8ECE7EE" w14:textId="075662EE" w:rsidR="002254B5" w:rsidRDefault="004E2EE4" w:rsidP="002254B5">
            <w:pPr>
              <w:pStyle w:val="Dates"/>
            </w:pPr>
            <w:r>
              <w:t>8</w:t>
            </w:r>
          </w:p>
        </w:tc>
      </w:tr>
      <w:tr w:rsidR="002254B5" w14:paraId="5D99547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BCFDA2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FF19D4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68D56B1C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7B0981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1288F21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DB2A22E" w14:textId="77777777" w:rsidR="002254B5" w:rsidRDefault="002254B5" w:rsidP="002254B5">
            <w:r>
              <w:t>Locomotion</w:t>
            </w:r>
          </w:p>
          <w:p w14:paraId="7C07A2BA" w14:textId="5904A5A9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FAAD2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AD2C86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35EF993" w14:textId="77777777" w:rsidR="002254B5" w:rsidRDefault="002254B5" w:rsidP="002254B5"/>
        </w:tc>
      </w:tr>
      <w:tr w:rsidR="002254B5" w14:paraId="6116C644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E495D4C" w14:textId="5294EEA6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8D1C2E" w14:textId="14974227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7ED5F2" w14:textId="0039C561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3E27875" w14:textId="5F122293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2340EA6" w14:textId="553B1EB5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22D099" w14:textId="5F6B66F5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CA92C56" w14:textId="45D53A19" w:rsidR="002254B5" w:rsidRDefault="004E2EE4" w:rsidP="002254B5">
            <w:pPr>
              <w:pStyle w:val="Dates"/>
            </w:pPr>
            <w:r>
              <w:t>15</w:t>
            </w:r>
          </w:p>
        </w:tc>
      </w:tr>
      <w:tr w:rsidR="002254B5" w14:paraId="4CA9DF0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32C929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FFF80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1C1158A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642C1F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8FD64B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65CF73" w14:textId="77777777" w:rsidR="002254B5" w:rsidRDefault="002254B5" w:rsidP="002254B5">
            <w:r>
              <w:t>Locomotion</w:t>
            </w:r>
          </w:p>
          <w:p w14:paraId="3C0CECC9" w14:textId="43D431D7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E4B8F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F99467C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631B998" w14:textId="77777777" w:rsidR="002254B5" w:rsidRDefault="002254B5" w:rsidP="002254B5"/>
        </w:tc>
      </w:tr>
      <w:tr w:rsidR="002254B5" w14:paraId="1939C39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DEBF9A" w14:textId="37792570" w:rsidR="002254B5" w:rsidRDefault="004E2EE4" w:rsidP="002254B5">
            <w:pPr>
              <w:pStyle w:val="Dates"/>
            </w:pPr>
            <w:r>
              <w:t>16</w:t>
            </w:r>
            <w:r w:rsidR="002254B5">
              <w:fldChar w:fldCharType="begin"/>
            </w:r>
            <w:r w:rsidR="002254B5">
              <w:instrText xml:space="preserve"> =G6+1 </w:instrText>
            </w:r>
            <w:r w:rsidR="002254B5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B695489" w14:textId="0A4FF46C" w:rsidR="002254B5" w:rsidRDefault="004E2EE4" w:rsidP="002254B5">
            <w:pPr>
              <w:pStyle w:val="Dates"/>
            </w:pPr>
            <w:r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BA3A" w14:textId="3B5E9877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8E10E39" w14:textId="3D8D544A" w:rsidR="002254B5" w:rsidRDefault="004E2EE4" w:rsidP="002254B5">
            <w:pPr>
              <w:pStyle w:val="Dates"/>
            </w:pPr>
            <w:r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EB81AA" w14:textId="4EE2FB90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1DA3240" w14:textId="5A631C26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AC66C69" w14:textId="423ACC19" w:rsidR="002254B5" w:rsidRDefault="004E2EE4" w:rsidP="002254B5">
            <w:pPr>
              <w:pStyle w:val="Dates"/>
            </w:pPr>
            <w:r>
              <w:t>22</w:t>
            </w:r>
          </w:p>
        </w:tc>
      </w:tr>
      <w:tr w:rsidR="002254B5" w14:paraId="57507A1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9DC051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8BBC1D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811B20D" w14:textId="6BF4C65B" w:rsidR="002254B5" w:rsidRDefault="002254B5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9E8850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8440B07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162782B" w14:textId="77777777" w:rsidR="002254B5" w:rsidRDefault="002254B5" w:rsidP="002254B5">
            <w:r>
              <w:t>Locomotion</w:t>
            </w:r>
          </w:p>
          <w:p w14:paraId="5567C8D5" w14:textId="59A8D90B" w:rsidR="00FF56E7" w:rsidRDefault="00FF56E7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990838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813687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9BE942" w14:textId="77777777" w:rsidR="002254B5" w:rsidRDefault="002254B5" w:rsidP="002254B5"/>
        </w:tc>
      </w:tr>
      <w:tr w:rsidR="002254B5" w14:paraId="03A286A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69B587" w14:textId="1ADAED7B" w:rsidR="002254B5" w:rsidRDefault="004E2EE4" w:rsidP="002254B5">
            <w:pPr>
              <w:pStyle w:val="Dates"/>
            </w:pPr>
            <w:r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65D3B7" w14:textId="1D72A4E3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477B485" w14:textId="5678476E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55567E" w14:textId="3A70A470" w:rsidR="002254B5" w:rsidRDefault="004E2EE4" w:rsidP="002254B5">
            <w:pPr>
              <w:pStyle w:val="Dates"/>
            </w:pPr>
            <w:r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7E3E322" w14:textId="3F175183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C8D7480" w14:textId="7883C767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9BB5B18" w14:textId="10522C22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4E2EE4">
              <w:t>29</w:t>
            </w:r>
          </w:p>
        </w:tc>
      </w:tr>
      <w:tr w:rsidR="002254B5" w14:paraId="28F2F19D" w14:textId="77777777" w:rsidTr="00FF56E7">
        <w:trPr>
          <w:trHeight w:hRule="exact" w:val="1017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C7CF66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105BBB7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0D1493D5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977F9B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AB3C92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B172BE1" w14:textId="3D9B6984" w:rsidR="002254B5" w:rsidRPr="00FF56E7" w:rsidRDefault="002254B5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Locomotion</w:t>
            </w:r>
          </w:p>
          <w:p w14:paraId="0E2BC3B9" w14:textId="400050B8" w:rsidR="00FF56E7" w:rsidRPr="00FF56E7" w:rsidRDefault="00FF56E7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4:30 p m-6:00 pm</w:t>
            </w:r>
          </w:p>
          <w:p w14:paraId="1E39D28A" w14:textId="6DCB4A0B" w:rsidR="008C654F" w:rsidRPr="00FF56E7" w:rsidRDefault="008C654F" w:rsidP="00FF56E7">
            <w:pPr>
              <w:rPr>
                <w:sz w:val="16"/>
                <w:szCs w:val="16"/>
              </w:rPr>
            </w:pPr>
            <w:r w:rsidRPr="00FF56E7">
              <w:rPr>
                <w:sz w:val="16"/>
                <w:szCs w:val="16"/>
              </w:rPr>
              <w:t>Ash Wednesday Service</w:t>
            </w:r>
            <w:r w:rsidR="00FF56E7" w:rsidRPr="00FF56E7">
              <w:rPr>
                <w:sz w:val="16"/>
                <w:szCs w:val="16"/>
              </w:rPr>
              <w:t xml:space="preserve"> </w:t>
            </w:r>
            <w:r w:rsidR="000542F3">
              <w:rPr>
                <w:sz w:val="16"/>
                <w:szCs w:val="16"/>
              </w:rPr>
              <w:t xml:space="preserve">6 </w:t>
            </w:r>
            <w:r w:rsidR="00FF56E7" w:rsidRPr="00FF56E7">
              <w:rPr>
                <w:sz w:val="16"/>
                <w:szCs w:val="16"/>
              </w:rPr>
              <w:t>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B4EB008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4C3E9B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AE9DDE8" w14:textId="77777777" w:rsidR="002254B5" w:rsidRDefault="002254B5" w:rsidP="002254B5"/>
        </w:tc>
      </w:tr>
      <w:tr w:rsidR="002254B5" w14:paraId="5A749F8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0B2BCFE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AD3AFC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60B3D7D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8428FDE" w14:textId="77777777" w:rsidR="002254B5" w:rsidRPr="00FF56E7" w:rsidRDefault="002254B5" w:rsidP="002254B5">
            <w:pPr>
              <w:pStyle w:val="Dates"/>
              <w:rPr>
                <w:sz w:val="16"/>
                <w:szCs w:val="16"/>
              </w:rPr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C961EF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62F22CD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9570557" w14:textId="77777777" w:rsidR="002254B5" w:rsidRDefault="002254B5" w:rsidP="002254B5">
            <w:pPr>
              <w:pStyle w:val="Dates"/>
            </w:pPr>
          </w:p>
        </w:tc>
      </w:tr>
      <w:tr w:rsidR="002254B5" w14:paraId="4619BE44" w14:textId="77777777" w:rsidTr="002254B5">
        <w:trPr>
          <w:trHeight w:hRule="exact" w:val="864"/>
        </w:trPr>
        <w:tc>
          <w:tcPr>
            <w:tcW w:w="1536" w:type="dxa"/>
          </w:tcPr>
          <w:p w14:paraId="47194F2B" w14:textId="77777777" w:rsidR="002254B5" w:rsidRDefault="002254B5" w:rsidP="002254B5"/>
        </w:tc>
        <w:tc>
          <w:tcPr>
            <w:tcW w:w="1538" w:type="dxa"/>
          </w:tcPr>
          <w:p w14:paraId="30FEFCE3" w14:textId="77777777" w:rsidR="002254B5" w:rsidRDefault="002254B5" w:rsidP="002254B5"/>
        </w:tc>
        <w:tc>
          <w:tcPr>
            <w:tcW w:w="1540" w:type="dxa"/>
          </w:tcPr>
          <w:p w14:paraId="41386941" w14:textId="77777777" w:rsidR="002254B5" w:rsidRDefault="002254B5" w:rsidP="002254B5"/>
        </w:tc>
        <w:tc>
          <w:tcPr>
            <w:tcW w:w="1552" w:type="dxa"/>
          </w:tcPr>
          <w:p w14:paraId="2C2AC5D2" w14:textId="77777777" w:rsidR="002254B5" w:rsidRDefault="002254B5" w:rsidP="002254B5"/>
        </w:tc>
        <w:tc>
          <w:tcPr>
            <w:tcW w:w="1543" w:type="dxa"/>
          </w:tcPr>
          <w:p w14:paraId="7FF3CFA5" w14:textId="77777777" w:rsidR="002254B5" w:rsidRDefault="002254B5" w:rsidP="002254B5"/>
        </w:tc>
        <w:tc>
          <w:tcPr>
            <w:tcW w:w="1533" w:type="dxa"/>
          </w:tcPr>
          <w:p w14:paraId="4771DC49" w14:textId="77777777" w:rsidR="002254B5" w:rsidRDefault="002254B5" w:rsidP="002254B5"/>
        </w:tc>
        <w:tc>
          <w:tcPr>
            <w:tcW w:w="1542" w:type="dxa"/>
          </w:tcPr>
          <w:p w14:paraId="761CB35C" w14:textId="77777777" w:rsidR="002254B5" w:rsidRDefault="002254B5" w:rsidP="002254B5"/>
        </w:tc>
      </w:tr>
    </w:tbl>
    <w:p w14:paraId="64A51BA1" w14:textId="20796861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CB7E3BC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19859C0" w14:textId="6B32F6D0" w:rsidR="002254B5" w:rsidRDefault="002254B5" w:rsidP="002254B5">
            <w:pPr>
              <w:pStyle w:val="Month"/>
            </w:pPr>
            <w:r>
              <w:t>March</w:t>
            </w:r>
          </w:p>
        </w:tc>
      </w:tr>
      <w:tr w:rsidR="002254B5" w14:paraId="259D0109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5A853A1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8EE74F4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33D7CEE" w14:textId="3EF69E6E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0BF406E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31FE5647" w14:textId="15EDD67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2F097ADA" w14:textId="37E6378C" w:rsidR="002254B5" w:rsidRDefault="002254B5" w:rsidP="002254B5">
            <w:pPr>
              <w:pStyle w:val="Title"/>
            </w:pPr>
          </w:p>
          <w:p w14:paraId="19BAB83E" w14:textId="5C9A1B2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B3ADB19" w14:textId="483761A3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97A2B" wp14:editId="73C06FD3">
                  <wp:extent cx="2512060" cy="141414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714B2313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952593631"/>
            <w:placeholder>
              <w:docPart w:val="E8BAFDD63D9D4CEAA8CA2B56A1FE2E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2BB8B371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7C8B763" w14:textId="77777777" w:rsidR="002254B5" w:rsidRDefault="00AF6706" w:rsidP="002254B5">
            <w:pPr>
              <w:pStyle w:val="Days"/>
            </w:pPr>
            <w:sdt>
              <w:sdtPr>
                <w:id w:val="-133262177"/>
                <w:placeholder>
                  <w:docPart w:val="7B48A9423181413FADC78233F390877F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1A3039CB" w14:textId="77777777" w:rsidR="002254B5" w:rsidRDefault="00AF6706" w:rsidP="002254B5">
            <w:pPr>
              <w:pStyle w:val="Days"/>
            </w:pPr>
            <w:sdt>
              <w:sdtPr>
                <w:id w:val="-41983491"/>
                <w:placeholder>
                  <w:docPart w:val="07678FD8C42C472BB72696AF2A21FA2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725D8A4" w14:textId="77777777" w:rsidR="002254B5" w:rsidRDefault="00AF6706" w:rsidP="002254B5">
            <w:pPr>
              <w:pStyle w:val="Days"/>
            </w:pPr>
            <w:sdt>
              <w:sdtPr>
                <w:id w:val="-1900738201"/>
                <w:placeholder>
                  <w:docPart w:val="651E26CAB2F2479B8A6F71A6DA231A7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1F4F8C0" w14:textId="77777777" w:rsidR="002254B5" w:rsidRDefault="00AF6706" w:rsidP="002254B5">
            <w:pPr>
              <w:pStyle w:val="Days"/>
            </w:pPr>
            <w:sdt>
              <w:sdtPr>
                <w:id w:val="144169365"/>
                <w:placeholder>
                  <w:docPart w:val="AAF634AFAC5D4519A1F5F2CB1AA8514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7DF7AA2C" w14:textId="77777777" w:rsidR="002254B5" w:rsidRDefault="00AF6706" w:rsidP="002254B5">
            <w:pPr>
              <w:pStyle w:val="Days"/>
            </w:pPr>
            <w:sdt>
              <w:sdtPr>
                <w:id w:val="-1528710716"/>
                <w:placeholder>
                  <w:docPart w:val="B45DA9AAD2CB406E9D7BC70A4E98360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214864AE" w14:textId="77777777" w:rsidR="002254B5" w:rsidRDefault="00AF6706" w:rsidP="002254B5">
            <w:pPr>
              <w:pStyle w:val="Days"/>
            </w:pPr>
            <w:sdt>
              <w:sdtPr>
                <w:id w:val="-119846866"/>
                <w:placeholder>
                  <w:docPart w:val="5AA246FC669547DDA6085E8A6FFA1B2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42CBF6A6" w14:textId="77777777" w:rsidTr="002254B5">
        <w:tc>
          <w:tcPr>
            <w:tcW w:w="1536" w:type="dxa"/>
            <w:tcBorders>
              <w:bottom w:val="nil"/>
            </w:tcBorders>
          </w:tcPr>
          <w:p w14:paraId="6A8D951F" w14:textId="66D75A30" w:rsidR="004E2EE4" w:rsidRDefault="004E2EE4" w:rsidP="004E2EE4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49EC4F7" w14:textId="5282852C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</w:t>
            </w:r>
          </w:p>
        </w:tc>
        <w:tc>
          <w:tcPr>
            <w:tcW w:w="1540" w:type="dxa"/>
            <w:tcBorders>
              <w:bottom w:val="nil"/>
            </w:tcBorders>
          </w:tcPr>
          <w:p w14:paraId="69F7177D" w14:textId="35FE0FA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</w:t>
            </w:r>
          </w:p>
        </w:tc>
        <w:tc>
          <w:tcPr>
            <w:tcW w:w="1552" w:type="dxa"/>
            <w:tcBorders>
              <w:bottom w:val="nil"/>
            </w:tcBorders>
          </w:tcPr>
          <w:p w14:paraId="474CF57E" w14:textId="6EAC8104" w:rsidR="004E2EE4" w:rsidRDefault="004E2EE4" w:rsidP="004E2EE4">
            <w:pPr>
              <w:pStyle w:val="Dates"/>
            </w:pPr>
            <w: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14:paraId="6E72CFDE" w14:textId="71CE901F" w:rsidR="004E2EE4" w:rsidRDefault="004E2EE4" w:rsidP="004E2EE4">
            <w:pPr>
              <w:pStyle w:val="Dates"/>
            </w:pPr>
            <w:r>
              <w:t>5</w:t>
            </w:r>
          </w:p>
        </w:tc>
        <w:tc>
          <w:tcPr>
            <w:tcW w:w="1533" w:type="dxa"/>
            <w:tcBorders>
              <w:bottom w:val="nil"/>
            </w:tcBorders>
          </w:tcPr>
          <w:p w14:paraId="459D6378" w14:textId="56D5D265" w:rsidR="004E2EE4" w:rsidRDefault="004E2EE4" w:rsidP="004E2EE4">
            <w:pPr>
              <w:pStyle w:val="Dates"/>
            </w:pPr>
            <w:r>
              <w:t>6</w:t>
            </w:r>
          </w:p>
        </w:tc>
        <w:tc>
          <w:tcPr>
            <w:tcW w:w="1542" w:type="dxa"/>
            <w:tcBorders>
              <w:bottom w:val="nil"/>
            </w:tcBorders>
          </w:tcPr>
          <w:p w14:paraId="41FDDB1E" w14:textId="55F2A64E" w:rsidR="004E2EE4" w:rsidRDefault="004E2EE4" w:rsidP="004E2EE4">
            <w:pPr>
              <w:pStyle w:val="Dates"/>
            </w:pPr>
            <w:r>
              <w:t>7</w:t>
            </w:r>
          </w:p>
        </w:tc>
      </w:tr>
      <w:tr w:rsidR="004E2EE4" w14:paraId="5FBA9C0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4EDDC3C" w14:textId="77777777" w:rsidR="00FF56E7" w:rsidRPr="008C654F" w:rsidRDefault="00FF56E7" w:rsidP="00FF56E7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426D4F1" w14:textId="77777777" w:rsidR="00FF56E7" w:rsidRPr="008C654F" w:rsidRDefault="00FF56E7" w:rsidP="00FF56E7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5C21599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1C35983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4DC2A4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38BEEA5" w14:textId="77777777" w:rsidR="004E2EE4" w:rsidRDefault="004E2EE4" w:rsidP="004E2EE4">
            <w:r>
              <w:t>Locomotion</w:t>
            </w:r>
          </w:p>
          <w:p w14:paraId="6830F56D" w14:textId="4504BDB6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444D5C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C589871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DCEE9C" w14:textId="77777777" w:rsidR="004E2EE4" w:rsidRDefault="004E2EE4" w:rsidP="004E2EE4"/>
        </w:tc>
      </w:tr>
      <w:tr w:rsidR="004E2EE4" w14:paraId="4A09EB4E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501A692" w14:textId="5A289C0D" w:rsidR="004E2EE4" w:rsidRDefault="00DE6380" w:rsidP="00DE6380">
            <w:pPr>
              <w:pStyle w:val="Dates"/>
              <w:jc w:val="left"/>
            </w:pPr>
            <w:r>
              <w:t xml:space="preserve">Lent 1                     </w:t>
            </w:r>
            <w:r w:rsidR="004E2EE4"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B5FEE93" w14:textId="7B7FC1A4" w:rsidR="004E2EE4" w:rsidRDefault="004E2EE4" w:rsidP="004E2EE4">
            <w:pPr>
              <w:pStyle w:val="Dates"/>
            </w:pPr>
            <w: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507ECE" w14:textId="5354DBA4" w:rsidR="004E2EE4" w:rsidRDefault="004E2EE4" w:rsidP="004E2EE4">
            <w:pPr>
              <w:pStyle w:val="Dates"/>
            </w:pPr>
            <w:r>
              <w:t>10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1D72FC" w14:textId="0009D156" w:rsidR="004E2EE4" w:rsidRDefault="004E2EE4" w:rsidP="004E2EE4">
            <w:pPr>
              <w:pStyle w:val="Dates"/>
            </w:pPr>
            <w:r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D118B2" w14:textId="77E1E2AF" w:rsidR="004E2EE4" w:rsidRDefault="004E2EE4" w:rsidP="004E2EE4">
            <w:pPr>
              <w:pStyle w:val="Dates"/>
            </w:pPr>
            <w:r>
              <w:t>12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9AD34E9" w14:textId="4B7795B0" w:rsidR="004E2EE4" w:rsidRDefault="004E2EE4" w:rsidP="004E2EE4">
            <w:pPr>
              <w:pStyle w:val="Dates"/>
            </w:pPr>
            <w:r>
              <w:t>13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4D3BD18" w14:textId="7E5286A5" w:rsidR="004E2EE4" w:rsidRDefault="004E2EE4" w:rsidP="004E2EE4">
            <w:pPr>
              <w:pStyle w:val="Dates"/>
            </w:pPr>
            <w:r>
              <w:t>14</w:t>
            </w:r>
          </w:p>
        </w:tc>
      </w:tr>
      <w:tr w:rsidR="004E2EE4" w14:paraId="6A11EE7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B2375A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A65E469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994E1E7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FAB6190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CABAE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BCEF62" w14:textId="77777777" w:rsidR="004E2EE4" w:rsidRDefault="004E2EE4" w:rsidP="004E2EE4">
            <w:r>
              <w:t>Locomotion</w:t>
            </w:r>
          </w:p>
          <w:p w14:paraId="18706DAF" w14:textId="0B385926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C2C9689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597D5F1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CF76606" w14:textId="77777777" w:rsidR="004E2EE4" w:rsidRDefault="004E2EE4" w:rsidP="004E2EE4"/>
        </w:tc>
      </w:tr>
      <w:tr w:rsidR="004E2EE4" w14:paraId="18EF3C0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CF60F7D" w14:textId="5AE72BD0" w:rsidR="004E2EE4" w:rsidRDefault="00DE6380" w:rsidP="00DE6380">
            <w:pPr>
              <w:pStyle w:val="Dates"/>
              <w:jc w:val="left"/>
            </w:pPr>
            <w:r>
              <w:t xml:space="preserve">Lent 2                  </w:t>
            </w:r>
            <w:r w:rsidR="004E2EE4"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6BD1A76" w14:textId="4785C585" w:rsidR="004E2EE4" w:rsidRDefault="004E2EE4" w:rsidP="004E2EE4">
            <w:pPr>
              <w:pStyle w:val="Dates"/>
            </w:pPr>
            <w: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FACD17E" w14:textId="3A6616B8" w:rsidR="004E2EE4" w:rsidRDefault="004E2EE4" w:rsidP="004E2EE4">
            <w:pPr>
              <w:pStyle w:val="Dates"/>
            </w:pPr>
            <w:r>
              <w:t>17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3EDCA8E" w14:textId="1B0A0FD6" w:rsidR="004E2EE4" w:rsidRDefault="004E2EE4" w:rsidP="004E2EE4">
            <w:pPr>
              <w:pStyle w:val="Dates"/>
            </w:pPr>
            <w:r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80861F" w14:textId="795E84B3" w:rsidR="004E2EE4" w:rsidRDefault="004E2EE4" w:rsidP="004E2EE4">
            <w:pPr>
              <w:pStyle w:val="Dates"/>
            </w:pPr>
            <w:r>
              <w:t>19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1A6399D" w14:textId="7204631B" w:rsidR="004E2EE4" w:rsidRDefault="004E2EE4" w:rsidP="004E2EE4">
            <w:pPr>
              <w:pStyle w:val="Dates"/>
            </w:pPr>
            <w:r>
              <w:t>20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0FD1A85" w14:textId="1780FC90" w:rsidR="004E2EE4" w:rsidRDefault="004E2EE4" w:rsidP="004E2EE4">
            <w:pPr>
              <w:pStyle w:val="Dates"/>
            </w:pPr>
            <w:r>
              <w:t>21</w:t>
            </w:r>
          </w:p>
        </w:tc>
      </w:tr>
      <w:tr w:rsidR="004E2EE4" w14:paraId="6D2B5FE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1F847F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EDB4EF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CDEBEF9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851158B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9B4737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A895B67" w14:textId="77777777" w:rsidR="004E2EE4" w:rsidRDefault="004E2EE4" w:rsidP="004E2EE4">
            <w:r>
              <w:t>Locomotion</w:t>
            </w:r>
          </w:p>
          <w:p w14:paraId="7ABDE9A7" w14:textId="028488E4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2B99491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48563E8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567DF9" w14:textId="77777777" w:rsidR="004E2EE4" w:rsidRDefault="004E2EE4" w:rsidP="004E2EE4"/>
        </w:tc>
      </w:tr>
      <w:tr w:rsidR="004E2EE4" w14:paraId="7B36BDE9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40AB500" w14:textId="2976877D" w:rsidR="004E2EE4" w:rsidRDefault="00DE6380" w:rsidP="00DE6380">
            <w:pPr>
              <w:pStyle w:val="Dates"/>
              <w:jc w:val="left"/>
            </w:pPr>
            <w:r>
              <w:t xml:space="preserve">Lent 3                  </w:t>
            </w:r>
            <w:r w:rsidR="004E2EE4"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CE8E8E" w14:textId="23B07959" w:rsidR="004E2EE4" w:rsidRDefault="004E2EE4" w:rsidP="004E2EE4">
            <w:pPr>
              <w:pStyle w:val="Dates"/>
            </w:pPr>
            <w: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43F90FD" w14:textId="6928625B" w:rsidR="004E2EE4" w:rsidRDefault="004E2EE4" w:rsidP="004E2EE4">
            <w:pPr>
              <w:pStyle w:val="Dates"/>
            </w:pPr>
            <w:r>
              <w:t>24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5AA049D" w14:textId="66D42735" w:rsidR="004E2EE4" w:rsidRDefault="004E2EE4" w:rsidP="004E2EE4">
            <w:pPr>
              <w:pStyle w:val="Dates"/>
            </w:pPr>
            <w:r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67FD88B" w14:textId="02CC7277" w:rsidR="004E2EE4" w:rsidRDefault="004E2EE4" w:rsidP="004E2EE4">
            <w:pPr>
              <w:pStyle w:val="Dates"/>
            </w:pPr>
            <w:r>
              <w:t>26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1A340B7" w14:textId="2F3E4E7F" w:rsidR="004E2EE4" w:rsidRDefault="004E2EE4" w:rsidP="004E2EE4">
            <w:pPr>
              <w:pStyle w:val="Dates"/>
            </w:pPr>
            <w:r>
              <w:t>27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EF65564" w14:textId="79CE0D94" w:rsidR="004E2EE4" w:rsidRDefault="004E2EE4" w:rsidP="004E2EE4">
            <w:pPr>
              <w:pStyle w:val="Dates"/>
            </w:pPr>
            <w:r>
              <w:t>28</w:t>
            </w:r>
          </w:p>
        </w:tc>
      </w:tr>
      <w:tr w:rsidR="004E2EE4" w14:paraId="414F6A7F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643056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4320878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E207E44" w14:textId="2DCD6AAD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F98E2D3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74296AF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8A705BD" w14:textId="77777777" w:rsidR="004E2EE4" w:rsidRDefault="004E2EE4" w:rsidP="004E2EE4">
            <w:r>
              <w:t>Locomotion</w:t>
            </w:r>
          </w:p>
          <w:p w14:paraId="009BB635" w14:textId="7A93EF7C" w:rsidR="00FF56E7" w:rsidRDefault="00FF56E7" w:rsidP="004E2EE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0A9C1AE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B78136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88DC1C5" w14:textId="77777777" w:rsidR="004E2EE4" w:rsidRDefault="004E2EE4" w:rsidP="004E2EE4"/>
        </w:tc>
      </w:tr>
      <w:tr w:rsidR="004E2EE4" w14:paraId="2B6D382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EB5725D" w14:textId="74C316E4" w:rsidR="004E2EE4" w:rsidRDefault="00DE6380" w:rsidP="00DE6380">
            <w:pPr>
              <w:pStyle w:val="Dates"/>
              <w:jc w:val="left"/>
            </w:pPr>
            <w:r>
              <w:t>Lent 4                  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F126AA" w14:textId="026F627D" w:rsidR="004E2EE4" w:rsidRDefault="004E2EE4" w:rsidP="004E2EE4">
            <w:pPr>
              <w:pStyle w:val="Dates"/>
            </w:pPr>
            <w: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B65092C" w14:textId="49EC9C9C" w:rsidR="004E2EE4" w:rsidRDefault="004E2EE4" w:rsidP="004E2EE4">
            <w:pPr>
              <w:pStyle w:val="Dates"/>
            </w:pPr>
            <w:r>
              <w:t xml:space="preserve">31 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E1DA66A" w14:textId="45C940BE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2860AA6" w14:textId="3B1B9466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B53497D" w14:textId="4EBE3AA3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5370952" w14:textId="0882749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 xml:space="preserve"> </w:t>
            </w:r>
          </w:p>
        </w:tc>
      </w:tr>
      <w:tr w:rsidR="004E2EE4" w14:paraId="5A57623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E7BC034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C897835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0FEDD6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623F107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E25B8F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5DF3166" w14:textId="0FBF368C" w:rsidR="004E2EE4" w:rsidRDefault="004E2EE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E76F596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B86C08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2156885" w14:textId="77777777" w:rsidR="004E2EE4" w:rsidRDefault="004E2EE4" w:rsidP="004E2EE4"/>
        </w:tc>
      </w:tr>
      <w:tr w:rsidR="004E2EE4" w14:paraId="4033EB8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5600F7A" w14:textId="7777777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13EB54E" w14:textId="7777777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DBE4016" w14:textId="77777777" w:rsidR="004E2EE4" w:rsidRDefault="004E2EE4" w:rsidP="004E2EE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6AD622A" w14:textId="77777777" w:rsidR="004E2EE4" w:rsidRDefault="004E2EE4" w:rsidP="004E2EE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49B9464" w14:textId="77777777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F987D79" w14:textId="77777777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81246D4" w14:textId="77777777" w:rsidR="004E2EE4" w:rsidRDefault="004E2EE4" w:rsidP="004E2EE4">
            <w:pPr>
              <w:pStyle w:val="Dates"/>
            </w:pPr>
          </w:p>
        </w:tc>
      </w:tr>
      <w:tr w:rsidR="004E2EE4" w14:paraId="5D472E32" w14:textId="77777777" w:rsidTr="002254B5">
        <w:trPr>
          <w:trHeight w:hRule="exact" w:val="864"/>
        </w:trPr>
        <w:tc>
          <w:tcPr>
            <w:tcW w:w="1536" w:type="dxa"/>
          </w:tcPr>
          <w:p w14:paraId="22DED8C8" w14:textId="77777777" w:rsidR="004E2EE4" w:rsidRDefault="004E2EE4" w:rsidP="004E2EE4"/>
        </w:tc>
        <w:tc>
          <w:tcPr>
            <w:tcW w:w="1538" w:type="dxa"/>
          </w:tcPr>
          <w:p w14:paraId="5A2F427A" w14:textId="77777777" w:rsidR="004E2EE4" w:rsidRDefault="004E2EE4" w:rsidP="004E2EE4"/>
        </w:tc>
        <w:tc>
          <w:tcPr>
            <w:tcW w:w="1540" w:type="dxa"/>
          </w:tcPr>
          <w:p w14:paraId="621629A5" w14:textId="77777777" w:rsidR="004E2EE4" w:rsidRDefault="004E2EE4" w:rsidP="004E2EE4"/>
        </w:tc>
        <w:tc>
          <w:tcPr>
            <w:tcW w:w="1552" w:type="dxa"/>
          </w:tcPr>
          <w:p w14:paraId="07488B4B" w14:textId="77777777" w:rsidR="004E2EE4" w:rsidRDefault="004E2EE4" w:rsidP="004E2EE4"/>
        </w:tc>
        <w:tc>
          <w:tcPr>
            <w:tcW w:w="1543" w:type="dxa"/>
          </w:tcPr>
          <w:p w14:paraId="05146263" w14:textId="77777777" w:rsidR="004E2EE4" w:rsidRDefault="004E2EE4" w:rsidP="004E2EE4"/>
        </w:tc>
        <w:tc>
          <w:tcPr>
            <w:tcW w:w="1533" w:type="dxa"/>
          </w:tcPr>
          <w:p w14:paraId="7A0F34E5" w14:textId="77777777" w:rsidR="004E2EE4" w:rsidRDefault="004E2EE4" w:rsidP="004E2EE4"/>
        </w:tc>
        <w:tc>
          <w:tcPr>
            <w:tcW w:w="1542" w:type="dxa"/>
          </w:tcPr>
          <w:p w14:paraId="346D3997" w14:textId="77777777" w:rsidR="004E2EE4" w:rsidRDefault="004E2EE4" w:rsidP="004E2EE4"/>
        </w:tc>
      </w:tr>
    </w:tbl>
    <w:p w14:paraId="0EC413ED" w14:textId="401045A0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75A9C97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2431D8E5" w14:textId="5E2B4621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April</w:t>
            </w:r>
            <w:r>
              <w:fldChar w:fldCharType="end"/>
            </w:r>
          </w:p>
        </w:tc>
      </w:tr>
      <w:tr w:rsidR="002254B5" w14:paraId="65ABE38E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A3606B3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3E3467F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E45B952" w14:textId="15DD1631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1E2CD9D8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A320193" w14:textId="26AC8EAE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61144975" w14:textId="3FC5E9F1" w:rsidR="002254B5" w:rsidRDefault="002254B5" w:rsidP="002254B5">
            <w:pPr>
              <w:pStyle w:val="Title"/>
            </w:pPr>
          </w:p>
          <w:p w14:paraId="6252E6BE" w14:textId="097E39CB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16AEDAD" w14:textId="43556835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B896D" wp14:editId="0A240214">
                  <wp:extent cx="2512060" cy="141414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6CE4CDC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35435752"/>
            <w:placeholder>
              <w:docPart w:val="0DFBEABA246F43DAB2452EBAD7A831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9ADFEB3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310DA96" w14:textId="77777777" w:rsidR="002254B5" w:rsidRDefault="00AF6706" w:rsidP="002254B5">
            <w:pPr>
              <w:pStyle w:val="Days"/>
            </w:pPr>
            <w:sdt>
              <w:sdtPr>
                <w:id w:val="-1673321429"/>
                <w:placeholder>
                  <w:docPart w:val="29AB3BFE893845A88A611335486AAAD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189EAA39" w14:textId="77777777" w:rsidR="002254B5" w:rsidRDefault="00AF6706" w:rsidP="002254B5">
            <w:pPr>
              <w:pStyle w:val="Days"/>
            </w:pPr>
            <w:sdt>
              <w:sdtPr>
                <w:id w:val="-933667084"/>
                <w:placeholder>
                  <w:docPart w:val="F2A380B8CFFF47FFB0D75B64E793611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19F51E9B" w14:textId="77777777" w:rsidR="002254B5" w:rsidRDefault="00AF6706" w:rsidP="002254B5">
            <w:pPr>
              <w:pStyle w:val="Days"/>
            </w:pPr>
            <w:sdt>
              <w:sdtPr>
                <w:id w:val="92596241"/>
                <w:placeholder>
                  <w:docPart w:val="E6E5976AFB3D48DE9DB8AF9281BD996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6BA3E83D" w14:textId="77777777" w:rsidR="002254B5" w:rsidRDefault="00AF6706" w:rsidP="002254B5">
            <w:pPr>
              <w:pStyle w:val="Days"/>
            </w:pPr>
            <w:sdt>
              <w:sdtPr>
                <w:id w:val="872726286"/>
                <w:placeholder>
                  <w:docPart w:val="54117066D55844FCA23F9C024CFF967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0A115464" w14:textId="77777777" w:rsidR="002254B5" w:rsidRDefault="00AF6706" w:rsidP="002254B5">
            <w:pPr>
              <w:pStyle w:val="Days"/>
            </w:pPr>
            <w:sdt>
              <w:sdtPr>
                <w:id w:val="-418257039"/>
                <w:placeholder>
                  <w:docPart w:val="3E88538F213C4F039789FF33344055A2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55DF26EA" w14:textId="77777777" w:rsidR="002254B5" w:rsidRDefault="00AF6706" w:rsidP="002254B5">
            <w:pPr>
              <w:pStyle w:val="Days"/>
            </w:pPr>
            <w:sdt>
              <w:sdtPr>
                <w:id w:val="953296406"/>
                <w:placeholder>
                  <w:docPart w:val="7B471D37590A43529A9E6D0C13AADA2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789E4EA4" w14:textId="77777777" w:rsidTr="002254B5">
        <w:tc>
          <w:tcPr>
            <w:tcW w:w="1536" w:type="dxa"/>
            <w:tcBorders>
              <w:bottom w:val="nil"/>
            </w:tcBorders>
          </w:tcPr>
          <w:p w14:paraId="20B62A6D" w14:textId="37C272C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07864BD4" w14:textId="2F43F250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617A848" w14:textId="77A5C7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49FA8B4" w14:textId="2DF4F4CC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C17AD00" w14:textId="295FF41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4354A7E6" w14:textId="61235F0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1BA06A9" w14:textId="25029A5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4E2EE4" w14:paraId="1258243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BF431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313FD80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0F10186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8D44C57" w14:textId="4563567D" w:rsidR="004E2EE4" w:rsidRDefault="004E2EE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819D92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E86962D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C3BEF4D" w14:textId="77777777" w:rsidR="004E2EE4" w:rsidRDefault="004E2EE4" w:rsidP="004E2EE4"/>
        </w:tc>
      </w:tr>
      <w:tr w:rsidR="004E2EE4" w14:paraId="66A2F32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A72BB4E" w14:textId="5644AD63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E88914C" w14:textId="15B337A9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83B1B60" w14:textId="033E6B21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E961AFF" w14:textId="06D845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F96A2C6" w14:textId="589EA71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0EF3C68" w14:textId="23F1523A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4ED1748" w14:textId="30662FA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4E2EE4" w14:paraId="0D4A055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0C009F" w14:textId="77777777" w:rsidR="004E2EE4" w:rsidRDefault="008C654F" w:rsidP="004E2EE4">
            <w:r>
              <w:t>Palm Sunday</w:t>
            </w:r>
          </w:p>
          <w:p w14:paraId="7F80CD4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B50A811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45722BF" w14:textId="459B7609" w:rsidR="008C654F" w:rsidRDefault="008C654F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DDCAB5D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5A6EE8B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7C3D977" w14:textId="77777777" w:rsidR="004E2EE4" w:rsidRDefault="004E2EE4" w:rsidP="004E2EE4">
            <w:r>
              <w:t>Locomotion</w:t>
            </w:r>
          </w:p>
          <w:p w14:paraId="301A29BB" w14:textId="5BAE0015" w:rsidR="00DB00D3" w:rsidRDefault="00DB00D3" w:rsidP="004E2EE4">
            <w:r>
              <w:t>Easter Play Service</w:t>
            </w:r>
            <w:r w:rsidR="000542F3">
              <w:t xml:space="preserve"> 5:30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6BFBF99" w14:textId="6523194A" w:rsidR="004E2EE4" w:rsidRDefault="008C654F" w:rsidP="004E2EE4">
            <w:r>
              <w:t>Maundy Thursday</w:t>
            </w:r>
            <w:r w:rsidR="00DB00D3">
              <w:t xml:space="preserve"> 7 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265A87" w14:textId="39F25B7F" w:rsidR="004E2EE4" w:rsidRDefault="008C654F" w:rsidP="004E2EE4">
            <w:r>
              <w:t>Good Friday</w:t>
            </w:r>
            <w:r w:rsidR="00DB00D3">
              <w:t xml:space="preserve"> 7PM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B6BAFF5" w14:textId="1D717F62" w:rsidR="004E2EE4" w:rsidRDefault="004E2EE4" w:rsidP="004E2EE4"/>
        </w:tc>
      </w:tr>
      <w:tr w:rsidR="004E2EE4" w14:paraId="3FFBC7A9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BBBFBC6" w14:textId="02AC04F5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5B6CFF8" w14:textId="679DD1AA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1552C71" w14:textId="77E544B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B96D299" w14:textId="3D62404E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41A38FC" w14:textId="13E38641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D08E9B2" w14:textId="59CBB8C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9FA3CCF" w14:textId="2261455B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4E2EE4" w14:paraId="0ABAAC7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CBDB5DC" w14:textId="77777777" w:rsidR="004E2EE4" w:rsidRDefault="008C654F" w:rsidP="004E2EE4">
            <w:r>
              <w:t>Easter</w:t>
            </w:r>
          </w:p>
          <w:p w14:paraId="64F68040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FA31474" w14:textId="7873A276" w:rsidR="008C654F" w:rsidRPr="008C654F" w:rsidRDefault="008C654F" w:rsidP="008C654F">
            <w:pPr>
              <w:rPr>
                <w:sz w:val="17"/>
                <w:szCs w:val="17"/>
              </w:rPr>
            </w:pPr>
          </w:p>
          <w:p w14:paraId="39277EE7" w14:textId="06FC00F7" w:rsidR="008C654F" w:rsidRDefault="008C654F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3C3BF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0D51041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6F3532" w14:textId="78E479A7" w:rsidR="004E2EE4" w:rsidRDefault="004E2EE4" w:rsidP="004E2EE4">
            <w:r>
              <w:t>Locomotion</w:t>
            </w:r>
          </w:p>
          <w:p w14:paraId="701BE6AA" w14:textId="796CF048" w:rsidR="002E4B54" w:rsidRDefault="002E4B54" w:rsidP="004E2EE4">
            <w:r>
              <w:t>4:30 p m-6:00 pm</w:t>
            </w:r>
          </w:p>
          <w:p w14:paraId="58DD56D1" w14:textId="7DDD1B5A" w:rsidR="002E4B54" w:rsidRDefault="002E4B54" w:rsidP="004E2EE4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E587B86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3879739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3C153DA" w14:textId="77777777" w:rsidR="004E2EE4" w:rsidRDefault="004E2EE4" w:rsidP="004E2EE4"/>
        </w:tc>
      </w:tr>
      <w:tr w:rsidR="004E2EE4" w14:paraId="26E6F0E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77E62B" w14:textId="12A9C13E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C5C049" w14:textId="31388D0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D6E80FE" w14:textId="0498616D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3576D43" w14:textId="3C5BADC9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766C6" w14:textId="7E0910B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2FEA60D" w14:textId="0CFFEC04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E351EB0" w14:textId="24876C7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0542F3" w14:paraId="077C69E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493FD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DBE0F53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04B377ED" w14:textId="77777777" w:rsidR="000542F3" w:rsidRDefault="000542F3" w:rsidP="000542F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40C7B90" w14:textId="77777777" w:rsidR="000542F3" w:rsidRDefault="000542F3" w:rsidP="000542F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DED338F" w14:textId="77777777" w:rsidR="000542F3" w:rsidRDefault="000542F3" w:rsidP="000542F3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AF29585" w14:textId="77777777" w:rsidR="000542F3" w:rsidRDefault="000542F3" w:rsidP="000542F3">
            <w:r>
              <w:t>Locomotion</w:t>
            </w:r>
          </w:p>
          <w:p w14:paraId="2FDFAC53" w14:textId="575EDD17" w:rsidR="000542F3" w:rsidRDefault="000542F3" w:rsidP="000542F3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2E2A88C" w14:textId="77777777" w:rsidR="000542F3" w:rsidRDefault="000542F3" w:rsidP="000542F3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C68C5C5" w14:textId="77777777" w:rsidR="000542F3" w:rsidRDefault="000542F3" w:rsidP="000542F3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FD3F0EB" w14:textId="77777777" w:rsidR="000542F3" w:rsidRDefault="000542F3" w:rsidP="000542F3">
            <w:r>
              <w:t>PJ’s and Pancake</w:t>
            </w:r>
            <w:r w:rsidR="00E306BA">
              <w:t xml:space="preserve"> Breakfast </w:t>
            </w:r>
          </w:p>
          <w:p w14:paraId="1A77F847" w14:textId="59BBE26C" w:rsidR="00E306BA" w:rsidRDefault="00E306BA" w:rsidP="000542F3">
            <w:r>
              <w:t>10am-noon</w:t>
            </w:r>
          </w:p>
        </w:tc>
      </w:tr>
      <w:tr w:rsidR="000542F3" w14:paraId="2D9B090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F6850D" w14:textId="76C9B516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E5B12EB" w14:textId="15594823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6F1C159" w14:textId="02CBD8B0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3935676" w14:textId="1E2C4D1B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668D29E" w14:textId="4841F67F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E64EB04" w14:textId="0EF9C3F8" w:rsidR="000542F3" w:rsidRDefault="000542F3" w:rsidP="000542F3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98B66B" w14:textId="45184EC4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0542F3" w14:paraId="5B6D9BA8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5EC8C1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24879A4" w14:textId="77777777" w:rsidR="000542F3" w:rsidRPr="008C654F" w:rsidRDefault="000542F3" w:rsidP="000542F3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FB62996" w14:textId="77777777" w:rsidR="000542F3" w:rsidRDefault="000542F3" w:rsidP="000542F3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A662360" w14:textId="77777777" w:rsidR="000542F3" w:rsidRDefault="000542F3" w:rsidP="000542F3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B680972" w14:textId="77777777" w:rsidR="000542F3" w:rsidRDefault="000542F3" w:rsidP="000542F3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43745B" w14:textId="4DCD0E69" w:rsidR="000542F3" w:rsidRPr="000542F3" w:rsidRDefault="000542F3" w:rsidP="000542F3">
            <w:pPr>
              <w:rPr>
                <w:sz w:val="16"/>
                <w:szCs w:val="16"/>
              </w:rPr>
            </w:pPr>
            <w:r w:rsidRPr="000542F3">
              <w:rPr>
                <w:sz w:val="16"/>
                <w:szCs w:val="16"/>
              </w:rPr>
              <w:t>Last day of Locomotion until September 2020</w:t>
            </w:r>
          </w:p>
          <w:p w14:paraId="213F1FBA" w14:textId="15D3C4F1" w:rsidR="000542F3" w:rsidRPr="000542F3" w:rsidRDefault="000542F3" w:rsidP="000542F3">
            <w:pPr>
              <w:rPr>
                <w:sz w:val="16"/>
                <w:szCs w:val="16"/>
              </w:rPr>
            </w:pPr>
            <w:r w:rsidRPr="000542F3">
              <w:rPr>
                <w:sz w:val="16"/>
                <w:szCs w:val="16"/>
              </w:rP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B0D6B9" w14:textId="77777777" w:rsidR="000542F3" w:rsidRDefault="000542F3" w:rsidP="000542F3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2A3ADE" w14:textId="77777777" w:rsidR="000542F3" w:rsidRDefault="000542F3" w:rsidP="000542F3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321314F" w14:textId="77777777" w:rsidR="000542F3" w:rsidRDefault="000542F3" w:rsidP="000542F3"/>
        </w:tc>
      </w:tr>
      <w:tr w:rsidR="000542F3" w14:paraId="3E61671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6F974E5" w14:textId="77777777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7B062824" w14:textId="77777777" w:rsidR="000542F3" w:rsidRDefault="000542F3" w:rsidP="000542F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63EDAB3" w14:textId="77777777" w:rsidR="000542F3" w:rsidRDefault="000542F3" w:rsidP="000542F3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458D4FA" w14:textId="77777777" w:rsidR="000542F3" w:rsidRDefault="000542F3" w:rsidP="000542F3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EEF4D63" w14:textId="77777777" w:rsidR="000542F3" w:rsidRDefault="000542F3" w:rsidP="000542F3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3D78D59D" w14:textId="77777777" w:rsidR="000542F3" w:rsidRDefault="000542F3" w:rsidP="000542F3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5FA7AB3F" w14:textId="77777777" w:rsidR="000542F3" w:rsidRDefault="000542F3" w:rsidP="000542F3">
            <w:pPr>
              <w:pStyle w:val="Dates"/>
            </w:pPr>
          </w:p>
        </w:tc>
      </w:tr>
      <w:tr w:rsidR="000542F3" w14:paraId="4D79C77A" w14:textId="77777777" w:rsidTr="002254B5">
        <w:trPr>
          <w:trHeight w:hRule="exact" w:val="864"/>
        </w:trPr>
        <w:tc>
          <w:tcPr>
            <w:tcW w:w="1536" w:type="dxa"/>
          </w:tcPr>
          <w:p w14:paraId="39BD3AC5" w14:textId="77777777" w:rsidR="000542F3" w:rsidRDefault="000542F3" w:rsidP="000542F3"/>
        </w:tc>
        <w:tc>
          <w:tcPr>
            <w:tcW w:w="1538" w:type="dxa"/>
          </w:tcPr>
          <w:p w14:paraId="2B8467BE" w14:textId="77777777" w:rsidR="000542F3" w:rsidRDefault="000542F3" w:rsidP="000542F3"/>
        </w:tc>
        <w:tc>
          <w:tcPr>
            <w:tcW w:w="1540" w:type="dxa"/>
          </w:tcPr>
          <w:p w14:paraId="118CA524" w14:textId="77777777" w:rsidR="000542F3" w:rsidRDefault="000542F3" w:rsidP="000542F3"/>
        </w:tc>
        <w:tc>
          <w:tcPr>
            <w:tcW w:w="1552" w:type="dxa"/>
          </w:tcPr>
          <w:p w14:paraId="5BA803A2" w14:textId="77777777" w:rsidR="000542F3" w:rsidRDefault="000542F3" w:rsidP="000542F3"/>
        </w:tc>
        <w:tc>
          <w:tcPr>
            <w:tcW w:w="1543" w:type="dxa"/>
          </w:tcPr>
          <w:p w14:paraId="57A04879" w14:textId="77777777" w:rsidR="000542F3" w:rsidRDefault="000542F3" w:rsidP="000542F3"/>
        </w:tc>
        <w:tc>
          <w:tcPr>
            <w:tcW w:w="1533" w:type="dxa"/>
          </w:tcPr>
          <w:p w14:paraId="3B093601" w14:textId="77777777" w:rsidR="000542F3" w:rsidRDefault="000542F3" w:rsidP="000542F3"/>
        </w:tc>
        <w:tc>
          <w:tcPr>
            <w:tcW w:w="1542" w:type="dxa"/>
          </w:tcPr>
          <w:p w14:paraId="6B699B5A" w14:textId="77777777" w:rsidR="000542F3" w:rsidRDefault="000542F3" w:rsidP="000542F3"/>
        </w:tc>
      </w:tr>
    </w:tbl>
    <w:p w14:paraId="53E66FDB" w14:textId="3786FB9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1789BA99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77967A3" w14:textId="1AA835F4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May</w:t>
            </w:r>
            <w:r>
              <w:fldChar w:fldCharType="end"/>
            </w:r>
          </w:p>
        </w:tc>
      </w:tr>
      <w:tr w:rsidR="002254B5" w14:paraId="3332D767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9C84604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4AC23631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07E5CFD" w14:textId="466D15B5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C1BE42E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177965" w14:textId="5EA27BE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17A5DF4D" w14:textId="7AD52968" w:rsidR="002254B5" w:rsidRDefault="002254B5" w:rsidP="002254B5">
            <w:pPr>
              <w:pStyle w:val="Title"/>
            </w:pPr>
          </w:p>
          <w:p w14:paraId="51745D38" w14:textId="7561D41B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8291BC9" w14:textId="5B610B4B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FB11AA" wp14:editId="1EE1834C">
                  <wp:extent cx="2512060" cy="141414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2FDC124A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07072973"/>
            <w:placeholder>
              <w:docPart w:val="2C46C91378F640039E3DAEC8756845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50DA3C9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7511F26" w14:textId="77777777" w:rsidR="002254B5" w:rsidRDefault="00AF6706" w:rsidP="002254B5">
            <w:pPr>
              <w:pStyle w:val="Days"/>
            </w:pPr>
            <w:sdt>
              <w:sdtPr>
                <w:id w:val="-1936202322"/>
                <w:placeholder>
                  <w:docPart w:val="2EDCA01060794814ADEEC2D175EB356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2E24D96F" w14:textId="77777777" w:rsidR="002254B5" w:rsidRDefault="00AF6706" w:rsidP="002254B5">
            <w:pPr>
              <w:pStyle w:val="Days"/>
            </w:pPr>
            <w:sdt>
              <w:sdtPr>
                <w:id w:val="-1275791542"/>
                <w:placeholder>
                  <w:docPart w:val="3739CDE3F7B949FE891F01FC87B3C71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6B64EFD" w14:textId="77777777" w:rsidR="002254B5" w:rsidRDefault="00AF6706" w:rsidP="002254B5">
            <w:pPr>
              <w:pStyle w:val="Days"/>
            </w:pPr>
            <w:sdt>
              <w:sdtPr>
                <w:id w:val="983197211"/>
                <w:placeholder>
                  <w:docPart w:val="533BF743FBCE44D599571E7F753F1CD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2B012DAF" w14:textId="77777777" w:rsidR="002254B5" w:rsidRDefault="00AF6706" w:rsidP="002254B5">
            <w:pPr>
              <w:pStyle w:val="Days"/>
            </w:pPr>
            <w:sdt>
              <w:sdtPr>
                <w:id w:val="1711999098"/>
                <w:placeholder>
                  <w:docPart w:val="5CB6E96BE7154CDF8C377DD41338E92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7424A05" w14:textId="77777777" w:rsidR="002254B5" w:rsidRDefault="00AF6706" w:rsidP="002254B5">
            <w:pPr>
              <w:pStyle w:val="Days"/>
            </w:pPr>
            <w:sdt>
              <w:sdtPr>
                <w:id w:val="2117017049"/>
                <w:placeholder>
                  <w:docPart w:val="5EE94D1466984E84BE0A10CF1F11D98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751E8B8A" w14:textId="77777777" w:rsidR="002254B5" w:rsidRDefault="00AF6706" w:rsidP="002254B5">
            <w:pPr>
              <w:pStyle w:val="Days"/>
            </w:pPr>
            <w:sdt>
              <w:sdtPr>
                <w:id w:val="1607010771"/>
                <w:placeholder>
                  <w:docPart w:val="E433F2C5D324474189F6DF1DD4CCF11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3C6CDB95" w14:textId="77777777" w:rsidTr="002254B5">
        <w:tc>
          <w:tcPr>
            <w:tcW w:w="1536" w:type="dxa"/>
            <w:tcBorders>
              <w:bottom w:val="nil"/>
            </w:tcBorders>
          </w:tcPr>
          <w:p w14:paraId="28B65CC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711109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4B708DC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5CDBD82E" w14:textId="0907C0BB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bottom w:val="nil"/>
            </w:tcBorders>
          </w:tcPr>
          <w:p w14:paraId="79014B01" w14:textId="09796EEC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41A74D97" w14:textId="48AC7C9F" w:rsidR="002254B5" w:rsidRDefault="004E2EE4" w:rsidP="002254B5">
            <w:pPr>
              <w:pStyle w:val="Dates"/>
            </w:pPr>
            <w:r>
              <w:t>1</w:t>
            </w:r>
          </w:p>
        </w:tc>
        <w:tc>
          <w:tcPr>
            <w:tcW w:w="1542" w:type="dxa"/>
            <w:tcBorders>
              <w:bottom w:val="nil"/>
            </w:tcBorders>
          </w:tcPr>
          <w:p w14:paraId="4A5866CE" w14:textId="5603E4C3" w:rsidR="002254B5" w:rsidRDefault="004E2EE4" w:rsidP="002254B5">
            <w:pPr>
              <w:pStyle w:val="Dates"/>
            </w:pPr>
            <w:r>
              <w:t>2</w:t>
            </w:r>
          </w:p>
        </w:tc>
      </w:tr>
      <w:tr w:rsidR="002254B5" w14:paraId="4F11C13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730A870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BAAB3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446AD8C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67CD4E3" w14:textId="1EDFC14F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FFDA37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6329F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64E25ED" w14:textId="77777777" w:rsidR="002254B5" w:rsidRDefault="002254B5" w:rsidP="002254B5"/>
        </w:tc>
      </w:tr>
      <w:tr w:rsidR="002254B5" w14:paraId="44F3141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72E9686" w14:textId="3B891DE0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1518552" w14:textId="7B96EBA1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747155" w14:textId="46446552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12C9BD9" w14:textId="34720E03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763C918" w14:textId="3D74E785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A2681E6" w14:textId="3B228129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5228C7" w14:textId="6A95DBC4" w:rsidR="002254B5" w:rsidRDefault="004E2EE4" w:rsidP="002254B5">
            <w:pPr>
              <w:pStyle w:val="Dates"/>
            </w:pPr>
            <w:r>
              <w:t>9</w:t>
            </w:r>
          </w:p>
        </w:tc>
      </w:tr>
      <w:tr w:rsidR="002254B5" w14:paraId="5E09E01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16F672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9D48C65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3C558560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EA8C5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C17B97B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2AEA4DE" w14:textId="77777777" w:rsidR="002254B5" w:rsidRDefault="002254B5" w:rsidP="002254B5">
            <w:r>
              <w:t>Locomotion</w:t>
            </w:r>
          </w:p>
          <w:p w14:paraId="75337A86" w14:textId="30F7C1C6" w:rsidR="002E4B54" w:rsidRDefault="002E4B54" w:rsidP="002254B5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F05486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8E77D9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CA96DA" w14:textId="77777777" w:rsidR="002254B5" w:rsidRDefault="002254B5" w:rsidP="002254B5"/>
        </w:tc>
      </w:tr>
      <w:tr w:rsidR="002254B5" w14:paraId="50ECF74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BE7BE35" w14:textId="43837AB4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478D2E4" w14:textId="38DD998E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A3F5449" w14:textId="25473833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A915E19" w14:textId="3EE71EB6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5D395EF" w14:textId="4B3EF030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12BDC26" w14:textId="46A85659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AA96DFA" w14:textId="4D47FEF7" w:rsidR="002254B5" w:rsidRDefault="004E2EE4" w:rsidP="002254B5">
            <w:pPr>
              <w:pStyle w:val="Dates"/>
            </w:pPr>
            <w:r>
              <w:t>16</w:t>
            </w:r>
          </w:p>
        </w:tc>
      </w:tr>
      <w:tr w:rsidR="002254B5" w14:paraId="080C5BD7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B4E759C" w14:textId="77777777" w:rsidR="006E5B20" w:rsidRPr="008C654F" w:rsidRDefault="006E5B20" w:rsidP="006E5B2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Mother’s Day</w:t>
            </w:r>
          </w:p>
          <w:p w14:paraId="1A1AE100" w14:textId="6B62CFB1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4367C78" w14:textId="2BC4594B" w:rsid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DD7F29B" w14:textId="77777777" w:rsidR="002254B5" w:rsidRDefault="002254B5" w:rsidP="006E5B2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082EF89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A2C42B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C90441A" w14:textId="77777777" w:rsidR="002E4B54" w:rsidRDefault="002254B5" w:rsidP="002E4B54">
            <w:r>
              <w:t>Locomotion</w:t>
            </w:r>
            <w:r w:rsidR="002E4B54">
              <w:t xml:space="preserve"> </w:t>
            </w:r>
          </w:p>
          <w:p w14:paraId="1F077E08" w14:textId="2F22FEA8" w:rsidR="002E4B54" w:rsidRDefault="002E4B54" w:rsidP="002E4B54">
            <w:r>
              <w:t>4:30 p m-6:00 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D7ACAC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AC308C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7342F6D" w14:textId="77777777" w:rsidR="002254B5" w:rsidRDefault="002254B5" w:rsidP="002254B5"/>
        </w:tc>
      </w:tr>
      <w:tr w:rsidR="002254B5" w14:paraId="39F6EBC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0884" w14:textId="4122BFE3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 w:rsidR="004E2EE4"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D4F9FBE" w14:textId="1FD52382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2B03C86" w14:textId="53539913" w:rsidR="002254B5" w:rsidRDefault="004E2EE4" w:rsidP="002254B5">
            <w:pPr>
              <w:pStyle w:val="Dates"/>
            </w:pPr>
            <w:r>
              <w:t>19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E0ECE4C" w14:textId="50A5B74F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90D2FEC" w14:textId="734B8A6E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9F44362" w14:textId="19CE7ED2" w:rsidR="002254B5" w:rsidRDefault="004E2EE4" w:rsidP="002254B5">
            <w:pPr>
              <w:pStyle w:val="Dates"/>
            </w:pPr>
            <w:r>
              <w:t>22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AC9C77D" w14:textId="23ADD4EC" w:rsidR="002254B5" w:rsidRDefault="004E2EE4" w:rsidP="002254B5">
            <w:pPr>
              <w:pStyle w:val="Dates"/>
            </w:pPr>
            <w:r>
              <w:t>23</w:t>
            </w:r>
          </w:p>
        </w:tc>
      </w:tr>
      <w:tr w:rsidR="002254B5" w14:paraId="7070A1D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51B54E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EA51D2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0C07501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255924A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D9DC1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BDCB1C6" w14:textId="14536E81" w:rsidR="002E4B54" w:rsidRDefault="002E4B54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C9CE6DA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50FEA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46351F" w14:textId="77777777" w:rsidR="002254B5" w:rsidRDefault="002254B5" w:rsidP="002254B5"/>
        </w:tc>
      </w:tr>
      <w:tr w:rsidR="002254B5" w14:paraId="3CEEAEF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FD2B5E" w14:textId="14898307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A75779D" w14:textId="54F68795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77A79EE" w14:textId="38A37356" w:rsidR="002254B5" w:rsidRDefault="004E2EE4" w:rsidP="002254B5">
            <w:pPr>
              <w:pStyle w:val="Dates"/>
            </w:pPr>
            <w:r>
              <w:t>26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0A48CA2" w14:textId="00B87821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3B3EF5B" w14:textId="05E66C81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8F23AFF" w14:textId="0F193297" w:rsidR="002254B5" w:rsidRDefault="004E2EE4" w:rsidP="002254B5">
            <w:pPr>
              <w:pStyle w:val="Dates"/>
            </w:pPr>
            <w:r>
              <w:t>29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FCE0050" w14:textId="773BFE81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4E2EE4">
              <w:t>30</w:t>
            </w:r>
          </w:p>
        </w:tc>
      </w:tr>
      <w:tr w:rsidR="002254B5" w14:paraId="3B77617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F5CDE6D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8CDD356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BBB1286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2C25B86" w14:textId="269CCB2F" w:rsidR="002254B5" w:rsidRDefault="008C654F" w:rsidP="002254B5">
            <w:r>
              <w:t>Memorial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3DEA0A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3484A9D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7633FB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590A27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8B60F57" w14:textId="77777777" w:rsidR="002254B5" w:rsidRDefault="002254B5" w:rsidP="002254B5"/>
        </w:tc>
      </w:tr>
      <w:tr w:rsidR="002254B5" w14:paraId="5E02466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DE2B213" w14:textId="2E8AFBA6" w:rsidR="002254B5" w:rsidRDefault="004E2EE4" w:rsidP="002254B5">
            <w:pPr>
              <w:pStyle w:val="Dates"/>
            </w:pPr>
            <w:r>
              <w:t>31</w:t>
            </w:r>
            <w:r w:rsidR="002254B5">
              <w:fldChar w:fldCharType="begin"/>
            </w:r>
            <w:r w:rsidR="002254B5">
              <w:instrText xml:space="preserve">IF </w:instrText>
            </w:r>
            <w:r w:rsidR="002254B5">
              <w:fldChar w:fldCharType="begin"/>
            </w:r>
            <w:r w:rsidR="002254B5">
              <w:instrText xml:space="preserve"> =G10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0</w:instrText>
            </w:r>
            <w:r w:rsidR="002254B5">
              <w:fldChar w:fldCharType="end"/>
            </w:r>
            <w:r w:rsidR="002254B5">
              <w:instrText xml:space="preserve"> = 0,"" </w:instrTex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=G10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30</w:instrText>
            </w:r>
            <w:r w:rsidR="002254B5">
              <w:fldChar w:fldCharType="end"/>
            </w:r>
            <w:r w:rsidR="002254B5">
              <w:instrText xml:space="preserve">  &lt; </w:instrText>
            </w:r>
            <w:r w:rsidR="002254B5">
              <w:fldChar w:fldCharType="begin"/>
            </w:r>
            <w:r w:rsidR="002254B5">
              <w:instrText xml:space="preserve"> DocVariable MonthEnd \@ d </w:instrText>
            </w:r>
            <w:r w:rsidR="002254B5">
              <w:fldChar w:fldCharType="separate"/>
            </w:r>
            <w:r w:rsidR="002254B5">
              <w:instrText>31</w:instrText>
            </w:r>
            <w:r w:rsidR="002254B5">
              <w:fldChar w:fldCharType="end"/>
            </w:r>
            <w:r w:rsidR="002254B5">
              <w:instrText xml:space="preserve">  </w:instrText>
            </w:r>
            <w:r w:rsidR="002254B5">
              <w:fldChar w:fldCharType="begin"/>
            </w:r>
            <w:r w:rsidR="002254B5">
              <w:instrText xml:space="preserve"> =G10+1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31</w:instrText>
            </w:r>
            <w:r w:rsidR="002254B5">
              <w:fldChar w:fldCharType="end"/>
            </w:r>
            <w:r w:rsidR="002254B5">
              <w:instrText xml:space="preserve"> ""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31</w:instrText>
            </w:r>
            <w:r w:rsidR="002254B5">
              <w:fldChar w:fldCharType="end"/>
            </w:r>
            <w:r w:rsidR="002254B5"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CD6645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7D309A2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6256B03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4871FC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EDB7015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367BE75" w14:textId="77777777" w:rsidR="002254B5" w:rsidRDefault="002254B5" w:rsidP="002254B5">
            <w:pPr>
              <w:pStyle w:val="Dates"/>
            </w:pPr>
          </w:p>
        </w:tc>
      </w:tr>
      <w:tr w:rsidR="002254B5" w14:paraId="67CE0159" w14:textId="77777777" w:rsidTr="002254B5">
        <w:trPr>
          <w:trHeight w:hRule="exact" w:val="864"/>
        </w:trPr>
        <w:tc>
          <w:tcPr>
            <w:tcW w:w="1536" w:type="dxa"/>
          </w:tcPr>
          <w:p w14:paraId="3B317EFB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4E13CDF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53A43A" w14:textId="77777777" w:rsidR="002254B5" w:rsidRDefault="002254B5" w:rsidP="002254B5"/>
        </w:tc>
        <w:tc>
          <w:tcPr>
            <w:tcW w:w="1538" w:type="dxa"/>
          </w:tcPr>
          <w:p w14:paraId="5BD0117F" w14:textId="77777777" w:rsidR="002254B5" w:rsidRDefault="002254B5" w:rsidP="002254B5"/>
        </w:tc>
        <w:tc>
          <w:tcPr>
            <w:tcW w:w="1540" w:type="dxa"/>
          </w:tcPr>
          <w:p w14:paraId="583C1977" w14:textId="77777777" w:rsidR="002254B5" w:rsidRDefault="002254B5" w:rsidP="002254B5"/>
        </w:tc>
        <w:tc>
          <w:tcPr>
            <w:tcW w:w="1552" w:type="dxa"/>
          </w:tcPr>
          <w:p w14:paraId="14A9CC64" w14:textId="77777777" w:rsidR="002254B5" w:rsidRDefault="002254B5" w:rsidP="002254B5"/>
        </w:tc>
        <w:tc>
          <w:tcPr>
            <w:tcW w:w="1543" w:type="dxa"/>
          </w:tcPr>
          <w:p w14:paraId="5112C9DB" w14:textId="77777777" w:rsidR="002254B5" w:rsidRDefault="002254B5" w:rsidP="002254B5"/>
        </w:tc>
        <w:tc>
          <w:tcPr>
            <w:tcW w:w="1533" w:type="dxa"/>
          </w:tcPr>
          <w:p w14:paraId="58D6B2DE" w14:textId="77777777" w:rsidR="002254B5" w:rsidRDefault="002254B5" w:rsidP="002254B5"/>
        </w:tc>
        <w:tc>
          <w:tcPr>
            <w:tcW w:w="1542" w:type="dxa"/>
          </w:tcPr>
          <w:p w14:paraId="3F98E676" w14:textId="77777777" w:rsidR="002254B5" w:rsidRDefault="002254B5" w:rsidP="002254B5"/>
        </w:tc>
      </w:tr>
    </w:tbl>
    <w:p w14:paraId="6516B448" w14:textId="1135A2A8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11DA19D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9807BE4" w14:textId="6B5C559D" w:rsidR="002254B5" w:rsidRDefault="002254B5" w:rsidP="002254B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June</w:t>
            </w:r>
            <w:r>
              <w:fldChar w:fldCharType="end"/>
            </w:r>
          </w:p>
        </w:tc>
      </w:tr>
      <w:tr w:rsidR="002254B5" w14:paraId="57172D7C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08CDB7F7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2530A60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F38D513" w14:textId="1F9D8964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0D4FB5B2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186FF4A" w14:textId="06FDA8E7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6C1E1DD" w14:textId="0D5EC023" w:rsidR="002254B5" w:rsidRDefault="002254B5" w:rsidP="002254B5">
            <w:pPr>
              <w:pStyle w:val="Title"/>
            </w:pPr>
          </w:p>
          <w:p w14:paraId="47029EB8" w14:textId="47A8B87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A8FE4F7" w14:textId="376A23E5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FDE48" wp14:editId="762F650B">
                  <wp:extent cx="2512060" cy="141414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0B4002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87469880"/>
            <w:placeholder>
              <w:docPart w:val="E6B6F368D8C04EC1929C3734862410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5FA1899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68E827F" w14:textId="77777777" w:rsidR="002254B5" w:rsidRDefault="00AF6706" w:rsidP="002254B5">
            <w:pPr>
              <w:pStyle w:val="Days"/>
            </w:pPr>
            <w:sdt>
              <w:sdtPr>
                <w:id w:val="-1946607474"/>
                <w:placeholder>
                  <w:docPart w:val="007F9E44519A4DF1B730A5DC0810FDA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4430FE9B" w14:textId="77777777" w:rsidR="002254B5" w:rsidRDefault="00AF6706" w:rsidP="002254B5">
            <w:pPr>
              <w:pStyle w:val="Days"/>
            </w:pPr>
            <w:sdt>
              <w:sdtPr>
                <w:id w:val="764818935"/>
                <w:placeholder>
                  <w:docPart w:val="FAFBF8D703624FD7A7667B6BB4216F5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26A44A31" w14:textId="77777777" w:rsidR="002254B5" w:rsidRDefault="00AF6706" w:rsidP="002254B5">
            <w:pPr>
              <w:pStyle w:val="Days"/>
            </w:pPr>
            <w:sdt>
              <w:sdtPr>
                <w:id w:val="-1797525243"/>
                <w:placeholder>
                  <w:docPart w:val="56EF1E82556D4E76B6C253F07C5D8CAE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7BEF107" w14:textId="77777777" w:rsidR="002254B5" w:rsidRDefault="00AF6706" w:rsidP="002254B5">
            <w:pPr>
              <w:pStyle w:val="Days"/>
            </w:pPr>
            <w:sdt>
              <w:sdtPr>
                <w:id w:val="-995490712"/>
                <w:placeholder>
                  <w:docPart w:val="7365469A7CAD4F1084FEA6AF9F57FD4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3314800" w14:textId="77777777" w:rsidR="002254B5" w:rsidRDefault="00AF6706" w:rsidP="002254B5">
            <w:pPr>
              <w:pStyle w:val="Days"/>
            </w:pPr>
            <w:sdt>
              <w:sdtPr>
                <w:id w:val="1577241211"/>
                <w:placeholder>
                  <w:docPart w:val="9E357AB5C1CC4868AF482E9BA8C0A5B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54A3F327" w14:textId="77777777" w:rsidR="002254B5" w:rsidRDefault="00AF6706" w:rsidP="002254B5">
            <w:pPr>
              <w:pStyle w:val="Days"/>
            </w:pPr>
            <w:sdt>
              <w:sdtPr>
                <w:id w:val="812605120"/>
                <w:placeholder>
                  <w:docPart w:val="D8CBDE9659F74BFDBF1D98486175AA1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4A17F5E2" w14:textId="77777777" w:rsidTr="002254B5">
        <w:tc>
          <w:tcPr>
            <w:tcW w:w="1536" w:type="dxa"/>
            <w:tcBorders>
              <w:bottom w:val="nil"/>
            </w:tcBorders>
          </w:tcPr>
          <w:p w14:paraId="0475A71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098D50F" w14:textId="46D961EC" w:rsidR="002254B5" w:rsidRDefault="008C654F" w:rsidP="002254B5">
            <w:pPr>
              <w:pStyle w:val="Dates"/>
            </w:pPr>
            <w:r>
              <w:t>1</w:t>
            </w:r>
          </w:p>
        </w:tc>
        <w:tc>
          <w:tcPr>
            <w:tcW w:w="1540" w:type="dxa"/>
            <w:tcBorders>
              <w:bottom w:val="nil"/>
            </w:tcBorders>
          </w:tcPr>
          <w:p w14:paraId="72326BE6" w14:textId="1C8E703B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>2</w:t>
            </w:r>
          </w:p>
        </w:tc>
        <w:tc>
          <w:tcPr>
            <w:tcW w:w="1552" w:type="dxa"/>
            <w:tcBorders>
              <w:bottom w:val="nil"/>
            </w:tcBorders>
          </w:tcPr>
          <w:p w14:paraId="13625363" w14:textId="1F744494" w:rsidR="002254B5" w:rsidRDefault="008C654F" w:rsidP="002254B5">
            <w:pPr>
              <w:pStyle w:val="Dates"/>
            </w:pPr>
            <w:r>
              <w:t>3</w:t>
            </w:r>
          </w:p>
        </w:tc>
        <w:tc>
          <w:tcPr>
            <w:tcW w:w="1543" w:type="dxa"/>
            <w:tcBorders>
              <w:bottom w:val="nil"/>
            </w:tcBorders>
          </w:tcPr>
          <w:p w14:paraId="3E25C81E" w14:textId="4A779DA2" w:rsidR="002254B5" w:rsidRDefault="008C654F" w:rsidP="002254B5">
            <w:pPr>
              <w:pStyle w:val="Dates"/>
            </w:pPr>
            <w:r>
              <w:t>4</w:t>
            </w:r>
          </w:p>
        </w:tc>
        <w:tc>
          <w:tcPr>
            <w:tcW w:w="1533" w:type="dxa"/>
            <w:tcBorders>
              <w:bottom w:val="nil"/>
            </w:tcBorders>
          </w:tcPr>
          <w:p w14:paraId="4A7B07DB" w14:textId="69E72EB5" w:rsidR="002254B5" w:rsidRDefault="008C654F" w:rsidP="002254B5">
            <w:pPr>
              <w:pStyle w:val="Dates"/>
            </w:pPr>
            <w:r>
              <w:t>5</w:t>
            </w:r>
          </w:p>
        </w:tc>
        <w:tc>
          <w:tcPr>
            <w:tcW w:w="1542" w:type="dxa"/>
            <w:tcBorders>
              <w:bottom w:val="nil"/>
            </w:tcBorders>
          </w:tcPr>
          <w:p w14:paraId="6CE9380B" w14:textId="1298AC86" w:rsidR="002254B5" w:rsidRDefault="008C654F" w:rsidP="002254B5">
            <w:pPr>
              <w:pStyle w:val="Dates"/>
            </w:pPr>
            <w:r>
              <w:t>6</w:t>
            </w:r>
          </w:p>
        </w:tc>
      </w:tr>
      <w:tr w:rsidR="002254B5" w14:paraId="61471538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40AA8F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FDBE00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2F441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D53F961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92BB9A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D340595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C7063D" w14:textId="77777777" w:rsidR="002254B5" w:rsidRDefault="002254B5" w:rsidP="002254B5"/>
        </w:tc>
      </w:tr>
      <w:tr w:rsidR="002254B5" w14:paraId="4F02D0C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05F4FC" w14:textId="40A934F4" w:rsidR="002254B5" w:rsidRDefault="008C654F" w:rsidP="002254B5">
            <w:pPr>
              <w:pStyle w:val="Dates"/>
            </w:pPr>
            <w:r>
              <w:t>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2945A1D" w14:textId="4FB8E316" w:rsidR="002254B5" w:rsidRDefault="008C654F" w:rsidP="002254B5">
            <w:pPr>
              <w:pStyle w:val="Dates"/>
            </w:pPr>
            <w:r>
              <w:t>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051DA09" w14:textId="4A2F8A37" w:rsidR="002254B5" w:rsidRDefault="008C654F" w:rsidP="002254B5">
            <w:pPr>
              <w:pStyle w:val="Dates"/>
            </w:pPr>
            <w:r>
              <w:t>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F265A65" w14:textId="7B84F191" w:rsidR="002254B5" w:rsidRDefault="008C654F" w:rsidP="002254B5">
            <w:pPr>
              <w:pStyle w:val="Dates"/>
            </w:pPr>
            <w:r>
              <w:t>10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D66A757" w14:textId="7293F7D9" w:rsidR="002254B5" w:rsidRDefault="008C654F" w:rsidP="002254B5">
            <w:pPr>
              <w:pStyle w:val="Dates"/>
            </w:pPr>
            <w:r>
              <w:t>11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62E757F" w14:textId="2D06EB69" w:rsidR="002254B5" w:rsidRDefault="008C654F" w:rsidP="002254B5">
            <w:pPr>
              <w:pStyle w:val="Dates"/>
            </w:pPr>
            <w:r>
              <w:t>12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5E4827" w14:textId="3E6F2ACF" w:rsidR="002254B5" w:rsidRDefault="008C654F" w:rsidP="002254B5">
            <w:pPr>
              <w:pStyle w:val="Dates"/>
            </w:pPr>
            <w:r>
              <w:t>13</w:t>
            </w:r>
          </w:p>
        </w:tc>
      </w:tr>
      <w:tr w:rsidR="002254B5" w14:paraId="5AD7322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B1F8113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A10C04E" w14:textId="77777777" w:rsidR="002254B5" w:rsidRDefault="002254B5" w:rsidP="002E4B5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FAE51E5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D8884B3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579DF3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1531B5E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C4D9F71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EA9807" w14:textId="77777777" w:rsidR="002254B5" w:rsidRDefault="002254B5" w:rsidP="002254B5"/>
        </w:tc>
      </w:tr>
      <w:tr w:rsidR="002254B5" w14:paraId="69E6379B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AC4536" w14:textId="5E178BEA" w:rsidR="002254B5" w:rsidRDefault="008C654F" w:rsidP="002254B5">
            <w:pPr>
              <w:pStyle w:val="Dates"/>
            </w:pPr>
            <w:r>
              <w:t>14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7E7D4D3" w14:textId="15F6870D" w:rsidR="002254B5" w:rsidRDefault="008C654F" w:rsidP="002254B5">
            <w:pPr>
              <w:pStyle w:val="Dates"/>
            </w:pPr>
            <w:r>
              <w:t>15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DC82F0" w14:textId="241B30CA" w:rsidR="002254B5" w:rsidRDefault="008C654F" w:rsidP="002254B5">
            <w:pPr>
              <w:pStyle w:val="Dates"/>
            </w:pPr>
            <w:r>
              <w:t>16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D97F452" w14:textId="42DEEBDC" w:rsidR="002254B5" w:rsidRDefault="008C654F" w:rsidP="002254B5">
            <w:pPr>
              <w:pStyle w:val="Dates"/>
            </w:pPr>
            <w:r>
              <w:t>17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984E467" w14:textId="2879C742" w:rsidR="002254B5" w:rsidRDefault="008C654F" w:rsidP="002254B5">
            <w:pPr>
              <w:pStyle w:val="Dates"/>
            </w:pPr>
            <w:r>
              <w:t>18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A3B0B7F" w14:textId="7735F413" w:rsidR="002254B5" w:rsidRDefault="008C654F" w:rsidP="002254B5">
            <w:pPr>
              <w:pStyle w:val="Dates"/>
            </w:pPr>
            <w:r>
              <w:t>19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634FD4C" w14:textId="3AA0161A" w:rsidR="002254B5" w:rsidRDefault="008C654F" w:rsidP="002254B5">
            <w:pPr>
              <w:pStyle w:val="Dates"/>
            </w:pPr>
            <w:r>
              <w:t>20</w:t>
            </w:r>
          </w:p>
        </w:tc>
      </w:tr>
      <w:tr w:rsidR="002254B5" w14:paraId="54EF61D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2759CC" w14:textId="77777777" w:rsidR="008C654F" w:rsidRPr="008C654F" w:rsidRDefault="008C654F" w:rsidP="008C654F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F01DD5" w14:textId="77777777" w:rsidR="002254B5" w:rsidRDefault="002254B5" w:rsidP="002E4B5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9B55D20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DC2924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C729F28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450BAE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81F86BD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C80D16E" w14:textId="77777777" w:rsidR="002254B5" w:rsidRDefault="002254B5" w:rsidP="002254B5"/>
        </w:tc>
      </w:tr>
      <w:tr w:rsidR="002254B5" w14:paraId="68A6AD0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E888E9A" w14:textId="13CC9731" w:rsidR="002254B5" w:rsidRDefault="008C654F" w:rsidP="002254B5">
            <w:pPr>
              <w:pStyle w:val="Dates"/>
            </w:pPr>
            <w:r>
              <w:t>21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D39790" w14:textId="0D46DA97" w:rsidR="002254B5" w:rsidRDefault="008C654F" w:rsidP="002254B5">
            <w:pPr>
              <w:pStyle w:val="Dates"/>
            </w:pPr>
            <w:r>
              <w:t>22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B6A659F" w14:textId="445DDA7B" w:rsidR="002254B5" w:rsidRDefault="008C654F" w:rsidP="002254B5">
            <w:pPr>
              <w:pStyle w:val="Dates"/>
            </w:pPr>
            <w:r>
              <w:t>23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BC97DB2" w14:textId="7AF133DB" w:rsidR="002254B5" w:rsidRDefault="008C654F" w:rsidP="002254B5">
            <w:pPr>
              <w:pStyle w:val="Dates"/>
            </w:pPr>
            <w:r>
              <w:t>24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BE7F619" w14:textId="45DC049F" w:rsidR="002254B5" w:rsidRDefault="008C654F" w:rsidP="002254B5">
            <w:pPr>
              <w:pStyle w:val="Dates"/>
            </w:pPr>
            <w:r>
              <w:t>25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CD8EE3A" w14:textId="6D84CAAA" w:rsidR="002254B5" w:rsidRDefault="008C654F" w:rsidP="002254B5">
            <w:pPr>
              <w:pStyle w:val="Dates"/>
            </w:pPr>
            <w:r>
              <w:t>26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9381C69" w14:textId="0694CB57" w:rsidR="002254B5" w:rsidRDefault="008C654F" w:rsidP="002254B5">
            <w:pPr>
              <w:pStyle w:val="Dates"/>
            </w:pPr>
            <w:r>
              <w:t>27</w:t>
            </w:r>
          </w:p>
        </w:tc>
      </w:tr>
      <w:tr w:rsidR="002254B5" w14:paraId="41980C8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DF76D4B" w14:textId="77777777" w:rsidR="002254B5" w:rsidRDefault="008C654F" w:rsidP="002254B5">
            <w:r>
              <w:t>Father’s Day</w:t>
            </w:r>
          </w:p>
          <w:p w14:paraId="50C0872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D47D66E" w14:textId="52A3B8DA" w:rsidR="008C654F" w:rsidRDefault="008C654F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FA1659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0382CB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619821D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BA16D7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AF28E9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55B89C" w14:textId="77777777" w:rsidR="002254B5" w:rsidRDefault="002254B5" w:rsidP="002254B5"/>
        </w:tc>
      </w:tr>
      <w:tr w:rsidR="002254B5" w14:paraId="7FE1EF9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125079D" w14:textId="6056E77E" w:rsidR="002254B5" w:rsidRDefault="008C654F" w:rsidP="002254B5">
            <w:pPr>
              <w:pStyle w:val="Dates"/>
            </w:pPr>
            <w:r>
              <w:t>28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4A1B57B" w14:textId="7652AFCF" w:rsidR="002254B5" w:rsidRDefault="008C654F" w:rsidP="002254B5">
            <w:pPr>
              <w:pStyle w:val="Dates"/>
            </w:pPr>
            <w:r>
              <w:t>29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ABBDFF0" w14:textId="4C5C001B" w:rsidR="002254B5" w:rsidRDefault="008C654F" w:rsidP="002254B5">
            <w:pPr>
              <w:pStyle w:val="Dates"/>
            </w:pPr>
            <w:r>
              <w:t>30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48ADEA0" w14:textId="513B48B9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E8B71F1" w14:textId="424EB8A0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69F383D" w14:textId="63E43BE7" w:rsidR="002254B5" w:rsidRDefault="008C654F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53D6894" w14:textId="7B1563A9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 xml:space="preserve"> </w:t>
            </w:r>
          </w:p>
        </w:tc>
      </w:tr>
      <w:tr w:rsidR="002254B5" w14:paraId="722428B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0E034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9B1A7C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F7D9BF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0D50815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7A3CDB2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216E4C1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35297B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292BB32" w14:textId="77777777" w:rsidR="002254B5" w:rsidRDefault="002254B5" w:rsidP="002254B5"/>
        </w:tc>
      </w:tr>
      <w:tr w:rsidR="002254B5" w14:paraId="6D1260F1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03B7748" w14:textId="7304642C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45BEDF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45C59485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7DF8018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6441E106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4E6287E2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503C7BD" w14:textId="77777777" w:rsidR="002254B5" w:rsidRDefault="002254B5" w:rsidP="002254B5">
            <w:pPr>
              <w:pStyle w:val="Dates"/>
            </w:pPr>
          </w:p>
        </w:tc>
      </w:tr>
      <w:tr w:rsidR="002254B5" w14:paraId="03B09A26" w14:textId="77777777" w:rsidTr="002254B5">
        <w:trPr>
          <w:trHeight w:hRule="exact" w:val="864"/>
        </w:trPr>
        <w:tc>
          <w:tcPr>
            <w:tcW w:w="1536" w:type="dxa"/>
          </w:tcPr>
          <w:p w14:paraId="751E0219" w14:textId="77777777" w:rsidR="002254B5" w:rsidRDefault="002254B5" w:rsidP="002254B5"/>
        </w:tc>
        <w:tc>
          <w:tcPr>
            <w:tcW w:w="1538" w:type="dxa"/>
          </w:tcPr>
          <w:p w14:paraId="1B435F5D" w14:textId="77777777" w:rsidR="002254B5" w:rsidRDefault="002254B5" w:rsidP="002254B5"/>
        </w:tc>
        <w:tc>
          <w:tcPr>
            <w:tcW w:w="1540" w:type="dxa"/>
          </w:tcPr>
          <w:p w14:paraId="02AE2404" w14:textId="77777777" w:rsidR="002254B5" w:rsidRDefault="002254B5" w:rsidP="002254B5"/>
        </w:tc>
        <w:tc>
          <w:tcPr>
            <w:tcW w:w="1552" w:type="dxa"/>
          </w:tcPr>
          <w:p w14:paraId="6DA86DE4" w14:textId="77777777" w:rsidR="002254B5" w:rsidRDefault="002254B5" w:rsidP="002254B5"/>
        </w:tc>
        <w:tc>
          <w:tcPr>
            <w:tcW w:w="1543" w:type="dxa"/>
          </w:tcPr>
          <w:p w14:paraId="718CA5C2" w14:textId="77777777" w:rsidR="002254B5" w:rsidRDefault="002254B5" w:rsidP="002254B5"/>
        </w:tc>
        <w:tc>
          <w:tcPr>
            <w:tcW w:w="1533" w:type="dxa"/>
          </w:tcPr>
          <w:p w14:paraId="3BC003D4" w14:textId="77777777" w:rsidR="002254B5" w:rsidRDefault="002254B5" w:rsidP="002254B5"/>
        </w:tc>
        <w:tc>
          <w:tcPr>
            <w:tcW w:w="1542" w:type="dxa"/>
          </w:tcPr>
          <w:p w14:paraId="505FBBB3" w14:textId="77777777" w:rsidR="002254B5" w:rsidRDefault="002254B5" w:rsidP="002254B5"/>
        </w:tc>
      </w:tr>
    </w:tbl>
    <w:p w14:paraId="2916484C" w14:textId="7852EADE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E92A3B9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C009CF9" w14:textId="4BD5CDCC" w:rsidR="002254B5" w:rsidRDefault="002254B5" w:rsidP="002254B5">
            <w:pPr>
              <w:pStyle w:val="Month"/>
            </w:pPr>
            <w:r>
              <w:t>July</w:t>
            </w:r>
          </w:p>
        </w:tc>
      </w:tr>
      <w:tr w:rsidR="002254B5" w14:paraId="4A5FB659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A9FAA94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FD5F8AD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4E35237" w14:textId="75CF1417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74ADC0AF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D0757E8" w14:textId="620EC752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EB1BF84" w14:textId="112F63A7" w:rsidR="002254B5" w:rsidRDefault="002254B5" w:rsidP="002254B5">
            <w:pPr>
              <w:pStyle w:val="Title"/>
            </w:pPr>
          </w:p>
          <w:p w14:paraId="440D0D69" w14:textId="30B3FCF1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3C8428C" w14:textId="122B6EFC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D6382" wp14:editId="5EEF4146">
                  <wp:extent cx="2512060" cy="141414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B765DB3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107347609"/>
            <w:placeholder>
              <w:docPart w:val="848290C9E0884A18AE6A073FAE61F0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8C5F2E2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D03A4EF" w14:textId="77777777" w:rsidR="002254B5" w:rsidRDefault="00AF6706" w:rsidP="002254B5">
            <w:pPr>
              <w:pStyle w:val="Days"/>
            </w:pPr>
            <w:sdt>
              <w:sdtPr>
                <w:id w:val="-1216265740"/>
                <w:placeholder>
                  <w:docPart w:val="A6C1A31F9E2844F899B606E73E87ACB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FDB670D" w14:textId="77777777" w:rsidR="002254B5" w:rsidRDefault="00AF6706" w:rsidP="002254B5">
            <w:pPr>
              <w:pStyle w:val="Days"/>
            </w:pPr>
            <w:sdt>
              <w:sdtPr>
                <w:id w:val="-1964953439"/>
                <w:placeholder>
                  <w:docPart w:val="4D710280F8374B5EBEFB29785F25AE1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F0D2BDF" w14:textId="77777777" w:rsidR="002254B5" w:rsidRDefault="00AF6706" w:rsidP="002254B5">
            <w:pPr>
              <w:pStyle w:val="Days"/>
            </w:pPr>
            <w:sdt>
              <w:sdtPr>
                <w:id w:val="-478311467"/>
                <w:placeholder>
                  <w:docPart w:val="C66F727227D24A85885469C0A49A05B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758F529" w14:textId="77777777" w:rsidR="002254B5" w:rsidRDefault="00AF6706" w:rsidP="002254B5">
            <w:pPr>
              <w:pStyle w:val="Days"/>
            </w:pPr>
            <w:sdt>
              <w:sdtPr>
                <w:id w:val="-976287343"/>
                <w:placeholder>
                  <w:docPart w:val="D22F0ED0501A4990863981C459375327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AC1F5FE" w14:textId="77777777" w:rsidR="002254B5" w:rsidRDefault="00AF6706" w:rsidP="002254B5">
            <w:pPr>
              <w:pStyle w:val="Days"/>
            </w:pPr>
            <w:sdt>
              <w:sdtPr>
                <w:id w:val="1132678960"/>
                <w:placeholder>
                  <w:docPart w:val="D386EC108ADF4E5BB7FDCE6EAEC5FCB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0E06F1C9" w14:textId="77777777" w:rsidR="002254B5" w:rsidRDefault="00AF6706" w:rsidP="002254B5">
            <w:pPr>
              <w:pStyle w:val="Days"/>
            </w:pPr>
            <w:sdt>
              <w:sdtPr>
                <w:id w:val="1194425311"/>
                <w:placeholder>
                  <w:docPart w:val="9E897AE8C2134B4DA464AB677EC0319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7F817025" w14:textId="77777777" w:rsidTr="002254B5">
        <w:tc>
          <w:tcPr>
            <w:tcW w:w="1536" w:type="dxa"/>
            <w:tcBorders>
              <w:bottom w:val="nil"/>
            </w:tcBorders>
          </w:tcPr>
          <w:p w14:paraId="46F55FE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E6D5D3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49DCC3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4B02D8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5CF5BD3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6F0287F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4F25FDA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2254B5" w14:paraId="3EBB9C7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3B8324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6DAAED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433DD5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A7F869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2F19A6D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2FF9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0433E58" w14:textId="77777777" w:rsidR="002254B5" w:rsidRDefault="002254B5" w:rsidP="002254B5"/>
        </w:tc>
      </w:tr>
      <w:tr w:rsidR="002254B5" w14:paraId="0D43AE7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E6E940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3130E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12EB4E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7DF2D0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7D046D5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C3A292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E4A8E5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2254B5" w14:paraId="775C10C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A10E1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88A009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45CBD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DA9E46D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9AD03F7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D7DD074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B2D50B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DA3FE35" w14:textId="77777777" w:rsidR="002254B5" w:rsidRDefault="002254B5" w:rsidP="002254B5"/>
        </w:tc>
      </w:tr>
      <w:tr w:rsidR="002254B5" w14:paraId="1B6BADA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1FD17E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58B094F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1F0D00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E68619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574FD0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41AE1B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CE7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2254B5" w14:paraId="29DA888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EA66AE4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CF1155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7CC7D41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AEDE781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3D6FEE1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9FCCE5C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2858A5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8193386" w14:textId="77777777" w:rsidR="002254B5" w:rsidRDefault="002254B5" w:rsidP="002254B5"/>
        </w:tc>
      </w:tr>
      <w:tr w:rsidR="002254B5" w14:paraId="35FFE5B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FB5602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C36138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19802B4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FAC730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5C4CF6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A543977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C2D6EC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2254B5" w14:paraId="5952D38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15F5AD6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51C8F5F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3B50CF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3BE8D28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03A314A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381C42B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44F68D5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5758A99" w14:textId="77777777" w:rsidR="002254B5" w:rsidRDefault="002254B5" w:rsidP="002254B5"/>
        </w:tc>
      </w:tr>
      <w:tr w:rsidR="002254B5" w14:paraId="00BB7441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98A4BAB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85C69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C20AF8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F9AC1F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14D0D4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40466B1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E469CC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254B5" w14:paraId="716EB28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22C8B7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2679D7B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C11568B" w14:textId="338AB515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031F630" w14:textId="1E1293C2" w:rsidR="002254B5" w:rsidRDefault="000542F3" w:rsidP="002254B5">
            <w:r>
              <w:t xml:space="preserve"> 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7BE6FF2" w14:textId="2CACDED5" w:rsidR="002254B5" w:rsidRDefault="000542F3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FD96EF4" w14:textId="74E6B757" w:rsidR="002254B5" w:rsidRDefault="000542F3" w:rsidP="002254B5">
            <w:r>
              <w:t xml:space="preserve"> 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38270E3" w14:textId="7934BF90" w:rsidR="002254B5" w:rsidRDefault="000542F3" w:rsidP="002254B5">
            <w:r>
              <w:t xml:space="preserve"> 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E31A409" w14:textId="77777777" w:rsidR="002254B5" w:rsidRDefault="002254B5" w:rsidP="002254B5"/>
        </w:tc>
      </w:tr>
      <w:tr w:rsidR="002254B5" w14:paraId="2C07D2F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EC2D26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30ECE00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7A01B741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2EE02FFA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699D4AEE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25086BE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64E11A5" w14:textId="77777777" w:rsidR="002254B5" w:rsidRDefault="002254B5" w:rsidP="002254B5">
            <w:pPr>
              <w:pStyle w:val="Dates"/>
            </w:pPr>
          </w:p>
        </w:tc>
      </w:tr>
      <w:tr w:rsidR="002254B5" w14:paraId="1D693CED" w14:textId="77777777" w:rsidTr="002254B5">
        <w:trPr>
          <w:trHeight w:hRule="exact" w:val="864"/>
        </w:trPr>
        <w:tc>
          <w:tcPr>
            <w:tcW w:w="1536" w:type="dxa"/>
          </w:tcPr>
          <w:p w14:paraId="43360B0D" w14:textId="77777777" w:rsidR="002254B5" w:rsidRDefault="002254B5" w:rsidP="002254B5"/>
        </w:tc>
        <w:tc>
          <w:tcPr>
            <w:tcW w:w="1538" w:type="dxa"/>
          </w:tcPr>
          <w:p w14:paraId="0B52D515" w14:textId="77777777" w:rsidR="002254B5" w:rsidRDefault="002254B5" w:rsidP="002254B5"/>
        </w:tc>
        <w:tc>
          <w:tcPr>
            <w:tcW w:w="1540" w:type="dxa"/>
          </w:tcPr>
          <w:p w14:paraId="03C53490" w14:textId="77777777" w:rsidR="002254B5" w:rsidRDefault="002254B5" w:rsidP="002254B5"/>
        </w:tc>
        <w:tc>
          <w:tcPr>
            <w:tcW w:w="1552" w:type="dxa"/>
          </w:tcPr>
          <w:p w14:paraId="3F7E390D" w14:textId="77777777" w:rsidR="002254B5" w:rsidRDefault="002254B5" w:rsidP="002254B5"/>
        </w:tc>
        <w:tc>
          <w:tcPr>
            <w:tcW w:w="1543" w:type="dxa"/>
          </w:tcPr>
          <w:p w14:paraId="685F7F29" w14:textId="77777777" w:rsidR="002254B5" w:rsidRDefault="002254B5" w:rsidP="002254B5"/>
        </w:tc>
        <w:tc>
          <w:tcPr>
            <w:tcW w:w="1533" w:type="dxa"/>
          </w:tcPr>
          <w:p w14:paraId="329E4720" w14:textId="77777777" w:rsidR="002254B5" w:rsidRDefault="002254B5" w:rsidP="002254B5"/>
        </w:tc>
        <w:tc>
          <w:tcPr>
            <w:tcW w:w="1542" w:type="dxa"/>
          </w:tcPr>
          <w:p w14:paraId="7D1B5A6F" w14:textId="77777777" w:rsidR="002254B5" w:rsidRDefault="002254B5" w:rsidP="002254B5"/>
        </w:tc>
      </w:tr>
    </w:tbl>
    <w:p w14:paraId="69531973" w14:textId="4B8FD73A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2AA429AD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5BE2527" w14:textId="26611B49" w:rsidR="002254B5" w:rsidRDefault="002254B5" w:rsidP="002254B5">
            <w:pPr>
              <w:pStyle w:val="Month"/>
            </w:pPr>
            <w:r>
              <w:t>August</w:t>
            </w:r>
          </w:p>
        </w:tc>
      </w:tr>
      <w:tr w:rsidR="002254B5" w14:paraId="7D8553B6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76DFA9E3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599B50FC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EE95CD5" w14:textId="4E41EDBB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39860A13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12B6390" w14:textId="4CD7801F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367ECC42" w14:textId="725548D1" w:rsidR="002254B5" w:rsidRDefault="002254B5" w:rsidP="002254B5">
            <w:pPr>
              <w:pStyle w:val="Title"/>
            </w:pPr>
          </w:p>
          <w:p w14:paraId="396ECB5B" w14:textId="6625C8FD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6A7C318E" w14:textId="51731A71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A3A37" wp14:editId="34282FAA">
                  <wp:extent cx="2512060" cy="1414145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513DEA60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06576233"/>
            <w:placeholder>
              <w:docPart w:val="65FB4621554B439DA1F080CEA4D19D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663D4D8C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8D4DB1C" w14:textId="77777777" w:rsidR="002254B5" w:rsidRDefault="00AF6706" w:rsidP="002254B5">
            <w:pPr>
              <w:pStyle w:val="Days"/>
            </w:pPr>
            <w:sdt>
              <w:sdtPr>
                <w:id w:val="1090281049"/>
                <w:placeholder>
                  <w:docPart w:val="16FE439F62F1498EB7C720B97DC615D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78E6A68C" w14:textId="77777777" w:rsidR="002254B5" w:rsidRDefault="00AF6706" w:rsidP="002254B5">
            <w:pPr>
              <w:pStyle w:val="Days"/>
            </w:pPr>
            <w:sdt>
              <w:sdtPr>
                <w:id w:val="-484393443"/>
                <w:placeholder>
                  <w:docPart w:val="BD12EE27F3AA46558B7C734FBCF95351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3903FD8" w14:textId="77777777" w:rsidR="002254B5" w:rsidRDefault="00AF6706" w:rsidP="002254B5">
            <w:pPr>
              <w:pStyle w:val="Days"/>
            </w:pPr>
            <w:sdt>
              <w:sdtPr>
                <w:id w:val="-950317580"/>
                <w:placeholder>
                  <w:docPart w:val="D06FB5245C594C7E974132DDB28CB8A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FEE2C65" w14:textId="77777777" w:rsidR="002254B5" w:rsidRDefault="00AF6706" w:rsidP="002254B5">
            <w:pPr>
              <w:pStyle w:val="Days"/>
            </w:pPr>
            <w:sdt>
              <w:sdtPr>
                <w:id w:val="-420257849"/>
                <w:placeholder>
                  <w:docPart w:val="6C84B3E350C549BE91893F56D5C10CC3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3F29D9E3" w14:textId="77777777" w:rsidR="002254B5" w:rsidRDefault="00AF6706" w:rsidP="002254B5">
            <w:pPr>
              <w:pStyle w:val="Days"/>
            </w:pPr>
            <w:sdt>
              <w:sdtPr>
                <w:id w:val="-1513376897"/>
                <w:placeholder>
                  <w:docPart w:val="6825F595F0D8445ABA4A19118053E2C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43989FF9" w14:textId="77777777" w:rsidR="002254B5" w:rsidRDefault="00AF6706" w:rsidP="002254B5">
            <w:pPr>
              <w:pStyle w:val="Days"/>
            </w:pPr>
            <w:sdt>
              <w:sdtPr>
                <w:id w:val="2114325155"/>
                <w:placeholder>
                  <w:docPart w:val="9F3C1DA024544B2FB5D4683E9DF74AE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4E2EE4" w14:paraId="437A1F1B" w14:textId="77777777" w:rsidTr="002254B5">
        <w:tc>
          <w:tcPr>
            <w:tcW w:w="1536" w:type="dxa"/>
            <w:tcBorders>
              <w:bottom w:val="nil"/>
            </w:tcBorders>
          </w:tcPr>
          <w:p w14:paraId="4F553353" w14:textId="0BE0502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29ED7D0" w14:textId="482171C7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2CA062D" w14:textId="73080528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B5BCE5A" w14:textId="37E611E5" w:rsidR="004E2EE4" w:rsidRDefault="004E2EE4" w:rsidP="004E2EE4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1C084304" w14:textId="10494321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03FFAEA6" w14:textId="65A100A8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02DBC0A5" w14:textId="4ACECB2F" w:rsidR="004E2EE4" w:rsidRDefault="004E2EE4" w:rsidP="004E2EE4">
            <w:pPr>
              <w:pStyle w:val="Dates"/>
            </w:pPr>
            <w:r>
              <w:t>1</w:t>
            </w:r>
          </w:p>
        </w:tc>
      </w:tr>
      <w:tr w:rsidR="004E2EE4" w14:paraId="1FF998C1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F082C3F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964AC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BBF5843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6A9BD03" w14:textId="7A55AD5A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8C4D830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2A6507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6A2426" w14:textId="77777777" w:rsidR="004E2EE4" w:rsidRDefault="004E2EE4" w:rsidP="004E2EE4"/>
        </w:tc>
      </w:tr>
      <w:tr w:rsidR="004E2EE4" w14:paraId="49AFD85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65F184" w14:textId="41541FD3" w:rsidR="004E2EE4" w:rsidRDefault="004E2EE4" w:rsidP="004E2EE4">
            <w:pPr>
              <w:pStyle w:val="Dates"/>
            </w:pPr>
            <w:r>
              <w:t>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2EF20C7" w14:textId="1A9C473C" w:rsidR="004E2EE4" w:rsidRDefault="004E2EE4" w:rsidP="004E2EE4">
            <w:pPr>
              <w:pStyle w:val="Dates"/>
            </w:pPr>
            <w:r>
              <w:t>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AC96B9A" w14:textId="6826BD8E" w:rsidR="004E2EE4" w:rsidRDefault="004E2EE4" w:rsidP="004E2EE4">
            <w:pPr>
              <w:pStyle w:val="Dates"/>
            </w:pPr>
            <w:r>
              <w:t>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C31CFC7" w14:textId="704A44FC" w:rsidR="004E2EE4" w:rsidRDefault="004E2EE4" w:rsidP="004E2EE4">
            <w:pPr>
              <w:pStyle w:val="Dates"/>
            </w:pPr>
            <w:r>
              <w:t>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FD0785" w14:textId="3BDCC2DD" w:rsidR="004E2EE4" w:rsidRDefault="004E2EE4" w:rsidP="004E2EE4">
            <w:pPr>
              <w:pStyle w:val="Dates"/>
            </w:pPr>
            <w:r>
              <w:t>6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F164778" w14:textId="0922B048" w:rsidR="004E2EE4" w:rsidRDefault="004E2EE4" w:rsidP="004E2EE4">
            <w:pPr>
              <w:pStyle w:val="Dates"/>
            </w:pPr>
            <w:r>
              <w:t>7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4C08B60" w14:textId="06A43A52" w:rsidR="004E2EE4" w:rsidRDefault="004E2EE4" w:rsidP="004E2EE4">
            <w:pPr>
              <w:pStyle w:val="Dates"/>
            </w:pPr>
            <w:r>
              <w:t>8</w:t>
            </w:r>
          </w:p>
        </w:tc>
      </w:tr>
      <w:tr w:rsidR="004E2EE4" w14:paraId="1A96643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250FA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A0B3BBF" w14:textId="78411B6B" w:rsidR="004E2EE4" w:rsidRDefault="0047092E" w:rsidP="004E2EE4">
            <w:r>
              <w:t>VBS Church Picnic</w:t>
            </w:r>
            <w:r w:rsidR="009034BC">
              <w:t xml:space="preserve"> (tentative)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C000CCB" w14:textId="6B51A591" w:rsidR="004E2EE4" w:rsidRDefault="000542F3" w:rsidP="004E2EE4">
            <w:r>
              <w:t>V.B.S.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8F78BB5" w14:textId="36499BB2" w:rsidR="004E2EE4" w:rsidRDefault="000542F3" w:rsidP="004E2EE4">
            <w:r>
              <w:t>V.B.S.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BB76EED" w14:textId="40E6C46B" w:rsidR="004E2EE4" w:rsidRDefault="004E2EE4" w:rsidP="004E2EE4">
            <w:r>
              <w:t xml:space="preserve"> </w:t>
            </w:r>
            <w:r w:rsidR="000542F3">
              <w:t>V.B.S.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7276193" w14:textId="700A2505" w:rsidR="004E2EE4" w:rsidRDefault="000542F3" w:rsidP="004E2EE4">
            <w:r>
              <w:t>V.B.S.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CD71853" w14:textId="503B1D16" w:rsidR="004E2EE4" w:rsidRDefault="000542F3" w:rsidP="004E2EE4">
            <w:r>
              <w:t>V.B.S.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CCEC69" w14:textId="50A9AE35" w:rsidR="004E2EE4" w:rsidRDefault="0047092E" w:rsidP="004E2EE4">
            <w:r>
              <w:t>Maritime Days</w:t>
            </w:r>
            <w:r w:rsidR="009034BC">
              <w:t xml:space="preserve"> (tentative)</w:t>
            </w:r>
          </w:p>
        </w:tc>
      </w:tr>
      <w:tr w:rsidR="004E2EE4" w14:paraId="03B8BFE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68E82CC" w14:textId="32F1C8DD" w:rsidR="004E2EE4" w:rsidRDefault="004E2EE4" w:rsidP="004E2EE4">
            <w:pPr>
              <w:pStyle w:val="Dates"/>
            </w:pPr>
            <w:r>
              <w:t>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43C7B29" w14:textId="07015291" w:rsidR="004E2EE4" w:rsidRDefault="004E2EE4" w:rsidP="004E2EE4">
            <w:pPr>
              <w:pStyle w:val="Dates"/>
            </w:pPr>
            <w:r>
              <w:t>10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F4DD6CB" w14:textId="3AE6688F" w:rsidR="004E2EE4" w:rsidRDefault="004E2EE4" w:rsidP="004E2EE4">
            <w:pPr>
              <w:pStyle w:val="Dates"/>
            </w:pPr>
            <w:r>
              <w:t>11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836102C" w14:textId="7B605203" w:rsidR="004E2EE4" w:rsidRDefault="004E2EE4" w:rsidP="004E2EE4">
            <w:pPr>
              <w:pStyle w:val="Dates"/>
            </w:pPr>
            <w:r>
              <w:t>12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D174D70" w14:textId="18428BE5" w:rsidR="004E2EE4" w:rsidRDefault="004E2EE4" w:rsidP="004E2EE4">
            <w:pPr>
              <w:pStyle w:val="Dates"/>
            </w:pPr>
            <w:r>
              <w:t>13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02996F" w14:textId="57AE28EC" w:rsidR="004E2EE4" w:rsidRDefault="004E2EE4" w:rsidP="004E2EE4">
            <w:pPr>
              <w:pStyle w:val="Dates"/>
            </w:pPr>
            <w:r>
              <w:t>14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8C4DF57" w14:textId="67A315BC" w:rsidR="004E2EE4" w:rsidRDefault="004E2EE4" w:rsidP="004E2EE4">
            <w:pPr>
              <w:pStyle w:val="Dates"/>
            </w:pPr>
            <w:r>
              <w:t>15</w:t>
            </w:r>
          </w:p>
        </w:tc>
      </w:tr>
      <w:tr w:rsidR="004E2EE4" w14:paraId="48E07E0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1D667F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1A7F78F" w14:textId="6DFE0B24" w:rsidR="009034BC" w:rsidRDefault="000542F3" w:rsidP="004E2EE4">
            <w:r>
              <w:t>VBS Service with Church Picnic</w:t>
            </w:r>
          </w:p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3D10A96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58FC39C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74FE41A" w14:textId="0A5C007E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EEEAEA2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5AE59FD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CBF1047" w14:textId="77777777" w:rsidR="004E2EE4" w:rsidRDefault="004E2EE4" w:rsidP="004E2EE4"/>
        </w:tc>
      </w:tr>
      <w:tr w:rsidR="004E2EE4" w14:paraId="59EE03E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74FFE0D" w14:textId="435213DE" w:rsidR="004E2EE4" w:rsidRDefault="004E2EE4" w:rsidP="004E2EE4">
            <w:pPr>
              <w:pStyle w:val="Dates"/>
            </w:pPr>
            <w:r>
              <w:t>16</w:t>
            </w:r>
            <w:r>
              <w:fldChar w:fldCharType="begin"/>
            </w:r>
            <w:r>
              <w:instrText xml:space="preserve"> =G6+1 </w:instrTex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2D23050" w14:textId="70EF5F0F" w:rsidR="004E2EE4" w:rsidRDefault="004E2EE4" w:rsidP="004E2EE4">
            <w:pPr>
              <w:pStyle w:val="Dates"/>
            </w:pPr>
            <w:r>
              <w:t>17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4941CA4" w14:textId="758F1B7C" w:rsidR="004E2EE4" w:rsidRDefault="004E2EE4" w:rsidP="004E2EE4">
            <w:pPr>
              <w:pStyle w:val="Dates"/>
            </w:pPr>
            <w:r>
              <w:t>18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11BA688" w14:textId="3B8C0484" w:rsidR="004E2EE4" w:rsidRDefault="004E2EE4" w:rsidP="004E2EE4">
            <w:pPr>
              <w:pStyle w:val="Dates"/>
            </w:pPr>
            <w:r>
              <w:t>19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CD08FEA" w14:textId="6A7876C9" w:rsidR="004E2EE4" w:rsidRDefault="004E2EE4" w:rsidP="004E2EE4">
            <w:pPr>
              <w:pStyle w:val="Dates"/>
            </w:pPr>
            <w:r>
              <w:t>20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82DDC0C" w14:textId="7009BC87" w:rsidR="004E2EE4" w:rsidRDefault="004E2EE4" w:rsidP="004E2EE4">
            <w:pPr>
              <w:pStyle w:val="Dates"/>
            </w:pPr>
            <w:r>
              <w:t>21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25FA29B" w14:textId="4BDAA191" w:rsidR="004E2EE4" w:rsidRDefault="004E2EE4" w:rsidP="004E2EE4">
            <w:pPr>
              <w:pStyle w:val="Dates"/>
            </w:pPr>
            <w:r>
              <w:t>22</w:t>
            </w:r>
          </w:p>
        </w:tc>
      </w:tr>
      <w:tr w:rsidR="004E2EE4" w14:paraId="0DC06FF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95F309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B17940D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976ADF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EBD709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3A54F02" w14:textId="347383B7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7D4D84A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B7A838B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6156494" w14:textId="77777777" w:rsidR="004E2EE4" w:rsidRDefault="004E2EE4" w:rsidP="004E2EE4"/>
        </w:tc>
      </w:tr>
      <w:tr w:rsidR="004E2EE4" w14:paraId="61E651E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A94F7CE" w14:textId="60665791" w:rsidR="004E2EE4" w:rsidRDefault="004E2EE4" w:rsidP="004E2EE4">
            <w:pPr>
              <w:pStyle w:val="Dates"/>
            </w:pPr>
            <w:r>
              <w:t>23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F36AD6" w14:textId="450BF546" w:rsidR="004E2EE4" w:rsidRDefault="004E2EE4" w:rsidP="004E2EE4">
            <w:pPr>
              <w:pStyle w:val="Dates"/>
            </w:pPr>
            <w:r>
              <w:t>24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85654C8" w14:textId="3ED15FF6" w:rsidR="004E2EE4" w:rsidRDefault="004E2EE4" w:rsidP="004E2EE4">
            <w:pPr>
              <w:pStyle w:val="Dates"/>
            </w:pPr>
            <w:r>
              <w:t>25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2FF499C" w14:textId="25CEBE2B" w:rsidR="004E2EE4" w:rsidRDefault="004E2EE4" w:rsidP="004E2EE4">
            <w:pPr>
              <w:pStyle w:val="Dates"/>
            </w:pPr>
            <w:r>
              <w:t>26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6B7AE0D" w14:textId="5C94F5D2" w:rsidR="004E2EE4" w:rsidRDefault="004E2EE4" w:rsidP="004E2EE4">
            <w:pPr>
              <w:pStyle w:val="Dates"/>
            </w:pPr>
            <w:r>
              <w:t>27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F9D1465" w14:textId="081C41DD" w:rsidR="004E2EE4" w:rsidRDefault="004E2EE4" w:rsidP="004E2EE4">
            <w:pPr>
              <w:pStyle w:val="Dates"/>
            </w:pPr>
            <w:r>
              <w:t>28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8244135" w14:textId="003D894F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29</w:t>
            </w:r>
          </w:p>
        </w:tc>
      </w:tr>
      <w:tr w:rsidR="004E2EE4" w14:paraId="54B4C75C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3D80419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BE158AB" w14:textId="77777777" w:rsidR="004E2EE4" w:rsidRDefault="004E2EE4" w:rsidP="004E2EE4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F139014" w14:textId="77777777" w:rsidR="004E2EE4" w:rsidRDefault="004E2EE4" w:rsidP="004E2EE4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8B480C" w14:textId="77777777" w:rsidR="004E2EE4" w:rsidRDefault="004E2EE4" w:rsidP="004E2EE4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57ED11" w14:textId="25902F96" w:rsidR="004E2EE4" w:rsidRDefault="004E2EE4" w:rsidP="004E2EE4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62E96EA" w14:textId="77777777" w:rsidR="004E2EE4" w:rsidRDefault="004E2EE4" w:rsidP="004E2EE4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6084DE" w14:textId="77777777" w:rsidR="004E2EE4" w:rsidRDefault="004E2EE4" w:rsidP="004E2EE4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5D62E24" w14:textId="77777777" w:rsidR="004E2EE4" w:rsidRDefault="004E2EE4" w:rsidP="004E2EE4"/>
        </w:tc>
      </w:tr>
      <w:tr w:rsidR="004E2EE4" w14:paraId="7D1D22EA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3650FBAD" w14:textId="32DCACC4" w:rsidR="004E2EE4" w:rsidRDefault="004E2EE4" w:rsidP="004E2EE4">
            <w:pPr>
              <w:pStyle w:val="Dates"/>
            </w:pPr>
            <w:r>
              <w:t>30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5BD3DADC" w14:textId="696297F6" w:rsidR="004E2EE4" w:rsidRDefault="004E2EE4" w:rsidP="004E2EE4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98020E8" w14:textId="77777777" w:rsidR="004E2EE4" w:rsidRDefault="004E2EE4" w:rsidP="004E2EE4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737B4F33" w14:textId="77777777" w:rsidR="004E2EE4" w:rsidRDefault="004E2EE4" w:rsidP="004E2EE4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C9A5F72" w14:textId="77777777" w:rsidR="004E2EE4" w:rsidRDefault="004E2EE4" w:rsidP="004E2EE4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94C8570" w14:textId="77777777" w:rsidR="004E2EE4" w:rsidRDefault="004E2EE4" w:rsidP="004E2EE4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7A7D82D" w14:textId="77777777" w:rsidR="004E2EE4" w:rsidRDefault="004E2EE4" w:rsidP="004E2EE4">
            <w:pPr>
              <w:pStyle w:val="Dates"/>
            </w:pPr>
          </w:p>
        </w:tc>
      </w:tr>
      <w:tr w:rsidR="004E2EE4" w14:paraId="0116FCCD" w14:textId="77777777" w:rsidTr="002254B5">
        <w:trPr>
          <w:trHeight w:hRule="exact" w:val="864"/>
        </w:trPr>
        <w:tc>
          <w:tcPr>
            <w:tcW w:w="1536" w:type="dxa"/>
          </w:tcPr>
          <w:p w14:paraId="3121F47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61D172DA" w14:textId="77777777" w:rsidR="004E2EE4" w:rsidRDefault="004E2EE4" w:rsidP="004E2EE4"/>
        </w:tc>
        <w:tc>
          <w:tcPr>
            <w:tcW w:w="1538" w:type="dxa"/>
          </w:tcPr>
          <w:p w14:paraId="3B2FFB2C" w14:textId="77777777" w:rsidR="004E2EE4" w:rsidRDefault="004E2EE4" w:rsidP="004E2EE4"/>
        </w:tc>
        <w:tc>
          <w:tcPr>
            <w:tcW w:w="1540" w:type="dxa"/>
          </w:tcPr>
          <w:p w14:paraId="3AC3A8FE" w14:textId="77777777" w:rsidR="004E2EE4" w:rsidRDefault="004E2EE4" w:rsidP="004E2EE4"/>
        </w:tc>
        <w:tc>
          <w:tcPr>
            <w:tcW w:w="1552" w:type="dxa"/>
          </w:tcPr>
          <w:p w14:paraId="7F36E239" w14:textId="77777777" w:rsidR="004E2EE4" w:rsidRDefault="004E2EE4" w:rsidP="004E2EE4"/>
        </w:tc>
        <w:tc>
          <w:tcPr>
            <w:tcW w:w="1543" w:type="dxa"/>
          </w:tcPr>
          <w:p w14:paraId="7791AF9F" w14:textId="77777777" w:rsidR="004E2EE4" w:rsidRDefault="004E2EE4" w:rsidP="004E2EE4"/>
        </w:tc>
        <w:tc>
          <w:tcPr>
            <w:tcW w:w="1533" w:type="dxa"/>
          </w:tcPr>
          <w:p w14:paraId="2B0B5DF9" w14:textId="77777777" w:rsidR="004E2EE4" w:rsidRDefault="004E2EE4" w:rsidP="004E2EE4"/>
        </w:tc>
        <w:tc>
          <w:tcPr>
            <w:tcW w:w="1542" w:type="dxa"/>
          </w:tcPr>
          <w:p w14:paraId="6E20F2FE" w14:textId="77777777" w:rsidR="004E2EE4" w:rsidRDefault="004E2EE4" w:rsidP="004E2EE4"/>
        </w:tc>
      </w:tr>
    </w:tbl>
    <w:p w14:paraId="69ED0821" w14:textId="47F6897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3958A550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70B3B5F7" w14:textId="2EDB4968" w:rsidR="002254B5" w:rsidRDefault="002254B5" w:rsidP="002254B5">
            <w:pPr>
              <w:pStyle w:val="Month"/>
            </w:pPr>
            <w:r>
              <w:t>September</w:t>
            </w:r>
          </w:p>
        </w:tc>
      </w:tr>
      <w:tr w:rsidR="002254B5" w14:paraId="372CF18A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18CACD26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C92894E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23B0097" w14:textId="65A0AEB6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6F0C24F8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9D0C4E8" w14:textId="0253C1C3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5CAA571E" w14:textId="74B296E5" w:rsidR="002254B5" w:rsidRDefault="002254B5" w:rsidP="002254B5">
            <w:pPr>
              <w:pStyle w:val="Title"/>
            </w:pPr>
          </w:p>
          <w:p w14:paraId="0DDCF550" w14:textId="5B9D91F1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0BBC89D" w14:textId="36338FED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5471E" wp14:editId="782649CC">
                  <wp:extent cx="2512060" cy="141414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7083C039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124726833"/>
            <w:placeholder>
              <w:docPart w:val="22BCCD92455E4A34803471EA550531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3FF33AB3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711FC190" w14:textId="77777777" w:rsidR="002254B5" w:rsidRDefault="00AF6706" w:rsidP="002254B5">
            <w:pPr>
              <w:pStyle w:val="Days"/>
            </w:pPr>
            <w:sdt>
              <w:sdtPr>
                <w:id w:val="917823901"/>
                <w:placeholder>
                  <w:docPart w:val="3F032543E42940CE8CE3A4984B78518E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6A5197AA" w14:textId="77777777" w:rsidR="002254B5" w:rsidRDefault="00AF6706" w:rsidP="002254B5">
            <w:pPr>
              <w:pStyle w:val="Days"/>
            </w:pPr>
            <w:sdt>
              <w:sdtPr>
                <w:id w:val="-1170859798"/>
                <w:placeholder>
                  <w:docPart w:val="B365F904FE064390BA7AA8FA6AC8600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7343364" w14:textId="77777777" w:rsidR="002254B5" w:rsidRDefault="00AF6706" w:rsidP="002254B5">
            <w:pPr>
              <w:pStyle w:val="Days"/>
            </w:pPr>
            <w:sdt>
              <w:sdtPr>
                <w:id w:val="82812669"/>
                <w:placeholder>
                  <w:docPart w:val="EE7C2F082E6A46CFAB08317D74FD25F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08A46CFB" w14:textId="77777777" w:rsidR="002254B5" w:rsidRDefault="00AF6706" w:rsidP="002254B5">
            <w:pPr>
              <w:pStyle w:val="Days"/>
            </w:pPr>
            <w:sdt>
              <w:sdtPr>
                <w:id w:val="-1149434823"/>
                <w:placeholder>
                  <w:docPart w:val="FF5252C4E815491B859534D2B294732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26F59102" w14:textId="77777777" w:rsidR="002254B5" w:rsidRDefault="00AF6706" w:rsidP="002254B5">
            <w:pPr>
              <w:pStyle w:val="Days"/>
            </w:pPr>
            <w:sdt>
              <w:sdtPr>
                <w:id w:val="1319004681"/>
                <w:placeholder>
                  <w:docPart w:val="C11B86B0B213431B9389076A927D868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5C8B991" w14:textId="77777777" w:rsidR="002254B5" w:rsidRDefault="00AF6706" w:rsidP="002254B5">
            <w:pPr>
              <w:pStyle w:val="Days"/>
            </w:pPr>
            <w:sdt>
              <w:sdtPr>
                <w:id w:val="864871206"/>
                <w:placeholder>
                  <w:docPart w:val="7AEEACD5F4834C66BF5503292449A69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00D09457" w14:textId="77777777" w:rsidTr="002254B5">
        <w:tc>
          <w:tcPr>
            <w:tcW w:w="1536" w:type="dxa"/>
            <w:tcBorders>
              <w:bottom w:val="nil"/>
            </w:tcBorders>
          </w:tcPr>
          <w:p w14:paraId="09722EAA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C74EF3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2D0A31C7" w14:textId="066CB7F9" w:rsidR="002254B5" w:rsidRDefault="004E2EE4" w:rsidP="002254B5">
            <w:pPr>
              <w:pStyle w:val="Dates"/>
            </w:pPr>
            <w:r>
              <w:t>1</w: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DocVariable MonthStart \@ dddd </w:instrText>
            </w:r>
            <w:r w:rsidR="002254B5">
              <w:fldChar w:fldCharType="separate"/>
            </w:r>
            <w:r w:rsidR="002254B5">
              <w:instrText>Wednesday</w:instrText>
            </w:r>
            <w:r w:rsidR="002254B5">
              <w:fldChar w:fldCharType="end"/>
            </w:r>
            <w:r w:rsidR="002254B5">
              <w:instrText xml:space="preserve"> = "Tuesday" 1 </w:instrText>
            </w:r>
            <w:r w:rsidR="002254B5">
              <w:fldChar w:fldCharType="begin"/>
            </w:r>
            <w:r w:rsidR="002254B5">
              <w:instrText xml:space="preserve"> IF </w:instrText>
            </w:r>
            <w:r w:rsidR="002254B5">
              <w:fldChar w:fldCharType="begin"/>
            </w:r>
            <w:r w:rsidR="002254B5">
              <w:instrText xml:space="preserve"> =B2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0</w:instrText>
            </w:r>
            <w:r w:rsidR="002254B5">
              <w:fldChar w:fldCharType="end"/>
            </w:r>
            <w:r w:rsidR="002254B5">
              <w:instrText xml:space="preserve"> &lt;&gt; 0 </w:instrText>
            </w:r>
            <w:r w:rsidR="002254B5">
              <w:fldChar w:fldCharType="begin"/>
            </w:r>
            <w:r w:rsidR="002254B5">
              <w:instrText xml:space="preserve"> =B2+1 </w:instrText>
            </w:r>
            <w:r w:rsidR="002254B5">
              <w:fldChar w:fldCharType="separate"/>
            </w:r>
            <w:r w:rsidR="002254B5">
              <w:rPr>
                <w:noProof/>
              </w:rPr>
              <w:instrText>2</w:instrText>
            </w:r>
            <w:r w:rsidR="002254B5">
              <w:fldChar w:fldCharType="end"/>
            </w:r>
            <w:r w:rsidR="002254B5">
              <w:instrText xml:space="preserve"> "" </w:instrText>
            </w:r>
            <w:r w:rsidR="002254B5">
              <w:fldChar w:fldCharType="end"/>
            </w:r>
            <w:r w:rsidR="002254B5"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B2471A3" w14:textId="422FF262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14:paraId="40286BF5" w14:textId="739300F0" w:rsidR="002254B5" w:rsidRDefault="004E2EE4" w:rsidP="002254B5">
            <w:pPr>
              <w:pStyle w:val="Dates"/>
            </w:pPr>
            <w:r>
              <w:t>3</w:t>
            </w:r>
          </w:p>
        </w:tc>
        <w:tc>
          <w:tcPr>
            <w:tcW w:w="1533" w:type="dxa"/>
            <w:tcBorders>
              <w:bottom w:val="nil"/>
            </w:tcBorders>
          </w:tcPr>
          <w:p w14:paraId="69C265A7" w14:textId="059BAD6C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bottom w:val="nil"/>
            </w:tcBorders>
          </w:tcPr>
          <w:p w14:paraId="61C294BA" w14:textId="268DADA5" w:rsidR="002254B5" w:rsidRDefault="004E2EE4" w:rsidP="002254B5">
            <w:pPr>
              <w:pStyle w:val="Dates"/>
            </w:pPr>
            <w:r>
              <w:t>5</w:t>
            </w:r>
          </w:p>
        </w:tc>
      </w:tr>
      <w:tr w:rsidR="002254B5" w14:paraId="163C86B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CD78F3E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49F1BDC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6FCA02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4992B8C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3286E02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10F588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A81BBA" w14:textId="77777777" w:rsidR="002254B5" w:rsidRDefault="002254B5" w:rsidP="002254B5"/>
        </w:tc>
      </w:tr>
      <w:tr w:rsidR="002254B5" w14:paraId="705D811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B07D8CB" w14:textId="5EBF31BA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714A8D4" w14:textId="463CBD87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E9DB8FD" w14:textId="0BDD6F02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3CE91F0" w14:textId="7C7122F8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6C1575D" w14:textId="03610903" w:rsidR="002254B5" w:rsidRDefault="004E2EE4" w:rsidP="002254B5">
            <w:pPr>
              <w:pStyle w:val="Dates"/>
            </w:pPr>
            <w:r>
              <w:t>10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24166F3" w14:textId="500B1CA9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173BCA" w14:textId="75F311A2" w:rsidR="002254B5" w:rsidRDefault="004E2EE4" w:rsidP="002254B5">
            <w:pPr>
              <w:pStyle w:val="Dates"/>
            </w:pPr>
            <w:r>
              <w:t>12</w:t>
            </w:r>
          </w:p>
        </w:tc>
      </w:tr>
      <w:tr w:rsidR="002254B5" w14:paraId="59BDC3A6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EAD759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E2F000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206235" w14:textId="484F79D1" w:rsidR="002254B5" w:rsidRDefault="00FC6182" w:rsidP="002254B5">
            <w:r>
              <w:t>Labor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64736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5AC22D8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7C16594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162AB14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149DD5C" w14:textId="77777777" w:rsidR="002254B5" w:rsidRDefault="002254B5" w:rsidP="002254B5"/>
        </w:tc>
      </w:tr>
      <w:tr w:rsidR="002254B5" w14:paraId="49715C2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0079E1B" w14:textId="296237E3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4953BE" w14:textId="246F22DE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B1E6302" w14:textId="2C2EA59B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7C92C67" w14:textId="3269249F" w:rsidR="002254B5" w:rsidRDefault="004E2EE4" w:rsidP="002254B5">
            <w:pPr>
              <w:pStyle w:val="Dates"/>
            </w:pPr>
            <w:r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BB93BBE" w14:textId="23C3F659" w:rsidR="002254B5" w:rsidRDefault="004E2EE4" w:rsidP="002254B5">
            <w:pPr>
              <w:pStyle w:val="Dates"/>
            </w:pPr>
            <w:r>
              <w:t>17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C35B713" w14:textId="70BC4A10" w:rsidR="002254B5" w:rsidRDefault="004E2EE4" w:rsidP="002254B5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43BD1F94" w14:textId="05432A00" w:rsidR="002254B5" w:rsidRDefault="004E2EE4" w:rsidP="002254B5">
            <w:pPr>
              <w:pStyle w:val="Dates"/>
            </w:pPr>
            <w:r>
              <w:t>19</w:t>
            </w:r>
          </w:p>
        </w:tc>
      </w:tr>
      <w:tr w:rsidR="002254B5" w14:paraId="2F0A8499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8415D0" w14:textId="6BDE306E" w:rsidR="00FC6182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5C4664C5" w14:textId="77777777" w:rsidR="006E5B20" w:rsidRPr="008C654F" w:rsidRDefault="006E5B20" w:rsidP="006E5B20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5F4D2C3" w14:textId="77777777" w:rsidR="006E5B20" w:rsidRPr="008C654F" w:rsidRDefault="006E5B20" w:rsidP="00FC6182">
            <w:pPr>
              <w:rPr>
                <w:sz w:val="17"/>
                <w:szCs w:val="17"/>
              </w:rPr>
            </w:pPr>
          </w:p>
          <w:p w14:paraId="1CE88FB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0DE59F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D2F181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2BB7095" w14:textId="1394C2EB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DB029C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FFE58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3153121" w14:textId="77777777" w:rsidR="002254B5" w:rsidRDefault="002254B5" w:rsidP="002254B5"/>
        </w:tc>
      </w:tr>
      <w:tr w:rsidR="002254B5" w14:paraId="20EF634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18DB19B" w14:textId="71808F8C" w:rsidR="002254B5" w:rsidRDefault="004E2EE4" w:rsidP="002254B5">
            <w:pPr>
              <w:pStyle w:val="Dates"/>
            </w:pPr>
            <w:r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3E360D8" w14:textId="4B2F52DE" w:rsidR="002254B5" w:rsidRDefault="004E2EE4" w:rsidP="002254B5">
            <w:pPr>
              <w:pStyle w:val="Dates"/>
            </w:pPr>
            <w:r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50740FE" w14:textId="684FECF1" w:rsidR="002254B5" w:rsidRDefault="004E2EE4" w:rsidP="002254B5">
            <w:pPr>
              <w:pStyle w:val="Dates"/>
            </w:pPr>
            <w:r>
              <w:t>22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2553A4C" w14:textId="15BD1761" w:rsidR="002254B5" w:rsidRDefault="004E2EE4" w:rsidP="002254B5">
            <w:pPr>
              <w:pStyle w:val="Dates"/>
            </w:pPr>
            <w:r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AAA505A" w14:textId="60A8DA5A" w:rsidR="002254B5" w:rsidRDefault="004E2EE4" w:rsidP="002254B5">
            <w:pPr>
              <w:pStyle w:val="Dates"/>
            </w:pPr>
            <w:r>
              <w:t>24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2D93EE6" w14:textId="6986F361" w:rsidR="002254B5" w:rsidRDefault="004E2EE4" w:rsidP="002254B5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4ECBDB" w14:textId="4EC6034E" w:rsidR="002254B5" w:rsidRDefault="004E2EE4" w:rsidP="002254B5">
            <w:pPr>
              <w:pStyle w:val="Dates"/>
            </w:pPr>
            <w:r>
              <w:t>26</w:t>
            </w:r>
          </w:p>
        </w:tc>
      </w:tr>
      <w:tr w:rsidR="002254B5" w14:paraId="61A5E1A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1570F1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3EB61DD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AC08904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7551958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6BA3C54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A949EA" w14:textId="40103B45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1EC5B3" w14:textId="77777777" w:rsidR="002254B5" w:rsidRDefault="00425EC0" w:rsidP="002254B5">
            <w:r>
              <w:t>BLAST</w:t>
            </w:r>
          </w:p>
          <w:p w14:paraId="06858954" w14:textId="2927D206" w:rsidR="00425EC0" w:rsidRDefault="00425EC0" w:rsidP="002254B5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BF1FD9C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D9B15F4" w14:textId="77777777" w:rsidR="002254B5" w:rsidRDefault="002254B5" w:rsidP="002254B5"/>
        </w:tc>
      </w:tr>
      <w:tr w:rsidR="002254B5" w14:paraId="21832AD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3CF4785" w14:textId="75D1202F" w:rsidR="002254B5" w:rsidRDefault="004E2EE4" w:rsidP="002254B5">
            <w:pPr>
              <w:pStyle w:val="Dates"/>
            </w:pPr>
            <w:r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1F79076" w14:textId="4DC30371" w:rsidR="002254B5" w:rsidRDefault="004E2EE4" w:rsidP="002254B5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16DBBDD" w14:textId="2A9BBA0F" w:rsidR="002254B5" w:rsidRDefault="004E2EE4" w:rsidP="002254B5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9CCBB37" w14:textId="7932A2C5" w:rsidR="002254B5" w:rsidRDefault="004E2EE4" w:rsidP="002254B5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E371415" w14:textId="2EEFDA2F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20A4C89" w14:textId="76C5A05D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026F49D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254B5" w14:paraId="35884AA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8163A3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7C45581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01035A1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E6370E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2DAFE8F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64920F" w14:textId="32C1252B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B4428AF" w14:textId="77777777" w:rsidR="002254B5" w:rsidRDefault="002254B5" w:rsidP="002254B5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0D9963E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65AC1A" w14:textId="77777777" w:rsidR="002254B5" w:rsidRDefault="002254B5" w:rsidP="002254B5"/>
        </w:tc>
      </w:tr>
      <w:tr w:rsidR="002254B5" w14:paraId="0082A9E5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8A476AE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869C9C6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D6EA598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58D38AF0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6860768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ED7020A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9760AA2" w14:textId="77777777" w:rsidR="002254B5" w:rsidRDefault="002254B5" w:rsidP="002254B5">
            <w:pPr>
              <w:pStyle w:val="Dates"/>
            </w:pPr>
          </w:p>
        </w:tc>
      </w:tr>
      <w:tr w:rsidR="002254B5" w14:paraId="07AF41E8" w14:textId="77777777" w:rsidTr="002254B5">
        <w:trPr>
          <w:trHeight w:hRule="exact" w:val="864"/>
        </w:trPr>
        <w:tc>
          <w:tcPr>
            <w:tcW w:w="1536" w:type="dxa"/>
          </w:tcPr>
          <w:p w14:paraId="2FBC5CC8" w14:textId="77777777" w:rsidR="002254B5" w:rsidRDefault="002254B5" w:rsidP="002254B5"/>
        </w:tc>
        <w:tc>
          <w:tcPr>
            <w:tcW w:w="1538" w:type="dxa"/>
          </w:tcPr>
          <w:p w14:paraId="68402D09" w14:textId="77777777" w:rsidR="002254B5" w:rsidRDefault="002254B5" w:rsidP="002254B5"/>
        </w:tc>
        <w:tc>
          <w:tcPr>
            <w:tcW w:w="1540" w:type="dxa"/>
          </w:tcPr>
          <w:p w14:paraId="010CA972" w14:textId="77777777" w:rsidR="002254B5" w:rsidRDefault="002254B5" w:rsidP="002254B5"/>
        </w:tc>
        <w:tc>
          <w:tcPr>
            <w:tcW w:w="1552" w:type="dxa"/>
          </w:tcPr>
          <w:p w14:paraId="5DCD3D40" w14:textId="77777777" w:rsidR="002254B5" w:rsidRDefault="002254B5" w:rsidP="002254B5"/>
        </w:tc>
        <w:tc>
          <w:tcPr>
            <w:tcW w:w="1543" w:type="dxa"/>
          </w:tcPr>
          <w:p w14:paraId="25B39AFE" w14:textId="77777777" w:rsidR="002254B5" w:rsidRDefault="002254B5" w:rsidP="002254B5"/>
        </w:tc>
        <w:tc>
          <w:tcPr>
            <w:tcW w:w="1533" w:type="dxa"/>
          </w:tcPr>
          <w:p w14:paraId="764DBFF0" w14:textId="77777777" w:rsidR="002254B5" w:rsidRDefault="002254B5" w:rsidP="002254B5"/>
        </w:tc>
        <w:tc>
          <w:tcPr>
            <w:tcW w:w="1542" w:type="dxa"/>
          </w:tcPr>
          <w:p w14:paraId="1FC946D6" w14:textId="77777777" w:rsidR="002254B5" w:rsidRDefault="002254B5" w:rsidP="002254B5"/>
        </w:tc>
      </w:tr>
    </w:tbl>
    <w:p w14:paraId="698023AA" w14:textId="6E75BB6F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353219AA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92395AF" w14:textId="68F4419B" w:rsidR="002254B5" w:rsidRDefault="002254B5" w:rsidP="002254B5">
            <w:pPr>
              <w:pStyle w:val="Month"/>
            </w:pPr>
            <w:r>
              <w:t>October</w:t>
            </w:r>
          </w:p>
        </w:tc>
      </w:tr>
      <w:tr w:rsidR="002254B5" w14:paraId="0FD64B23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5E0F6659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55B6882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B0D3949" w14:textId="3E09EB85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424B543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90E8BF2" w14:textId="7091D91A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0EC5058B" w14:textId="288AD172" w:rsidR="002254B5" w:rsidRDefault="002254B5" w:rsidP="002254B5">
            <w:pPr>
              <w:pStyle w:val="Title"/>
            </w:pPr>
          </w:p>
          <w:p w14:paraId="37724F75" w14:textId="072465B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375F0A8E" w14:textId="36B9806A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043EB" wp14:editId="24BA46F2">
                  <wp:extent cx="2512060" cy="1414145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0BF59C98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962254373"/>
            <w:placeholder>
              <w:docPart w:val="0204846A7C81439FA4397AB62F48DF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1F4AB6B7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10504920" w14:textId="77777777" w:rsidR="002254B5" w:rsidRDefault="00AF6706" w:rsidP="002254B5">
            <w:pPr>
              <w:pStyle w:val="Days"/>
            </w:pPr>
            <w:sdt>
              <w:sdtPr>
                <w:id w:val="-1394815618"/>
                <w:placeholder>
                  <w:docPart w:val="AD1A781F9E8F449EBE5D1718297E97E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7311FE67" w14:textId="77777777" w:rsidR="002254B5" w:rsidRDefault="00AF6706" w:rsidP="002254B5">
            <w:pPr>
              <w:pStyle w:val="Days"/>
            </w:pPr>
            <w:sdt>
              <w:sdtPr>
                <w:id w:val="-533808462"/>
                <w:placeholder>
                  <w:docPart w:val="5D1B29DC45744F40BABF8277A01DE78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1459B4F3" w14:textId="77777777" w:rsidR="002254B5" w:rsidRDefault="00AF6706" w:rsidP="002254B5">
            <w:pPr>
              <w:pStyle w:val="Days"/>
            </w:pPr>
            <w:sdt>
              <w:sdtPr>
                <w:id w:val="-1604871000"/>
                <w:placeholder>
                  <w:docPart w:val="D683D45557DA41C28C0A7AA2F40C0F4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507F87BF" w14:textId="77777777" w:rsidR="002254B5" w:rsidRDefault="00AF6706" w:rsidP="002254B5">
            <w:pPr>
              <w:pStyle w:val="Days"/>
            </w:pPr>
            <w:sdt>
              <w:sdtPr>
                <w:id w:val="901178604"/>
                <w:placeholder>
                  <w:docPart w:val="C62D25E4A65143CCA04C2DD6BB76B5C7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47879070" w14:textId="77777777" w:rsidR="002254B5" w:rsidRDefault="00AF6706" w:rsidP="002254B5">
            <w:pPr>
              <w:pStyle w:val="Days"/>
            </w:pPr>
            <w:sdt>
              <w:sdtPr>
                <w:id w:val="-1903128808"/>
                <w:placeholder>
                  <w:docPart w:val="12F325DE145A47EABB34BF15494137EA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6BD01AA" w14:textId="77777777" w:rsidR="002254B5" w:rsidRDefault="00AF6706" w:rsidP="002254B5">
            <w:pPr>
              <w:pStyle w:val="Days"/>
            </w:pPr>
            <w:sdt>
              <w:sdtPr>
                <w:id w:val="-651597122"/>
                <w:placeholder>
                  <w:docPart w:val="333303DFD49D422696982510D4CCB94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2254B5" w14:paraId="43DD40A0" w14:textId="77777777" w:rsidTr="002254B5">
        <w:tc>
          <w:tcPr>
            <w:tcW w:w="1536" w:type="dxa"/>
            <w:tcBorders>
              <w:bottom w:val="nil"/>
            </w:tcBorders>
          </w:tcPr>
          <w:p w14:paraId="688531C8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8D3B932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D749073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BD66B17" w14:textId="77C3BC7D" w:rsidR="002254B5" w:rsidRDefault="004E2EE4" w:rsidP="002254B5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bottom w:val="nil"/>
            </w:tcBorders>
          </w:tcPr>
          <w:p w14:paraId="3BD706A1" w14:textId="7A9CFBB5" w:rsidR="002254B5" w:rsidRDefault="004E2EE4" w:rsidP="002254B5">
            <w:pPr>
              <w:pStyle w:val="Dates"/>
            </w:pPr>
            <w:r>
              <w:t>1</w:t>
            </w:r>
          </w:p>
        </w:tc>
        <w:tc>
          <w:tcPr>
            <w:tcW w:w="1533" w:type="dxa"/>
            <w:tcBorders>
              <w:bottom w:val="nil"/>
            </w:tcBorders>
          </w:tcPr>
          <w:p w14:paraId="43262DF2" w14:textId="5A8A9A5F" w:rsidR="002254B5" w:rsidRDefault="004E2EE4" w:rsidP="002254B5">
            <w:pPr>
              <w:pStyle w:val="Dates"/>
            </w:pPr>
            <w:r>
              <w:t>2</w:t>
            </w:r>
          </w:p>
        </w:tc>
        <w:tc>
          <w:tcPr>
            <w:tcW w:w="1542" w:type="dxa"/>
            <w:tcBorders>
              <w:bottom w:val="nil"/>
            </w:tcBorders>
          </w:tcPr>
          <w:p w14:paraId="2ABD867D" w14:textId="4B1326D9" w:rsidR="002254B5" w:rsidRDefault="004E2EE4" w:rsidP="002254B5">
            <w:pPr>
              <w:pStyle w:val="Dates"/>
            </w:pPr>
            <w:r>
              <w:t>3</w:t>
            </w:r>
          </w:p>
        </w:tc>
      </w:tr>
      <w:tr w:rsidR="002254B5" w14:paraId="4E4C0FC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A052473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2541FF3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05A94C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E098409" w14:textId="77777777" w:rsidR="002254B5" w:rsidRDefault="002254B5" w:rsidP="002254B5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132CE40" w14:textId="77777777" w:rsidR="00425EC0" w:rsidRDefault="00425EC0" w:rsidP="00425EC0">
            <w:r>
              <w:t>BLAST</w:t>
            </w:r>
          </w:p>
          <w:p w14:paraId="3E1B1188" w14:textId="751F66C8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F7C627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1DAB484" w14:textId="77777777" w:rsidR="002254B5" w:rsidRDefault="002254B5" w:rsidP="002254B5"/>
        </w:tc>
      </w:tr>
      <w:tr w:rsidR="002254B5" w14:paraId="11941435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7055D37" w14:textId="263C4DB1" w:rsidR="002254B5" w:rsidRDefault="004E2EE4" w:rsidP="002254B5">
            <w:pPr>
              <w:pStyle w:val="Dates"/>
            </w:pPr>
            <w:r>
              <w:t>4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3D5FBB9" w14:textId="4B9E2519" w:rsidR="002254B5" w:rsidRDefault="004E2EE4" w:rsidP="002254B5">
            <w:pPr>
              <w:pStyle w:val="Dates"/>
            </w:pPr>
            <w:r>
              <w:t>5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3269B88" w14:textId="2288714E" w:rsidR="002254B5" w:rsidRDefault="004E2EE4" w:rsidP="002254B5">
            <w:pPr>
              <w:pStyle w:val="Dates"/>
            </w:pPr>
            <w:r>
              <w:t>6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B299A81" w14:textId="3BA35214" w:rsidR="002254B5" w:rsidRDefault="004E2EE4" w:rsidP="002254B5">
            <w:pPr>
              <w:pStyle w:val="Dates"/>
            </w:pPr>
            <w:r>
              <w:t>7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619287F" w14:textId="5B86BA3E" w:rsidR="002254B5" w:rsidRDefault="004E2EE4" w:rsidP="002254B5">
            <w:pPr>
              <w:pStyle w:val="Dates"/>
            </w:pPr>
            <w:r>
              <w:t>8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E335D9D" w14:textId="57A307EB" w:rsidR="002254B5" w:rsidRDefault="004E2EE4" w:rsidP="002254B5">
            <w:pPr>
              <w:pStyle w:val="Dates"/>
            </w:pPr>
            <w:r>
              <w:t>9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9B22D5" w14:textId="66D4B8C7" w:rsidR="002254B5" w:rsidRDefault="004E2EE4" w:rsidP="002254B5">
            <w:pPr>
              <w:pStyle w:val="Dates"/>
            </w:pPr>
            <w:r>
              <w:t>10</w:t>
            </w:r>
          </w:p>
        </w:tc>
      </w:tr>
      <w:tr w:rsidR="002254B5" w14:paraId="2C763840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2110391" w14:textId="77777777" w:rsidR="00FC6182" w:rsidRPr="008A3241" w:rsidRDefault="00FC6182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9:30 AM Worship</w:t>
            </w:r>
          </w:p>
          <w:p w14:paraId="61C29303" w14:textId="352D6A39" w:rsidR="00FC6182" w:rsidRPr="008A3241" w:rsidRDefault="00FC6182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11 AM Bible Study</w:t>
            </w:r>
          </w:p>
          <w:p w14:paraId="2A50CD26" w14:textId="455253C6" w:rsidR="008A3241" w:rsidRPr="008A3241" w:rsidRDefault="008A3241" w:rsidP="00FC6182">
            <w:pPr>
              <w:rPr>
                <w:sz w:val="14"/>
                <w:szCs w:val="14"/>
              </w:rPr>
            </w:pPr>
            <w:r w:rsidRPr="008A3241">
              <w:rPr>
                <w:sz w:val="14"/>
                <w:szCs w:val="14"/>
              </w:rPr>
              <w:t>Installation of Pa</w:t>
            </w:r>
            <w:r>
              <w:rPr>
                <w:sz w:val="14"/>
                <w:szCs w:val="14"/>
              </w:rPr>
              <w:t>s</w:t>
            </w:r>
            <w:r w:rsidRPr="008A3241">
              <w:rPr>
                <w:sz w:val="14"/>
                <w:szCs w:val="14"/>
              </w:rPr>
              <w:t>tor Yanke</w:t>
            </w:r>
          </w:p>
          <w:p w14:paraId="78D7EC06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E8699EB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CCB8A09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77B67EB" w14:textId="58A78A27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0B6F852" w14:textId="77777777" w:rsidR="00425EC0" w:rsidRDefault="00425EC0" w:rsidP="00425EC0">
            <w:r>
              <w:t>BLAST</w:t>
            </w:r>
          </w:p>
          <w:p w14:paraId="244E6463" w14:textId="166150C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6DDE6A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7FA680C" w14:textId="77777777" w:rsidR="002254B5" w:rsidRDefault="002254B5" w:rsidP="002254B5"/>
        </w:tc>
      </w:tr>
      <w:tr w:rsidR="002254B5" w14:paraId="48F5CC1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E58C950" w14:textId="7357F69C" w:rsidR="002254B5" w:rsidRDefault="004E2EE4" w:rsidP="002254B5">
            <w:pPr>
              <w:pStyle w:val="Dates"/>
            </w:pPr>
            <w:r>
              <w:t>11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F2FE8A4" w14:textId="3456603B" w:rsidR="002254B5" w:rsidRDefault="004E2EE4" w:rsidP="002254B5">
            <w:pPr>
              <w:pStyle w:val="Dates"/>
            </w:pPr>
            <w:r>
              <w:t>12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BFCA89B" w14:textId="341C19EF" w:rsidR="002254B5" w:rsidRDefault="004E2EE4" w:rsidP="002254B5">
            <w:pPr>
              <w:pStyle w:val="Dates"/>
            </w:pPr>
            <w:r>
              <w:t>13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D11A9" w14:textId="2BC6B1C5" w:rsidR="002254B5" w:rsidRDefault="004E2EE4" w:rsidP="002254B5">
            <w:pPr>
              <w:pStyle w:val="Dates"/>
            </w:pPr>
            <w:r>
              <w:t>14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FB4195" w14:textId="11971D99" w:rsidR="002254B5" w:rsidRDefault="004E2EE4" w:rsidP="002254B5">
            <w:pPr>
              <w:pStyle w:val="Dates"/>
            </w:pPr>
            <w:r>
              <w:t>15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70FCC04" w14:textId="0A73E92E" w:rsidR="002254B5" w:rsidRDefault="004E2EE4" w:rsidP="002254B5">
            <w:pPr>
              <w:pStyle w:val="Dates"/>
            </w:pPr>
            <w:r>
              <w:t>16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4129BF5" w14:textId="5669CC2D" w:rsidR="002254B5" w:rsidRDefault="004E2EE4" w:rsidP="002254B5">
            <w:pPr>
              <w:pStyle w:val="Dates"/>
            </w:pPr>
            <w:r>
              <w:t>17</w:t>
            </w:r>
          </w:p>
        </w:tc>
      </w:tr>
      <w:tr w:rsidR="002254B5" w14:paraId="7C62A46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08EC2EC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FD88044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8A25549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6AE9256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230A54B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F41DCA0" w14:textId="7D125B78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E63FCB1" w14:textId="77777777" w:rsidR="00425EC0" w:rsidRDefault="00425EC0" w:rsidP="00425EC0">
            <w:r>
              <w:t>BLAST</w:t>
            </w:r>
          </w:p>
          <w:p w14:paraId="4CB9D0AC" w14:textId="4CE1E07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F873BB7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0A9E2A" w14:textId="77777777" w:rsidR="002254B5" w:rsidRDefault="002254B5" w:rsidP="002254B5"/>
        </w:tc>
      </w:tr>
      <w:tr w:rsidR="002254B5" w14:paraId="29B8A22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F4AA40A" w14:textId="50C78881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 w:rsidR="008C654F"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D84078D" w14:textId="4E894FC6" w:rsidR="002254B5" w:rsidRDefault="008C654F" w:rsidP="002254B5">
            <w:pPr>
              <w:pStyle w:val="Dates"/>
            </w:pPr>
            <w:r>
              <w:t>19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D225FB2" w14:textId="2EEA0736" w:rsidR="002254B5" w:rsidRDefault="008C654F" w:rsidP="002254B5">
            <w:pPr>
              <w:pStyle w:val="Dates"/>
            </w:pPr>
            <w:r>
              <w:t>20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ABE27B3" w14:textId="763111F7" w:rsidR="002254B5" w:rsidRDefault="008C654F" w:rsidP="002254B5">
            <w:pPr>
              <w:pStyle w:val="Dates"/>
            </w:pPr>
            <w:r>
              <w:t>21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05D791" w14:textId="62601386" w:rsidR="002254B5" w:rsidRDefault="008C654F" w:rsidP="002254B5">
            <w:pPr>
              <w:pStyle w:val="Dates"/>
            </w:pPr>
            <w:r>
              <w:t>22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72BB1D7" w14:textId="41FD6EE6" w:rsidR="002254B5" w:rsidRDefault="008C654F" w:rsidP="002254B5">
            <w:pPr>
              <w:pStyle w:val="Dates"/>
            </w:pPr>
            <w:r>
              <w:t>23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252489F" w14:textId="0325811B" w:rsidR="002254B5" w:rsidRDefault="008C654F" w:rsidP="002254B5">
            <w:pPr>
              <w:pStyle w:val="Dates"/>
            </w:pPr>
            <w:r>
              <w:t>24</w:t>
            </w:r>
          </w:p>
        </w:tc>
      </w:tr>
      <w:tr w:rsidR="002254B5" w14:paraId="323584AE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FBDBB2C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CC25FC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2B307F78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E96E0E7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D3EF49A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33AAD5B" w14:textId="324A3CD3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06C86EE" w14:textId="77777777" w:rsidR="00425EC0" w:rsidRDefault="00425EC0" w:rsidP="00425EC0">
            <w:r>
              <w:t>BLAST</w:t>
            </w:r>
          </w:p>
          <w:p w14:paraId="2D196E2D" w14:textId="2E810233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3A48066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8DEB0E8" w14:textId="77777777" w:rsidR="002254B5" w:rsidRDefault="002254B5" w:rsidP="002254B5"/>
        </w:tc>
      </w:tr>
      <w:tr w:rsidR="002254B5" w14:paraId="5DB14A6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A2FDD3A" w14:textId="39DE01BF" w:rsidR="002254B5" w:rsidRDefault="008C654F" w:rsidP="002254B5">
            <w:pPr>
              <w:pStyle w:val="Dates"/>
            </w:pPr>
            <w:r>
              <w:t>25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46E7FE" w14:textId="4148926A" w:rsidR="002254B5" w:rsidRDefault="008C654F" w:rsidP="002254B5">
            <w:pPr>
              <w:pStyle w:val="Dates"/>
            </w:pPr>
            <w:r>
              <w:t>26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03EC0A9" w14:textId="23B1E0B4" w:rsidR="002254B5" w:rsidRDefault="008C654F" w:rsidP="002254B5">
            <w:pPr>
              <w:pStyle w:val="Dates"/>
            </w:pPr>
            <w:r>
              <w:t>27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271CE84" w14:textId="661E42D4" w:rsidR="002254B5" w:rsidRDefault="008C654F" w:rsidP="002254B5">
            <w:pPr>
              <w:pStyle w:val="Dates"/>
            </w:pPr>
            <w:r>
              <w:t>28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30C5D7F" w14:textId="103E9DF5" w:rsidR="002254B5" w:rsidRDefault="008C654F" w:rsidP="002254B5">
            <w:pPr>
              <w:pStyle w:val="Dates"/>
            </w:pPr>
            <w:r>
              <w:t>29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C6B85D1" w14:textId="3AE1D8F1" w:rsidR="002254B5" w:rsidRDefault="008C654F" w:rsidP="002254B5">
            <w:pPr>
              <w:pStyle w:val="Dates"/>
            </w:pPr>
            <w:r>
              <w:t>30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3F94AA5" w14:textId="612357F2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8C654F">
              <w:t>31</w:t>
            </w:r>
          </w:p>
        </w:tc>
      </w:tr>
      <w:tr w:rsidR="002254B5" w14:paraId="3F3ED31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7E1122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0818F13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57F9A3B" w14:textId="77777777" w:rsidR="002254B5" w:rsidRDefault="002254B5" w:rsidP="002254B5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4CBEEC" w14:textId="77777777" w:rsidR="002254B5" w:rsidRDefault="002254B5" w:rsidP="002254B5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A453662" w14:textId="77777777" w:rsidR="002254B5" w:rsidRDefault="002254B5" w:rsidP="002254B5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440E7E" w14:textId="1F06317B" w:rsidR="006E5B20" w:rsidRDefault="00425EC0" w:rsidP="002254B5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3E18AC" w14:textId="77777777" w:rsidR="00425EC0" w:rsidRDefault="00425EC0" w:rsidP="00425EC0">
            <w:r>
              <w:t>BLAST</w:t>
            </w:r>
          </w:p>
          <w:p w14:paraId="79ECB6C9" w14:textId="37455687" w:rsidR="002254B5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92D3402" w14:textId="77777777" w:rsidR="002254B5" w:rsidRDefault="002254B5" w:rsidP="002254B5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630F54A" w14:textId="07033854" w:rsidR="002254B5" w:rsidRDefault="000542F3" w:rsidP="002254B5">
            <w:r>
              <w:t>Trunk or Treat Tentative</w:t>
            </w:r>
          </w:p>
        </w:tc>
      </w:tr>
      <w:tr w:rsidR="002254B5" w14:paraId="547ABE7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8346CC5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E3DBED9" w14:textId="77777777" w:rsidR="002254B5" w:rsidRDefault="002254B5" w:rsidP="002254B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1CF5948" w14:textId="77777777" w:rsidR="002254B5" w:rsidRDefault="002254B5" w:rsidP="002254B5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6AA0FFD0" w14:textId="77777777" w:rsidR="002254B5" w:rsidRDefault="002254B5" w:rsidP="002254B5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D82B48A" w14:textId="77777777" w:rsidR="002254B5" w:rsidRDefault="002254B5" w:rsidP="002254B5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A54F423" w14:textId="77777777" w:rsidR="002254B5" w:rsidRDefault="002254B5" w:rsidP="002254B5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826D309" w14:textId="77777777" w:rsidR="002254B5" w:rsidRDefault="002254B5" w:rsidP="002254B5">
            <w:pPr>
              <w:pStyle w:val="Dates"/>
            </w:pPr>
          </w:p>
        </w:tc>
      </w:tr>
      <w:tr w:rsidR="002254B5" w14:paraId="512A54B6" w14:textId="77777777" w:rsidTr="002254B5">
        <w:trPr>
          <w:trHeight w:hRule="exact" w:val="864"/>
        </w:trPr>
        <w:tc>
          <w:tcPr>
            <w:tcW w:w="1536" w:type="dxa"/>
          </w:tcPr>
          <w:p w14:paraId="03E98592" w14:textId="77777777" w:rsidR="002254B5" w:rsidRDefault="002254B5" w:rsidP="002254B5"/>
        </w:tc>
        <w:tc>
          <w:tcPr>
            <w:tcW w:w="1538" w:type="dxa"/>
          </w:tcPr>
          <w:p w14:paraId="30B5D734" w14:textId="77777777" w:rsidR="002254B5" w:rsidRDefault="002254B5" w:rsidP="002254B5"/>
        </w:tc>
        <w:tc>
          <w:tcPr>
            <w:tcW w:w="1540" w:type="dxa"/>
          </w:tcPr>
          <w:p w14:paraId="4B0DC353" w14:textId="77777777" w:rsidR="002254B5" w:rsidRDefault="002254B5" w:rsidP="002254B5"/>
        </w:tc>
        <w:tc>
          <w:tcPr>
            <w:tcW w:w="1552" w:type="dxa"/>
          </w:tcPr>
          <w:p w14:paraId="6A0B3465" w14:textId="77777777" w:rsidR="002254B5" w:rsidRDefault="002254B5" w:rsidP="002254B5"/>
        </w:tc>
        <w:tc>
          <w:tcPr>
            <w:tcW w:w="1543" w:type="dxa"/>
          </w:tcPr>
          <w:p w14:paraId="4AE60073" w14:textId="77777777" w:rsidR="002254B5" w:rsidRDefault="002254B5" w:rsidP="002254B5"/>
        </w:tc>
        <w:tc>
          <w:tcPr>
            <w:tcW w:w="1533" w:type="dxa"/>
          </w:tcPr>
          <w:p w14:paraId="74AC1BFB" w14:textId="77777777" w:rsidR="002254B5" w:rsidRDefault="002254B5" w:rsidP="002254B5"/>
        </w:tc>
        <w:tc>
          <w:tcPr>
            <w:tcW w:w="1542" w:type="dxa"/>
          </w:tcPr>
          <w:p w14:paraId="09BA7515" w14:textId="77777777" w:rsidR="002254B5" w:rsidRDefault="002254B5" w:rsidP="002254B5"/>
        </w:tc>
      </w:tr>
    </w:tbl>
    <w:p w14:paraId="600098CA" w14:textId="0DF32D1B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07B788CC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0BE9142C" w14:textId="2785BDC9" w:rsidR="002254B5" w:rsidRDefault="002254B5" w:rsidP="002254B5">
            <w:pPr>
              <w:pStyle w:val="Month"/>
            </w:pPr>
            <w:r>
              <w:t>November</w:t>
            </w:r>
          </w:p>
        </w:tc>
      </w:tr>
      <w:tr w:rsidR="002254B5" w14:paraId="6A6D7E40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7079F0D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33BE0832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59156DD" w14:textId="3AE98529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5B41A9A1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9E81980" w14:textId="4BB3BA3D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1C4D2A93" w14:textId="7E98EC71" w:rsidR="002254B5" w:rsidRDefault="002254B5" w:rsidP="002254B5">
            <w:pPr>
              <w:pStyle w:val="Title"/>
            </w:pPr>
          </w:p>
          <w:p w14:paraId="57671D05" w14:textId="47F43786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9D13DEE" w14:textId="4F3B94F3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E0C8A" wp14:editId="6AC3D0F0">
                  <wp:extent cx="2512060" cy="1414145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5D59B8CB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684660828"/>
            <w:placeholder>
              <w:docPart w:val="3FFBC5836630498A83AACBADD58D54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01155AFC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2B5032B1" w14:textId="77777777" w:rsidR="002254B5" w:rsidRDefault="00AF6706" w:rsidP="002254B5">
            <w:pPr>
              <w:pStyle w:val="Days"/>
            </w:pPr>
            <w:sdt>
              <w:sdtPr>
                <w:id w:val="1776592279"/>
                <w:placeholder>
                  <w:docPart w:val="B00819E4373B48C29CB2B67D79D4A3D4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EB56C2C" w14:textId="77777777" w:rsidR="002254B5" w:rsidRDefault="00AF6706" w:rsidP="002254B5">
            <w:pPr>
              <w:pStyle w:val="Days"/>
            </w:pPr>
            <w:sdt>
              <w:sdtPr>
                <w:id w:val="-176346245"/>
                <w:placeholder>
                  <w:docPart w:val="721A043EDF0D472695E28C129F34566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510397FB" w14:textId="77777777" w:rsidR="002254B5" w:rsidRDefault="00AF6706" w:rsidP="002254B5">
            <w:pPr>
              <w:pStyle w:val="Days"/>
            </w:pPr>
            <w:sdt>
              <w:sdtPr>
                <w:id w:val="1273208283"/>
                <w:placeholder>
                  <w:docPart w:val="0A37FF07AFD545B28D8B190D94F3841F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11EA5EFD" w14:textId="77777777" w:rsidR="002254B5" w:rsidRDefault="00AF6706" w:rsidP="002254B5">
            <w:pPr>
              <w:pStyle w:val="Days"/>
            </w:pPr>
            <w:sdt>
              <w:sdtPr>
                <w:id w:val="845055999"/>
                <w:placeholder>
                  <w:docPart w:val="2DBE74E7A2734D61886AD3DB1F7C4436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74ACB7A" w14:textId="77777777" w:rsidR="002254B5" w:rsidRDefault="00AF6706" w:rsidP="002254B5">
            <w:pPr>
              <w:pStyle w:val="Days"/>
            </w:pPr>
            <w:sdt>
              <w:sdtPr>
                <w:id w:val="-1440678471"/>
                <w:placeholder>
                  <w:docPart w:val="A7AE9BC6E51441A6A0FCD166F064B735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3B6CF0AC" w14:textId="77777777" w:rsidR="002254B5" w:rsidRDefault="00AF6706" w:rsidP="002254B5">
            <w:pPr>
              <w:pStyle w:val="Days"/>
            </w:pPr>
            <w:sdt>
              <w:sdtPr>
                <w:id w:val="-20624826"/>
                <w:placeholder>
                  <w:docPart w:val="4E683395C10947B0AFDC19D9ADD71400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8C654F" w14:paraId="0335F41C" w14:textId="77777777" w:rsidTr="002254B5">
        <w:tc>
          <w:tcPr>
            <w:tcW w:w="1536" w:type="dxa"/>
            <w:tcBorders>
              <w:bottom w:val="nil"/>
            </w:tcBorders>
          </w:tcPr>
          <w:p w14:paraId="56133A6E" w14:textId="76A5578D" w:rsidR="008C654F" w:rsidRDefault="008C654F" w:rsidP="008C654F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AB58360" w14:textId="272B0DBB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2</w:t>
            </w:r>
          </w:p>
        </w:tc>
        <w:tc>
          <w:tcPr>
            <w:tcW w:w="1540" w:type="dxa"/>
            <w:tcBorders>
              <w:bottom w:val="nil"/>
            </w:tcBorders>
          </w:tcPr>
          <w:p w14:paraId="607DC58D" w14:textId="413F9241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</w:t>
            </w:r>
          </w:p>
        </w:tc>
        <w:tc>
          <w:tcPr>
            <w:tcW w:w="1552" w:type="dxa"/>
            <w:tcBorders>
              <w:bottom w:val="nil"/>
            </w:tcBorders>
          </w:tcPr>
          <w:p w14:paraId="54109D98" w14:textId="668FF85E" w:rsidR="008C654F" w:rsidRDefault="008C654F" w:rsidP="008C654F">
            <w:pPr>
              <w:pStyle w:val="Dates"/>
            </w:pPr>
            <w:r>
              <w:t>4</w:t>
            </w:r>
          </w:p>
        </w:tc>
        <w:tc>
          <w:tcPr>
            <w:tcW w:w="1543" w:type="dxa"/>
            <w:tcBorders>
              <w:bottom w:val="nil"/>
            </w:tcBorders>
          </w:tcPr>
          <w:p w14:paraId="1C7AB539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A871FDA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CDDC75D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8C654F" w14:paraId="25396525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55A94E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F0E78C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7E287ED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88559F4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ED8C1BB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C8CDF7A" w14:textId="0F2E25BD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A153CED" w14:textId="77777777" w:rsidR="00425EC0" w:rsidRDefault="00425EC0" w:rsidP="00425EC0">
            <w:r>
              <w:t>BLAST</w:t>
            </w:r>
          </w:p>
          <w:p w14:paraId="33661C2B" w14:textId="1BCF3FAB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F537715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0C5C2F" w14:textId="77777777" w:rsidR="008C654F" w:rsidRDefault="008C654F" w:rsidP="008C654F"/>
        </w:tc>
      </w:tr>
      <w:tr w:rsidR="008C654F" w14:paraId="27C02200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5EA0FD7" w14:textId="1506CB25" w:rsidR="008C654F" w:rsidRDefault="008C654F" w:rsidP="008C654F">
            <w:pPr>
              <w:pStyle w:val="Dates"/>
            </w:pPr>
            <w:r>
              <w:t>8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6E64F4" w14:textId="21F0E9C5" w:rsidR="008C654F" w:rsidRDefault="008C654F" w:rsidP="008C654F">
            <w:pPr>
              <w:pStyle w:val="Dates"/>
            </w:pPr>
            <w:r>
              <w:t>9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923A0CE" w14:textId="17ADD62B" w:rsidR="008C654F" w:rsidRDefault="008C654F" w:rsidP="008C654F">
            <w:pPr>
              <w:pStyle w:val="Dates"/>
            </w:pPr>
            <w:r>
              <w:t>10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DCF992" w14:textId="65595593" w:rsidR="008C654F" w:rsidRDefault="008C654F" w:rsidP="008C654F">
            <w:pPr>
              <w:pStyle w:val="Dates"/>
            </w:pPr>
            <w:r>
              <w:t>11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65F1DB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A04FBB4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C3927F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8C654F" w14:paraId="3827E8E4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93CE3A8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1FF66AB1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10E534F7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42DAED6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99300B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D4E9D7" w14:textId="0DD4F510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8CA486D" w14:textId="77777777" w:rsidR="00425EC0" w:rsidRDefault="00425EC0" w:rsidP="00425EC0">
            <w:r>
              <w:t>BLAST</w:t>
            </w:r>
          </w:p>
          <w:p w14:paraId="151BC0C3" w14:textId="03497E7A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4BEC2A4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53E0A90" w14:textId="25A5FFB1" w:rsidR="008C654F" w:rsidRDefault="006E5B20" w:rsidP="008C654F">
            <w:r>
              <w:br/>
            </w:r>
            <w:r w:rsidR="00425EC0">
              <w:t xml:space="preserve"> </w:t>
            </w:r>
          </w:p>
        </w:tc>
      </w:tr>
      <w:tr w:rsidR="008C654F" w14:paraId="4DACB9CC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3D9B" w14:textId="0ED2A894" w:rsidR="008C654F" w:rsidRDefault="008C654F" w:rsidP="008C654F">
            <w:pPr>
              <w:pStyle w:val="Dates"/>
            </w:pPr>
            <w:r>
              <w:t>15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92E47CA" w14:textId="2716EFDE" w:rsidR="008C654F" w:rsidRDefault="008C654F" w:rsidP="008C654F">
            <w:pPr>
              <w:pStyle w:val="Dates"/>
            </w:pPr>
            <w:r>
              <w:t>16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84DA31" w14:textId="417334FB" w:rsidR="008C654F" w:rsidRDefault="008C654F" w:rsidP="008C654F">
            <w:pPr>
              <w:pStyle w:val="Dates"/>
            </w:pPr>
            <w:r>
              <w:t>17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6B33A0E" w14:textId="38CD70DE" w:rsidR="008C654F" w:rsidRDefault="008C654F" w:rsidP="008C654F">
            <w:pPr>
              <w:pStyle w:val="Dates"/>
            </w:pPr>
            <w:r>
              <w:t>18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4C7040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1F24B52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7406D4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8C654F" w14:paraId="59AEB1C3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5483B5B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0F19CF47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66096C1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2846D89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6B11AF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F925C95" w14:textId="10E5302A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585D1FB" w14:textId="77777777" w:rsidR="00425EC0" w:rsidRDefault="00425EC0" w:rsidP="00425EC0">
            <w:r>
              <w:t>BLAST</w:t>
            </w:r>
          </w:p>
          <w:p w14:paraId="5CF6C38D" w14:textId="69D564D9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1B8E925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DD4D9A7" w14:textId="2D639752" w:rsidR="008C654F" w:rsidRDefault="00425EC0" w:rsidP="008C654F">
            <w:r>
              <w:t xml:space="preserve"> </w:t>
            </w:r>
          </w:p>
        </w:tc>
      </w:tr>
      <w:tr w:rsidR="008C654F" w14:paraId="46308293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DE66B5F" w14:textId="06D10D54" w:rsidR="008C654F" w:rsidRDefault="008C654F" w:rsidP="008C654F">
            <w:pPr>
              <w:pStyle w:val="Dates"/>
            </w:pPr>
            <w:r>
              <w:t>22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BB1D3B6" w14:textId="19DA6618" w:rsidR="008C654F" w:rsidRDefault="008C654F" w:rsidP="008C654F">
            <w:pPr>
              <w:pStyle w:val="Dates"/>
            </w:pPr>
            <w:r>
              <w:t>23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013A96F" w14:textId="7E1BACD3" w:rsidR="008C654F" w:rsidRDefault="008C654F" w:rsidP="008C654F">
            <w:pPr>
              <w:pStyle w:val="Dates"/>
            </w:pPr>
            <w:r>
              <w:t>24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57E9A1" w14:textId="603C6D57" w:rsidR="008C654F" w:rsidRDefault="008C654F" w:rsidP="008C654F">
            <w:pPr>
              <w:pStyle w:val="Dates"/>
            </w:pPr>
            <w:r>
              <w:t>25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0AAAB50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7B1693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31DB835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8C654F" w14:paraId="6A18024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C3199A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45DF903A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4E0E198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F5CE2C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9F33312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1FAFF25" w14:textId="03FFB623" w:rsidR="008C654F" w:rsidRDefault="00FC6182" w:rsidP="008C654F">
            <w:r>
              <w:t>7 PM Thanksgiving Eve Service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51B24D4" w14:textId="5D62FF1A" w:rsidR="008C654F" w:rsidRDefault="00FC6182" w:rsidP="008C654F">
            <w:r>
              <w:t>Thanksgiving Day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D60B28E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AECDBF" w14:textId="77777777" w:rsidR="008C654F" w:rsidRDefault="008C654F" w:rsidP="008C654F"/>
        </w:tc>
      </w:tr>
      <w:tr w:rsidR="008C654F" w14:paraId="754D23C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61B9111" w14:textId="54FB8AAB" w:rsidR="008C654F" w:rsidRDefault="0047092E" w:rsidP="0047092E">
            <w:pPr>
              <w:pStyle w:val="Dates"/>
              <w:jc w:val="left"/>
            </w:pPr>
            <w:r>
              <w:t xml:space="preserve">Advent 1             </w:t>
            </w:r>
            <w:r w:rsidR="008C654F">
              <w:t>29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A991303" w14:textId="5652610E" w:rsidR="008C654F" w:rsidRDefault="008C654F" w:rsidP="008C654F">
            <w:pPr>
              <w:pStyle w:val="Dates"/>
            </w:pPr>
            <w:r>
              <w:t>30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D7B5220" w14:textId="1E0C31D3" w:rsidR="008C654F" w:rsidRDefault="008C654F" w:rsidP="008C654F">
            <w:pPr>
              <w:pStyle w:val="Dates"/>
            </w:pPr>
            <w:r>
              <w:t xml:space="preserve">31 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F0A6F04" w14:textId="38026509" w:rsidR="008C654F" w:rsidRDefault="008C654F" w:rsidP="008C654F">
            <w:pPr>
              <w:pStyle w:val="Dates"/>
            </w:pPr>
            <w:r>
              <w:t xml:space="preserve"> 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BAAE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07370F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7C17FB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8C654F" w14:paraId="3581AD12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CACD9B6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7E28F062" w14:textId="545F5499" w:rsidR="00FC6182" w:rsidRPr="008C654F" w:rsidRDefault="00FC6182" w:rsidP="00FC6182">
            <w:pPr>
              <w:rPr>
                <w:sz w:val="17"/>
                <w:szCs w:val="17"/>
              </w:rPr>
            </w:pPr>
          </w:p>
          <w:p w14:paraId="2B62B87A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54BEDE0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F15DC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2A765FF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A8AC16F" w14:textId="77777777" w:rsidR="00425EC0" w:rsidRDefault="00425EC0" w:rsidP="00425EC0">
            <w:r>
              <w:t>BLAST</w:t>
            </w:r>
          </w:p>
          <w:p w14:paraId="4B00C526" w14:textId="782B88AD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79810A7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FC3CC4F" w14:textId="77777777" w:rsidR="008C654F" w:rsidRDefault="008C654F" w:rsidP="008C654F"/>
        </w:tc>
      </w:tr>
      <w:tr w:rsidR="008C654F" w14:paraId="646499B8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AD9521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0E304D26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E0C7522" w14:textId="7777777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6EF67A62" w14:textId="77777777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00C1E423" w14:textId="77777777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2959C0CC" w14:textId="77777777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734620C8" w14:textId="77777777" w:rsidR="008C654F" w:rsidRDefault="008C654F" w:rsidP="008C654F">
            <w:pPr>
              <w:pStyle w:val="Dates"/>
            </w:pPr>
          </w:p>
        </w:tc>
      </w:tr>
      <w:tr w:rsidR="008C654F" w14:paraId="766AA31F" w14:textId="77777777" w:rsidTr="002254B5">
        <w:trPr>
          <w:trHeight w:hRule="exact" w:val="864"/>
        </w:trPr>
        <w:tc>
          <w:tcPr>
            <w:tcW w:w="1536" w:type="dxa"/>
          </w:tcPr>
          <w:p w14:paraId="026A1039" w14:textId="77777777" w:rsidR="008C654F" w:rsidRDefault="008C654F" w:rsidP="008C654F"/>
        </w:tc>
        <w:tc>
          <w:tcPr>
            <w:tcW w:w="1538" w:type="dxa"/>
          </w:tcPr>
          <w:p w14:paraId="39FD0F28" w14:textId="77777777" w:rsidR="008C654F" w:rsidRDefault="008C654F" w:rsidP="008C654F"/>
        </w:tc>
        <w:tc>
          <w:tcPr>
            <w:tcW w:w="1540" w:type="dxa"/>
          </w:tcPr>
          <w:p w14:paraId="3C3B5111" w14:textId="77777777" w:rsidR="008C654F" w:rsidRDefault="008C654F" w:rsidP="008C654F"/>
        </w:tc>
        <w:tc>
          <w:tcPr>
            <w:tcW w:w="1552" w:type="dxa"/>
          </w:tcPr>
          <w:p w14:paraId="4AA1DA5C" w14:textId="77777777" w:rsidR="008C654F" w:rsidRDefault="008C654F" w:rsidP="008C654F"/>
        </w:tc>
        <w:tc>
          <w:tcPr>
            <w:tcW w:w="1543" w:type="dxa"/>
          </w:tcPr>
          <w:p w14:paraId="3E42C574" w14:textId="77777777" w:rsidR="008C654F" w:rsidRDefault="008C654F" w:rsidP="008C654F"/>
        </w:tc>
        <w:tc>
          <w:tcPr>
            <w:tcW w:w="1533" w:type="dxa"/>
          </w:tcPr>
          <w:p w14:paraId="229DB84D" w14:textId="77777777" w:rsidR="008C654F" w:rsidRDefault="008C654F" w:rsidP="008C654F"/>
        </w:tc>
        <w:tc>
          <w:tcPr>
            <w:tcW w:w="1542" w:type="dxa"/>
          </w:tcPr>
          <w:p w14:paraId="17B42E8D" w14:textId="77777777" w:rsidR="008C654F" w:rsidRDefault="008C654F" w:rsidP="008C654F"/>
        </w:tc>
      </w:tr>
    </w:tbl>
    <w:p w14:paraId="7400DC89" w14:textId="4DBF8BD3" w:rsidR="002254B5" w:rsidRDefault="002254B5" w:rsidP="002254B5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254B5" w14:paraId="6D6DF5C1" w14:textId="77777777" w:rsidTr="002254B5">
        <w:tc>
          <w:tcPr>
            <w:tcW w:w="11016" w:type="dxa"/>
            <w:shd w:val="clear" w:color="auto" w:fill="495E00" w:themeFill="accent1" w:themeFillShade="80"/>
          </w:tcPr>
          <w:p w14:paraId="440E2353" w14:textId="7531C44E" w:rsidR="002254B5" w:rsidRDefault="002254B5" w:rsidP="002254B5">
            <w:pPr>
              <w:pStyle w:val="Month"/>
            </w:pPr>
            <w:r>
              <w:t>December</w:t>
            </w:r>
          </w:p>
        </w:tc>
      </w:tr>
      <w:tr w:rsidR="002254B5" w14:paraId="11A14714" w14:textId="77777777" w:rsidTr="002254B5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2E79CC59" w14:textId="77777777" w:rsidR="002254B5" w:rsidRDefault="002254B5" w:rsidP="002254B5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2020</w:t>
            </w:r>
            <w:r>
              <w:fldChar w:fldCharType="end"/>
            </w:r>
          </w:p>
        </w:tc>
      </w:tr>
      <w:tr w:rsidR="002254B5" w14:paraId="28D5B6DB" w14:textId="77777777" w:rsidTr="002254B5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73308E73" w14:textId="49DC8622" w:rsidR="002254B5" w:rsidRDefault="00C32966" w:rsidP="002254B5">
            <w:pPr>
              <w:pStyle w:val="Subtitle"/>
            </w:pPr>
            <w:r>
              <w:t>Planning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2254B5" w14:paraId="671C7E3D" w14:textId="77777777" w:rsidTr="002254B5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1CD999EA" w14:textId="5E749133" w:rsidR="00C32966" w:rsidRDefault="00C32966" w:rsidP="00C32966">
            <w:pPr>
              <w:pStyle w:val="Title"/>
            </w:pPr>
            <w:r>
              <w:t>Living Faith Lutheran Church</w:t>
            </w:r>
          </w:p>
          <w:p w14:paraId="29D4CABF" w14:textId="3427304C" w:rsidR="002254B5" w:rsidRDefault="002254B5" w:rsidP="002254B5">
            <w:pPr>
              <w:pStyle w:val="Title"/>
            </w:pPr>
          </w:p>
          <w:p w14:paraId="6372DD66" w14:textId="4A8FFD48" w:rsidR="002254B5" w:rsidRDefault="002254B5" w:rsidP="002254B5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8A46DFE" w14:textId="190F381B" w:rsidR="002254B5" w:rsidRDefault="00C32966" w:rsidP="002254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E827C4" wp14:editId="204A80BE">
                  <wp:extent cx="2512060" cy="141414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urch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2254B5" w14:paraId="3E1858CE" w14:textId="77777777" w:rsidTr="00225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610581829"/>
            <w:placeholder>
              <w:docPart w:val="BE64620E062F4D9989180C0713B2E1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B23E99D" w14:textId="77777777" w:rsidR="002254B5" w:rsidRDefault="002254B5" w:rsidP="002254B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BC604C0" w14:textId="77777777" w:rsidR="002254B5" w:rsidRDefault="00AF6706" w:rsidP="002254B5">
            <w:pPr>
              <w:pStyle w:val="Days"/>
            </w:pPr>
            <w:sdt>
              <w:sdtPr>
                <w:id w:val="-363676578"/>
                <w:placeholder>
                  <w:docPart w:val="40E2F92B966A44868709D980CD5F1EE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Monday</w:t>
                </w:r>
              </w:sdtContent>
            </w:sdt>
          </w:p>
        </w:tc>
        <w:tc>
          <w:tcPr>
            <w:tcW w:w="1540" w:type="dxa"/>
          </w:tcPr>
          <w:p w14:paraId="36B115FD" w14:textId="77777777" w:rsidR="002254B5" w:rsidRDefault="00AF6706" w:rsidP="002254B5">
            <w:pPr>
              <w:pStyle w:val="Days"/>
            </w:pPr>
            <w:sdt>
              <w:sdtPr>
                <w:id w:val="-909535390"/>
                <w:placeholder>
                  <w:docPart w:val="0C7DFA2B4684400FB4FD338EDF2E4D1C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Tuesday</w:t>
                </w:r>
              </w:sdtContent>
            </w:sdt>
          </w:p>
        </w:tc>
        <w:tc>
          <w:tcPr>
            <w:tcW w:w="1552" w:type="dxa"/>
          </w:tcPr>
          <w:p w14:paraId="42A55564" w14:textId="77777777" w:rsidR="002254B5" w:rsidRDefault="00AF6706" w:rsidP="002254B5">
            <w:pPr>
              <w:pStyle w:val="Days"/>
            </w:pPr>
            <w:sdt>
              <w:sdtPr>
                <w:id w:val="-339386898"/>
                <w:placeholder>
                  <w:docPart w:val="A57BC080615D419E9FCACAE9265AE69D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Wednesday</w:t>
                </w:r>
              </w:sdtContent>
            </w:sdt>
          </w:p>
        </w:tc>
        <w:tc>
          <w:tcPr>
            <w:tcW w:w="1543" w:type="dxa"/>
          </w:tcPr>
          <w:p w14:paraId="5BC9A5EF" w14:textId="77777777" w:rsidR="002254B5" w:rsidRDefault="00AF6706" w:rsidP="002254B5">
            <w:pPr>
              <w:pStyle w:val="Days"/>
            </w:pPr>
            <w:sdt>
              <w:sdtPr>
                <w:id w:val="-1063259860"/>
                <w:placeholder>
                  <w:docPart w:val="34FAC62C3EE84374889C2D96160E10C8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Thursday</w:t>
                </w:r>
              </w:sdtContent>
            </w:sdt>
          </w:p>
        </w:tc>
        <w:tc>
          <w:tcPr>
            <w:tcW w:w="1533" w:type="dxa"/>
          </w:tcPr>
          <w:p w14:paraId="61EF9C09" w14:textId="77777777" w:rsidR="002254B5" w:rsidRDefault="00AF6706" w:rsidP="002254B5">
            <w:pPr>
              <w:pStyle w:val="Days"/>
            </w:pPr>
            <w:sdt>
              <w:sdtPr>
                <w:id w:val="-1539731936"/>
                <w:placeholder>
                  <w:docPart w:val="5AB5328E6A7644EEBCC1F5CFF9B854F9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Friday</w:t>
                </w:r>
              </w:sdtContent>
            </w:sdt>
          </w:p>
        </w:tc>
        <w:tc>
          <w:tcPr>
            <w:tcW w:w="1542" w:type="dxa"/>
          </w:tcPr>
          <w:p w14:paraId="4041F9C9" w14:textId="77777777" w:rsidR="002254B5" w:rsidRDefault="00AF6706" w:rsidP="002254B5">
            <w:pPr>
              <w:pStyle w:val="Days"/>
            </w:pPr>
            <w:sdt>
              <w:sdtPr>
                <w:id w:val="-888809727"/>
                <w:placeholder>
                  <w:docPart w:val="BB84D1C49D32490EA3B9772AF253A45B"/>
                </w:placeholder>
                <w:temporary/>
                <w:showingPlcHdr/>
                <w15:appearance w15:val="hidden"/>
              </w:sdtPr>
              <w:sdtEndPr/>
              <w:sdtContent>
                <w:r w:rsidR="002254B5">
                  <w:t>Saturday</w:t>
                </w:r>
              </w:sdtContent>
            </w:sdt>
          </w:p>
        </w:tc>
      </w:tr>
      <w:tr w:rsidR="008C654F" w14:paraId="2F9D3E98" w14:textId="77777777" w:rsidTr="002254B5">
        <w:tc>
          <w:tcPr>
            <w:tcW w:w="1536" w:type="dxa"/>
            <w:tcBorders>
              <w:bottom w:val="nil"/>
            </w:tcBorders>
          </w:tcPr>
          <w:p w14:paraId="4713A6EF" w14:textId="2EFC45C6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7F7FF55" w14:textId="66AB9D41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600B37EB" w14:textId="431EA8E0" w:rsidR="008C654F" w:rsidRDefault="008C654F" w:rsidP="008C654F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96D1C9F" w14:textId="0DCB0130" w:rsidR="008C654F" w:rsidRDefault="008C654F" w:rsidP="008C654F">
            <w:pPr>
              <w:pStyle w:val="Dates"/>
            </w:pPr>
            <w:r>
              <w:t>2</w:t>
            </w:r>
          </w:p>
        </w:tc>
        <w:tc>
          <w:tcPr>
            <w:tcW w:w="1543" w:type="dxa"/>
            <w:tcBorders>
              <w:bottom w:val="nil"/>
            </w:tcBorders>
          </w:tcPr>
          <w:p w14:paraId="59EFC8F7" w14:textId="59487555" w:rsidR="008C654F" w:rsidRDefault="008C654F" w:rsidP="008C654F">
            <w:pPr>
              <w:pStyle w:val="Dates"/>
            </w:pPr>
            <w:r>
              <w:t>3</w:t>
            </w:r>
          </w:p>
        </w:tc>
        <w:tc>
          <w:tcPr>
            <w:tcW w:w="1533" w:type="dxa"/>
            <w:tcBorders>
              <w:bottom w:val="nil"/>
            </w:tcBorders>
          </w:tcPr>
          <w:p w14:paraId="5EFD9753" w14:textId="25416565" w:rsidR="008C654F" w:rsidRDefault="008C654F" w:rsidP="008C654F">
            <w:pPr>
              <w:pStyle w:val="Dates"/>
            </w:pPr>
            <w:r>
              <w:t>4</w:t>
            </w:r>
          </w:p>
        </w:tc>
        <w:tc>
          <w:tcPr>
            <w:tcW w:w="1542" w:type="dxa"/>
            <w:tcBorders>
              <w:bottom w:val="nil"/>
            </w:tcBorders>
          </w:tcPr>
          <w:p w14:paraId="41A34510" w14:textId="7A86BB26" w:rsidR="008C654F" w:rsidRDefault="008C654F" w:rsidP="008C654F">
            <w:pPr>
              <w:pStyle w:val="Dates"/>
            </w:pPr>
            <w:r>
              <w:t>5</w:t>
            </w:r>
          </w:p>
        </w:tc>
      </w:tr>
      <w:tr w:rsidR="008C654F" w14:paraId="7642E78A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E772782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337B57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E0FC5FE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E2B9830" w14:textId="43935B44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9274E62" w14:textId="77777777" w:rsidR="00425EC0" w:rsidRDefault="00425EC0" w:rsidP="00425EC0">
            <w:r>
              <w:t>BLAST</w:t>
            </w:r>
          </w:p>
          <w:p w14:paraId="097A2708" w14:textId="33F6D10E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381D39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9C5D9D7" w14:textId="77777777" w:rsidR="008C654F" w:rsidRDefault="008C654F" w:rsidP="008C654F"/>
        </w:tc>
      </w:tr>
      <w:tr w:rsidR="008C654F" w14:paraId="5A93243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FB9A28C" w14:textId="504D7EE3" w:rsidR="008C654F" w:rsidRDefault="0047092E" w:rsidP="0047092E">
            <w:pPr>
              <w:pStyle w:val="Dates"/>
              <w:jc w:val="left"/>
            </w:pPr>
            <w:r>
              <w:t xml:space="preserve">Advent 2              </w:t>
            </w:r>
            <w:r w:rsidR="008C654F">
              <w:t>6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F9DDA29" w14:textId="6B7AC3DB" w:rsidR="008C654F" w:rsidRDefault="008C654F" w:rsidP="008C654F">
            <w:pPr>
              <w:pStyle w:val="Dates"/>
            </w:pPr>
            <w:r>
              <w:t>7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5C70FC4" w14:textId="46D95912" w:rsidR="008C654F" w:rsidRDefault="008C654F" w:rsidP="008C654F">
            <w:pPr>
              <w:pStyle w:val="Dates"/>
            </w:pPr>
            <w:r>
              <w:t>8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0B4A6E0" w14:textId="3E5DA6F8" w:rsidR="008C654F" w:rsidRDefault="008C654F" w:rsidP="008C654F">
            <w:pPr>
              <w:pStyle w:val="Dates"/>
            </w:pPr>
            <w:r>
              <w:t>9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D729C98" w14:textId="5D67750E" w:rsidR="008C654F" w:rsidRDefault="008C654F" w:rsidP="008C654F">
            <w:pPr>
              <w:pStyle w:val="Dates"/>
            </w:pPr>
            <w:r>
              <w:t>10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0EE360E" w14:textId="2DA4148D" w:rsidR="008C654F" w:rsidRDefault="008C654F" w:rsidP="008C654F">
            <w:pPr>
              <w:pStyle w:val="Dates"/>
            </w:pPr>
            <w:r>
              <w:t>11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D9C91D3" w14:textId="63D7164A" w:rsidR="008C654F" w:rsidRDefault="008C654F" w:rsidP="008C654F">
            <w:pPr>
              <w:pStyle w:val="Dates"/>
            </w:pPr>
            <w:r>
              <w:t>12</w:t>
            </w:r>
          </w:p>
        </w:tc>
      </w:tr>
      <w:tr w:rsidR="008C654F" w14:paraId="38DA661B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17FAF62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A7818C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59E146A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25FFAAA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720139E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49D4F4C" w14:textId="01B8F643" w:rsidR="006E5B20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EBEDC8E" w14:textId="77777777" w:rsidR="00425EC0" w:rsidRDefault="00425EC0" w:rsidP="00425EC0">
            <w:r>
              <w:t>BLAST</w:t>
            </w:r>
          </w:p>
          <w:p w14:paraId="71F7C13E" w14:textId="1B1FFE97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8BD4EED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189A70D" w14:textId="77777777" w:rsidR="008C654F" w:rsidRDefault="008C654F" w:rsidP="008C654F"/>
        </w:tc>
      </w:tr>
      <w:tr w:rsidR="008C654F" w14:paraId="5F6CEF7F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D8BDF1E" w14:textId="301A3388" w:rsidR="008C654F" w:rsidRDefault="0047092E" w:rsidP="0047092E">
            <w:pPr>
              <w:pStyle w:val="Dates"/>
              <w:jc w:val="left"/>
            </w:pPr>
            <w:r>
              <w:t xml:space="preserve">Advent 3             </w:t>
            </w:r>
            <w:r w:rsidR="008C654F">
              <w:t>13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9FB5C69" w14:textId="0074E5F0" w:rsidR="008C654F" w:rsidRDefault="008C654F" w:rsidP="008C654F">
            <w:pPr>
              <w:pStyle w:val="Dates"/>
            </w:pPr>
            <w:r>
              <w:t>14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B15122A" w14:textId="371A0F41" w:rsidR="008C654F" w:rsidRDefault="008C654F" w:rsidP="008C654F">
            <w:pPr>
              <w:pStyle w:val="Dates"/>
            </w:pPr>
            <w:r>
              <w:t>15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266D649" w14:textId="7BE02162" w:rsidR="008C654F" w:rsidRDefault="008C654F" w:rsidP="008C654F">
            <w:pPr>
              <w:pStyle w:val="Dates"/>
            </w:pPr>
            <w:r>
              <w:t>16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E378044" w14:textId="6999B772" w:rsidR="008C654F" w:rsidRDefault="008C654F" w:rsidP="008C654F">
            <w:pPr>
              <w:pStyle w:val="Dates"/>
            </w:pPr>
            <w:r>
              <w:t>17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2409110" w14:textId="5658A47B" w:rsidR="008C654F" w:rsidRDefault="008C654F" w:rsidP="008C654F">
            <w:pPr>
              <w:pStyle w:val="Dates"/>
            </w:pPr>
            <w:r>
              <w:t>18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209DCEA" w14:textId="34E31AF2" w:rsidR="008C654F" w:rsidRDefault="008C654F" w:rsidP="008C654F">
            <w:pPr>
              <w:pStyle w:val="Dates"/>
            </w:pPr>
            <w:r>
              <w:t>19</w:t>
            </w:r>
          </w:p>
        </w:tc>
      </w:tr>
      <w:tr w:rsidR="008C654F" w14:paraId="0DAC3E17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C5B130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F709F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712CC9F4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E4C8848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91508B3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6FB8CFF" w14:textId="00C93C4D" w:rsidR="0047092E" w:rsidRDefault="00425EC0" w:rsidP="008C654F">
            <w:r>
              <w:t xml:space="preserve"> 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576B9E1" w14:textId="77777777" w:rsidR="00425EC0" w:rsidRDefault="00425EC0" w:rsidP="00425EC0">
            <w:r>
              <w:t>BLAST</w:t>
            </w:r>
          </w:p>
          <w:p w14:paraId="2B5D07E7" w14:textId="26C5AA1B" w:rsidR="008C654F" w:rsidRDefault="00425EC0" w:rsidP="00425EC0">
            <w:r>
              <w:t>5 p.m.-7 p.m.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04E6BC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6148E83" w14:textId="77777777" w:rsidR="008C654F" w:rsidRDefault="008C654F" w:rsidP="008C654F"/>
        </w:tc>
      </w:tr>
      <w:tr w:rsidR="008C654F" w14:paraId="212C0E67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3D6ADA2" w14:textId="18627FF2" w:rsidR="008C654F" w:rsidRDefault="0047092E" w:rsidP="0047092E">
            <w:pPr>
              <w:pStyle w:val="Dates"/>
              <w:jc w:val="left"/>
            </w:pPr>
            <w:r>
              <w:t xml:space="preserve">Advent 4            </w:t>
            </w:r>
            <w:r w:rsidR="008C654F">
              <w:t>20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DCFD8F2" w14:textId="1BDDD321" w:rsidR="008C654F" w:rsidRDefault="008C654F" w:rsidP="008C654F">
            <w:pPr>
              <w:pStyle w:val="Dates"/>
            </w:pPr>
            <w:r>
              <w:t>21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9C2A57D" w14:textId="2219C15A" w:rsidR="008C654F" w:rsidRDefault="008C654F" w:rsidP="008C654F">
            <w:pPr>
              <w:pStyle w:val="Dates"/>
            </w:pPr>
            <w:r>
              <w:t>22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B5383B4" w14:textId="2371745C" w:rsidR="008C654F" w:rsidRDefault="008C654F" w:rsidP="008C654F">
            <w:pPr>
              <w:pStyle w:val="Dates"/>
            </w:pPr>
            <w:r>
              <w:t>23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DF05B52" w14:textId="07FC460E" w:rsidR="008C654F" w:rsidRDefault="008C654F" w:rsidP="008C654F">
            <w:pPr>
              <w:pStyle w:val="Dates"/>
            </w:pPr>
            <w:r>
              <w:t>24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8EC24D7" w14:textId="5F38473E" w:rsidR="008C654F" w:rsidRDefault="008C654F" w:rsidP="008C654F">
            <w:pPr>
              <w:pStyle w:val="Dates"/>
            </w:pPr>
            <w:r>
              <w:t>25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64E33F5" w14:textId="07E9E87D" w:rsidR="008C654F" w:rsidRDefault="008C654F" w:rsidP="008C654F">
            <w:pPr>
              <w:pStyle w:val="Dates"/>
            </w:pPr>
            <w:r>
              <w:t>26</w:t>
            </w:r>
          </w:p>
        </w:tc>
      </w:tr>
      <w:tr w:rsidR="008C654F" w14:paraId="7342E8BD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C45B7E0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39ABC4DF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11 AM Bible Study</w:t>
            </w:r>
          </w:p>
          <w:p w14:paraId="32315B70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A8D9F3F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622F94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6C1AD8C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F2BB9C3" w14:textId="0A588FBA" w:rsidR="008C654F" w:rsidRDefault="00FC6182" w:rsidP="008C654F">
            <w:r>
              <w:t xml:space="preserve">4 PM Christmas Eve Service 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B8248E1" w14:textId="20945132" w:rsidR="008C654F" w:rsidRDefault="00FC6182" w:rsidP="008C654F">
            <w:r>
              <w:t>Christmas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032ADD0" w14:textId="77777777" w:rsidR="008C654F" w:rsidRDefault="008C654F" w:rsidP="008C654F"/>
        </w:tc>
      </w:tr>
      <w:tr w:rsidR="008C654F" w14:paraId="43A26B4D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8E7953E" w14:textId="1AEAE212" w:rsidR="008C654F" w:rsidRDefault="0047092E" w:rsidP="0047092E">
            <w:pPr>
              <w:pStyle w:val="Dates"/>
              <w:jc w:val="left"/>
            </w:pPr>
            <w:r>
              <w:t xml:space="preserve">Sunday after Christmas          </w:t>
            </w:r>
            <w:r w:rsidR="008C654F">
              <w:t>27</w:t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7554BA9" w14:textId="18C5B64B" w:rsidR="008C654F" w:rsidRDefault="008C654F" w:rsidP="008C654F">
            <w:pPr>
              <w:pStyle w:val="Dates"/>
            </w:pPr>
            <w:r>
              <w:t>28</w:t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444798" w14:textId="39982CE4" w:rsidR="008C654F" w:rsidRDefault="008C654F" w:rsidP="008C654F">
            <w:pPr>
              <w:pStyle w:val="Dates"/>
            </w:pPr>
            <w:r>
              <w:t>29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C7B6AB5" w14:textId="59A9FEB9" w:rsidR="008C654F" w:rsidRDefault="008C654F" w:rsidP="008C654F">
            <w:pPr>
              <w:pStyle w:val="Dates"/>
            </w:pPr>
            <w:r>
              <w:t>30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5B98F74" w14:textId="2D07983C" w:rsidR="008C654F" w:rsidRDefault="008C654F" w:rsidP="008C654F">
            <w:pPr>
              <w:pStyle w:val="Dates"/>
            </w:pPr>
            <w:r>
              <w:t xml:space="preserve">31 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AC1059F" w14:textId="7E3504BE" w:rsidR="008C654F" w:rsidRDefault="008C654F" w:rsidP="008C654F">
            <w:pPr>
              <w:pStyle w:val="Dates"/>
            </w:pPr>
            <w:r>
              <w:t xml:space="preserve"> </w:t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A016C3F" w14:textId="55B6DE2A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8C654F" w14:paraId="2E099423" w14:textId="77777777" w:rsidTr="002254B5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DAC7735" w14:textId="77777777" w:rsidR="00FC6182" w:rsidRPr="008C654F" w:rsidRDefault="00FC6182" w:rsidP="00FC6182">
            <w:pPr>
              <w:rPr>
                <w:sz w:val="17"/>
                <w:szCs w:val="17"/>
              </w:rPr>
            </w:pPr>
            <w:r w:rsidRPr="008C654F">
              <w:rPr>
                <w:sz w:val="17"/>
                <w:szCs w:val="17"/>
              </w:rPr>
              <w:t>9:30 AM Worship</w:t>
            </w:r>
          </w:p>
          <w:p w14:paraId="2C65D7B7" w14:textId="25250497" w:rsidR="00FC6182" w:rsidRPr="008C654F" w:rsidRDefault="00FC6182" w:rsidP="00FC6182">
            <w:pPr>
              <w:rPr>
                <w:sz w:val="17"/>
                <w:szCs w:val="17"/>
              </w:rPr>
            </w:pPr>
          </w:p>
          <w:p w14:paraId="48FB4E93" w14:textId="77777777" w:rsidR="008C654F" w:rsidRDefault="008C654F" w:rsidP="008C654F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C0242EE" w14:textId="77777777" w:rsidR="008C654F" w:rsidRDefault="008C654F" w:rsidP="008C654F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DCE8306" w14:textId="77777777" w:rsidR="008C654F" w:rsidRDefault="008C654F" w:rsidP="008C654F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68539A5" w14:textId="77777777" w:rsidR="008C654F" w:rsidRDefault="008C654F" w:rsidP="008C654F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0015F30" w14:textId="2E286177" w:rsidR="008C654F" w:rsidRDefault="00FC6182" w:rsidP="008C654F">
            <w:r>
              <w:t xml:space="preserve">New </w:t>
            </w:r>
            <w:r w:rsidR="001432EE">
              <w:t>Year’s</w:t>
            </w:r>
            <w:r>
              <w:t xml:space="preserve"> Eve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FAD6BA8" w14:textId="77777777" w:rsidR="008C654F" w:rsidRDefault="008C654F" w:rsidP="008C654F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B080736" w14:textId="77777777" w:rsidR="008C654F" w:rsidRDefault="008C654F" w:rsidP="008C654F"/>
        </w:tc>
      </w:tr>
      <w:tr w:rsidR="008C654F" w14:paraId="1EB38116" w14:textId="77777777" w:rsidTr="002254B5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084BD62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F623B0F" w14:textId="77777777" w:rsidR="008C654F" w:rsidRDefault="008C654F" w:rsidP="008C654F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36807BDA" w14:textId="7777777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7A1C2605" w14:textId="77777777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4EB8721" w14:textId="77777777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AABB375" w14:textId="77777777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81091BB" w14:textId="77777777" w:rsidR="008C654F" w:rsidRDefault="008C654F" w:rsidP="008C654F">
            <w:pPr>
              <w:pStyle w:val="Dates"/>
            </w:pPr>
          </w:p>
        </w:tc>
      </w:tr>
      <w:tr w:rsidR="008C654F" w14:paraId="7AB19AC1" w14:textId="77777777" w:rsidTr="002254B5">
        <w:trPr>
          <w:trHeight w:hRule="exact" w:val="864"/>
        </w:trPr>
        <w:tc>
          <w:tcPr>
            <w:tcW w:w="1536" w:type="dxa"/>
          </w:tcPr>
          <w:p w14:paraId="676BEDC6" w14:textId="77777777" w:rsidR="008C654F" w:rsidRDefault="008C654F" w:rsidP="008C654F"/>
        </w:tc>
        <w:tc>
          <w:tcPr>
            <w:tcW w:w="1538" w:type="dxa"/>
          </w:tcPr>
          <w:p w14:paraId="328DBB64" w14:textId="77777777" w:rsidR="008C654F" w:rsidRDefault="008C654F" w:rsidP="008C654F"/>
        </w:tc>
        <w:tc>
          <w:tcPr>
            <w:tcW w:w="1540" w:type="dxa"/>
          </w:tcPr>
          <w:p w14:paraId="025ACBD7" w14:textId="77777777" w:rsidR="008C654F" w:rsidRDefault="008C654F" w:rsidP="008C654F"/>
        </w:tc>
        <w:tc>
          <w:tcPr>
            <w:tcW w:w="1552" w:type="dxa"/>
          </w:tcPr>
          <w:p w14:paraId="704AA8C8" w14:textId="77777777" w:rsidR="008C654F" w:rsidRDefault="008C654F" w:rsidP="008C654F"/>
        </w:tc>
        <w:tc>
          <w:tcPr>
            <w:tcW w:w="1543" w:type="dxa"/>
          </w:tcPr>
          <w:p w14:paraId="7B39EAE7" w14:textId="77777777" w:rsidR="008C654F" w:rsidRDefault="008C654F" w:rsidP="008C654F"/>
        </w:tc>
        <w:tc>
          <w:tcPr>
            <w:tcW w:w="1533" w:type="dxa"/>
          </w:tcPr>
          <w:p w14:paraId="77F5A690" w14:textId="77777777" w:rsidR="008C654F" w:rsidRDefault="008C654F" w:rsidP="008C654F"/>
        </w:tc>
        <w:tc>
          <w:tcPr>
            <w:tcW w:w="1542" w:type="dxa"/>
          </w:tcPr>
          <w:p w14:paraId="2603CBE3" w14:textId="77777777" w:rsidR="008C654F" w:rsidRDefault="008C654F" w:rsidP="008C654F"/>
        </w:tc>
      </w:tr>
      <w:tr w:rsidR="008C654F" w14:paraId="2BFF3B38" w14:textId="77777777" w:rsidTr="002254B5">
        <w:tc>
          <w:tcPr>
            <w:tcW w:w="1536" w:type="dxa"/>
            <w:tcBorders>
              <w:bottom w:val="nil"/>
            </w:tcBorders>
          </w:tcPr>
          <w:p w14:paraId="338F9A1B" w14:textId="2552ACC7" w:rsidR="008C654F" w:rsidRDefault="008C654F" w:rsidP="008C654F">
            <w:pPr>
              <w:pStyle w:val="Dates"/>
            </w:pPr>
          </w:p>
        </w:tc>
        <w:tc>
          <w:tcPr>
            <w:tcW w:w="1538" w:type="dxa"/>
            <w:tcBorders>
              <w:bottom w:val="nil"/>
            </w:tcBorders>
          </w:tcPr>
          <w:p w14:paraId="2717BA6D" w14:textId="2121B613" w:rsidR="008C654F" w:rsidRDefault="008C654F" w:rsidP="008C654F">
            <w:pPr>
              <w:pStyle w:val="Dates"/>
            </w:pPr>
          </w:p>
        </w:tc>
        <w:tc>
          <w:tcPr>
            <w:tcW w:w="1540" w:type="dxa"/>
            <w:tcBorders>
              <w:bottom w:val="nil"/>
            </w:tcBorders>
          </w:tcPr>
          <w:p w14:paraId="5457BF6A" w14:textId="630A6717" w:rsidR="008C654F" w:rsidRDefault="008C654F" w:rsidP="008C654F">
            <w:pPr>
              <w:pStyle w:val="Dates"/>
            </w:pPr>
          </w:p>
        </w:tc>
        <w:tc>
          <w:tcPr>
            <w:tcW w:w="1552" w:type="dxa"/>
            <w:tcBorders>
              <w:bottom w:val="nil"/>
            </w:tcBorders>
          </w:tcPr>
          <w:p w14:paraId="45571ADA" w14:textId="173EE601" w:rsidR="008C654F" w:rsidRDefault="008C654F" w:rsidP="008C654F">
            <w:pPr>
              <w:pStyle w:val="Dates"/>
            </w:pPr>
          </w:p>
        </w:tc>
        <w:tc>
          <w:tcPr>
            <w:tcW w:w="1543" w:type="dxa"/>
            <w:tcBorders>
              <w:bottom w:val="nil"/>
            </w:tcBorders>
          </w:tcPr>
          <w:p w14:paraId="39ADF2C4" w14:textId="24A634A8" w:rsidR="008C654F" w:rsidRDefault="008C654F" w:rsidP="008C654F">
            <w:pPr>
              <w:pStyle w:val="Dates"/>
            </w:pPr>
          </w:p>
        </w:tc>
        <w:tc>
          <w:tcPr>
            <w:tcW w:w="1533" w:type="dxa"/>
            <w:tcBorders>
              <w:bottom w:val="nil"/>
            </w:tcBorders>
          </w:tcPr>
          <w:p w14:paraId="61470D50" w14:textId="3310C018" w:rsidR="008C654F" w:rsidRDefault="008C654F" w:rsidP="008C654F">
            <w:pPr>
              <w:pStyle w:val="Dates"/>
            </w:pPr>
          </w:p>
        </w:tc>
        <w:tc>
          <w:tcPr>
            <w:tcW w:w="1542" w:type="dxa"/>
            <w:tcBorders>
              <w:bottom w:val="nil"/>
            </w:tcBorders>
          </w:tcPr>
          <w:p w14:paraId="7DD6942B" w14:textId="79EA7829" w:rsidR="008C654F" w:rsidRDefault="008C654F" w:rsidP="008C654F">
            <w:pPr>
              <w:pStyle w:val="Dates"/>
            </w:pPr>
          </w:p>
        </w:tc>
      </w:tr>
    </w:tbl>
    <w:p w14:paraId="156F4A56" w14:textId="77777777" w:rsidR="002254B5" w:rsidRDefault="002254B5">
      <w:pPr>
        <w:pStyle w:val="Quote"/>
      </w:pPr>
    </w:p>
    <w:sectPr w:rsidR="002254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3BDF0" w14:textId="77777777" w:rsidR="00AF6706" w:rsidRDefault="00AF6706">
      <w:pPr>
        <w:spacing w:before="0" w:after="0"/>
      </w:pPr>
      <w:r>
        <w:separator/>
      </w:r>
    </w:p>
  </w:endnote>
  <w:endnote w:type="continuationSeparator" w:id="0">
    <w:p w14:paraId="564B8836" w14:textId="77777777" w:rsidR="00AF6706" w:rsidRDefault="00AF670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DD834" w14:textId="77777777" w:rsidR="002E4B54" w:rsidRDefault="002E4B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5A96C" w14:textId="77777777" w:rsidR="002E4B54" w:rsidRDefault="002E4B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FF35" w14:textId="77777777" w:rsidR="002E4B54" w:rsidRDefault="002E4B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AC08B" w14:textId="77777777" w:rsidR="00AF6706" w:rsidRDefault="00AF6706">
      <w:pPr>
        <w:spacing w:before="0" w:after="0"/>
      </w:pPr>
      <w:r>
        <w:separator/>
      </w:r>
    </w:p>
  </w:footnote>
  <w:footnote w:type="continuationSeparator" w:id="0">
    <w:p w14:paraId="6FC3613A" w14:textId="77777777" w:rsidR="00AF6706" w:rsidRDefault="00AF670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0EA02" w14:textId="77777777" w:rsidR="002E4B54" w:rsidRDefault="002E4B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AE292" w14:textId="77777777" w:rsidR="002E4B54" w:rsidRDefault="002E4B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2CA21" w14:textId="77777777" w:rsidR="002E4B54" w:rsidRDefault="002E4B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0"/>
    <w:docVar w:name="MonthStart" w:val="1/1/2020"/>
    <w:docVar w:name="ShowDynamicGuides" w:val="1"/>
    <w:docVar w:name="ShowMarginGuides" w:val="0"/>
    <w:docVar w:name="ShowOutlines" w:val="0"/>
    <w:docVar w:name="ShowStaticGuides" w:val="0"/>
  </w:docVars>
  <w:rsids>
    <w:rsidRoot w:val="002254B5"/>
    <w:rsid w:val="00024B3D"/>
    <w:rsid w:val="000542F3"/>
    <w:rsid w:val="00124ADC"/>
    <w:rsid w:val="001432EE"/>
    <w:rsid w:val="00193E15"/>
    <w:rsid w:val="002146B2"/>
    <w:rsid w:val="002254B5"/>
    <w:rsid w:val="0025748C"/>
    <w:rsid w:val="002615E9"/>
    <w:rsid w:val="002E4B54"/>
    <w:rsid w:val="002F7032"/>
    <w:rsid w:val="00320970"/>
    <w:rsid w:val="00375B27"/>
    <w:rsid w:val="00425EC0"/>
    <w:rsid w:val="00441549"/>
    <w:rsid w:val="0047092E"/>
    <w:rsid w:val="004E2EE4"/>
    <w:rsid w:val="00532C29"/>
    <w:rsid w:val="00532DCB"/>
    <w:rsid w:val="005A7F77"/>
    <w:rsid w:val="005B0C48"/>
    <w:rsid w:val="00645070"/>
    <w:rsid w:val="006E5B20"/>
    <w:rsid w:val="00746284"/>
    <w:rsid w:val="0081356A"/>
    <w:rsid w:val="008A3241"/>
    <w:rsid w:val="008C654F"/>
    <w:rsid w:val="009034BC"/>
    <w:rsid w:val="00925ED9"/>
    <w:rsid w:val="00997C7D"/>
    <w:rsid w:val="009A164A"/>
    <w:rsid w:val="00AF6706"/>
    <w:rsid w:val="00B43D43"/>
    <w:rsid w:val="00BC6A26"/>
    <w:rsid w:val="00BF0FEE"/>
    <w:rsid w:val="00C32966"/>
    <w:rsid w:val="00C41633"/>
    <w:rsid w:val="00CB00F4"/>
    <w:rsid w:val="00CF189E"/>
    <w:rsid w:val="00DB00D3"/>
    <w:rsid w:val="00DE6380"/>
    <w:rsid w:val="00E306BA"/>
    <w:rsid w:val="00EA415B"/>
    <w:rsid w:val="00FC6182"/>
    <w:rsid w:val="00FC68A0"/>
    <w:rsid w:val="00FD5DA3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03B592"/>
  <w15:docId w15:val="{309E7EAE-280B-40FB-AAB6-38D47921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un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A237A480E394A4A810BC143F8E64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225B4-9958-4059-9DBA-176F05F812E5}"/>
      </w:docPartPr>
      <w:docPartBody>
        <w:p w:rsidR="00D620D4" w:rsidRDefault="00D620D4">
          <w:pPr>
            <w:pStyle w:val="4A237A480E394A4A810BC143F8E645DE"/>
          </w:pPr>
          <w:r>
            <w:t>Sunday</w:t>
          </w:r>
        </w:p>
      </w:docPartBody>
    </w:docPart>
    <w:docPart>
      <w:docPartPr>
        <w:name w:val="71261C009D2849B99B94D85DEED6B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9A988-E3F2-4BE9-BBBC-3AB5808C77A7}"/>
      </w:docPartPr>
      <w:docPartBody>
        <w:p w:rsidR="00D620D4" w:rsidRDefault="00D620D4">
          <w:pPr>
            <w:pStyle w:val="71261C009D2849B99B94D85DEED6BE1B"/>
          </w:pPr>
          <w:r>
            <w:t>Monday</w:t>
          </w:r>
        </w:p>
      </w:docPartBody>
    </w:docPart>
    <w:docPart>
      <w:docPartPr>
        <w:name w:val="2DE3093E07C741F0AD91372865E82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7E689-45FE-4E3B-9ABE-3DDAE41EA741}"/>
      </w:docPartPr>
      <w:docPartBody>
        <w:p w:rsidR="00D620D4" w:rsidRDefault="00D620D4">
          <w:pPr>
            <w:pStyle w:val="2DE3093E07C741F0AD91372865E82A60"/>
          </w:pPr>
          <w:r>
            <w:t>Tuesday</w:t>
          </w:r>
        </w:p>
      </w:docPartBody>
    </w:docPart>
    <w:docPart>
      <w:docPartPr>
        <w:name w:val="966AEC42C6014B9D87E6F524D49C1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285BB-0BD5-44DB-947C-FBC08666081E}"/>
      </w:docPartPr>
      <w:docPartBody>
        <w:p w:rsidR="00D620D4" w:rsidRDefault="00D620D4">
          <w:pPr>
            <w:pStyle w:val="966AEC42C6014B9D87E6F524D49C10D2"/>
          </w:pPr>
          <w:r>
            <w:t>Wednesday</w:t>
          </w:r>
        </w:p>
      </w:docPartBody>
    </w:docPart>
    <w:docPart>
      <w:docPartPr>
        <w:name w:val="52E4204D58B749E5B3231D198F1A4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32D53-CD30-47DD-8C04-4A997A18C9A4}"/>
      </w:docPartPr>
      <w:docPartBody>
        <w:p w:rsidR="00D620D4" w:rsidRDefault="00D620D4">
          <w:pPr>
            <w:pStyle w:val="52E4204D58B749E5B3231D198F1A43E9"/>
          </w:pPr>
          <w:r>
            <w:t>Thursday</w:t>
          </w:r>
        </w:p>
      </w:docPartBody>
    </w:docPart>
    <w:docPart>
      <w:docPartPr>
        <w:name w:val="E333F91BDDBE4D0DAE91D846A07F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0B101-6C8C-41C4-8AC2-FA28EB1D6380}"/>
      </w:docPartPr>
      <w:docPartBody>
        <w:p w:rsidR="00D620D4" w:rsidRDefault="00D620D4">
          <w:pPr>
            <w:pStyle w:val="E333F91BDDBE4D0DAE91D846A07F4755"/>
          </w:pPr>
          <w:r>
            <w:t>Friday</w:t>
          </w:r>
        </w:p>
      </w:docPartBody>
    </w:docPart>
    <w:docPart>
      <w:docPartPr>
        <w:name w:val="A788BB62665D4724998C011C18571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5D466-6868-4D6A-92FA-9EC261FC7C72}"/>
      </w:docPartPr>
      <w:docPartBody>
        <w:p w:rsidR="00D620D4" w:rsidRDefault="00D620D4">
          <w:pPr>
            <w:pStyle w:val="A788BB62665D4724998C011C18571ACE"/>
          </w:pPr>
          <w:r>
            <w:t>Saturday</w:t>
          </w:r>
        </w:p>
      </w:docPartBody>
    </w:docPart>
    <w:docPart>
      <w:docPartPr>
        <w:name w:val="A3F11E71E34C4840BCD3877B00958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EF9C4-FCBE-43DE-B7E2-F2FFAF475FD8}"/>
      </w:docPartPr>
      <w:docPartBody>
        <w:p w:rsidR="00D620D4" w:rsidRDefault="00D620D4" w:rsidP="00D620D4">
          <w:pPr>
            <w:pStyle w:val="A3F11E71E34C4840BCD3877B00958A8D"/>
          </w:pPr>
          <w:r>
            <w:t>Sunday</w:t>
          </w:r>
        </w:p>
      </w:docPartBody>
    </w:docPart>
    <w:docPart>
      <w:docPartPr>
        <w:name w:val="37D8BFB3FD064E95B2018008CD11B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4A33F-0DC1-4699-833B-8674B4F81841}"/>
      </w:docPartPr>
      <w:docPartBody>
        <w:p w:rsidR="00D620D4" w:rsidRDefault="00D620D4" w:rsidP="00D620D4">
          <w:pPr>
            <w:pStyle w:val="37D8BFB3FD064E95B2018008CD11B6F5"/>
          </w:pPr>
          <w:r>
            <w:t>Monday</w:t>
          </w:r>
        </w:p>
      </w:docPartBody>
    </w:docPart>
    <w:docPart>
      <w:docPartPr>
        <w:name w:val="E612E504BDAD452AB612ACEFD82F8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A88F7-D6CB-4E6C-AA23-8BED78F45FCD}"/>
      </w:docPartPr>
      <w:docPartBody>
        <w:p w:rsidR="00D620D4" w:rsidRDefault="00D620D4" w:rsidP="00D620D4">
          <w:pPr>
            <w:pStyle w:val="E612E504BDAD452AB612ACEFD82F8471"/>
          </w:pPr>
          <w:r>
            <w:t>Tuesday</w:t>
          </w:r>
        </w:p>
      </w:docPartBody>
    </w:docPart>
    <w:docPart>
      <w:docPartPr>
        <w:name w:val="A128E28E709747A1AF1233630393C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AAFC2-CF32-40C8-A36C-99628AB18AD4}"/>
      </w:docPartPr>
      <w:docPartBody>
        <w:p w:rsidR="00D620D4" w:rsidRDefault="00D620D4" w:rsidP="00D620D4">
          <w:pPr>
            <w:pStyle w:val="A128E28E709747A1AF1233630393C5A5"/>
          </w:pPr>
          <w:r>
            <w:t>Wednesday</w:t>
          </w:r>
        </w:p>
      </w:docPartBody>
    </w:docPart>
    <w:docPart>
      <w:docPartPr>
        <w:name w:val="FCC07C79C779474BA8C2202C7CA4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12DD6-7C10-4076-8C16-DEFD5F8B24C0}"/>
      </w:docPartPr>
      <w:docPartBody>
        <w:p w:rsidR="00D620D4" w:rsidRDefault="00D620D4" w:rsidP="00D620D4">
          <w:pPr>
            <w:pStyle w:val="FCC07C79C779474BA8C2202C7CA47A02"/>
          </w:pPr>
          <w:r>
            <w:t>Thursday</w:t>
          </w:r>
        </w:p>
      </w:docPartBody>
    </w:docPart>
    <w:docPart>
      <w:docPartPr>
        <w:name w:val="2FB5735D4CAD442FB1D1C73E91DEF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8A23C-9363-4E46-B3F9-77D4C84BF09C}"/>
      </w:docPartPr>
      <w:docPartBody>
        <w:p w:rsidR="00D620D4" w:rsidRDefault="00D620D4" w:rsidP="00D620D4">
          <w:pPr>
            <w:pStyle w:val="2FB5735D4CAD442FB1D1C73E91DEF9E3"/>
          </w:pPr>
          <w:r>
            <w:t>Friday</w:t>
          </w:r>
        </w:p>
      </w:docPartBody>
    </w:docPart>
    <w:docPart>
      <w:docPartPr>
        <w:name w:val="354C716EE8174954AF4ACFD5E7515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33E50-8914-4FF8-8B1A-1F67F23283E4}"/>
      </w:docPartPr>
      <w:docPartBody>
        <w:p w:rsidR="00D620D4" w:rsidRDefault="00D620D4" w:rsidP="00D620D4">
          <w:pPr>
            <w:pStyle w:val="354C716EE8174954AF4ACFD5E751579D"/>
          </w:pPr>
          <w:r>
            <w:t>Saturday</w:t>
          </w:r>
        </w:p>
      </w:docPartBody>
    </w:docPart>
    <w:docPart>
      <w:docPartPr>
        <w:name w:val="E8BAFDD63D9D4CEAA8CA2B56A1FE2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93E99-5811-41B3-8041-71A0FA4D9481}"/>
      </w:docPartPr>
      <w:docPartBody>
        <w:p w:rsidR="00D620D4" w:rsidRDefault="00D620D4" w:rsidP="00D620D4">
          <w:pPr>
            <w:pStyle w:val="E8BAFDD63D9D4CEAA8CA2B56A1FE2E26"/>
          </w:pPr>
          <w:r>
            <w:t>Sunday</w:t>
          </w:r>
        </w:p>
      </w:docPartBody>
    </w:docPart>
    <w:docPart>
      <w:docPartPr>
        <w:name w:val="7B48A9423181413FADC78233F3908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509DD-0A7B-4309-8ADA-539E0E87554D}"/>
      </w:docPartPr>
      <w:docPartBody>
        <w:p w:rsidR="00D620D4" w:rsidRDefault="00D620D4" w:rsidP="00D620D4">
          <w:pPr>
            <w:pStyle w:val="7B48A9423181413FADC78233F390877F"/>
          </w:pPr>
          <w:r>
            <w:t>Monday</w:t>
          </w:r>
        </w:p>
      </w:docPartBody>
    </w:docPart>
    <w:docPart>
      <w:docPartPr>
        <w:name w:val="07678FD8C42C472BB72696AF2A21F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9269-8152-4A84-891C-E260ABCDEB70}"/>
      </w:docPartPr>
      <w:docPartBody>
        <w:p w:rsidR="00D620D4" w:rsidRDefault="00D620D4" w:rsidP="00D620D4">
          <w:pPr>
            <w:pStyle w:val="07678FD8C42C472BB72696AF2A21FA26"/>
          </w:pPr>
          <w:r>
            <w:t>Tuesday</w:t>
          </w:r>
        </w:p>
      </w:docPartBody>
    </w:docPart>
    <w:docPart>
      <w:docPartPr>
        <w:name w:val="651E26CAB2F2479B8A6F71A6DA231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AF261-6E01-424B-ABD8-F402E55F42A5}"/>
      </w:docPartPr>
      <w:docPartBody>
        <w:p w:rsidR="00D620D4" w:rsidRDefault="00D620D4" w:rsidP="00D620D4">
          <w:pPr>
            <w:pStyle w:val="651E26CAB2F2479B8A6F71A6DA231A71"/>
          </w:pPr>
          <w:r>
            <w:t>Wednesday</w:t>
          </w:r>
        </w:p>
      </w:docPartBody>
    </w:docPart>
    <w:docPart>
      <w:docPartPr>
        <w:name w:val="AAF634AFAC5D4519A1F5F2CB1AA85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0CEF5-B608-4BB0-AD19-0C516CFD65E0}"/>
      </w:docPartPr>
      <w:docPartBody>
        <w:p w:rsidR="00D620D4" w:rsidRDefault="00D620D4" w:rsidP="00D620D4">
          <w:pPr>
            <w:pStyle w:val="AAF634AFAC5D4519A1F5F2CB1AA85143"/>
          </w:pPr>
          <w:r>
            <w:t>Thursday</w:t>
          </w:r>
        </w:p>
      </w:docPartBody>
    </w:docPart>
    <w:docPart>
      <w:docPartPr>
        <w:name w:val="B45DA9AAD2CB406E9D7BC70A4E983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7BAF2-EA40-42D4-8D13-7E736F731948}"/>
      </w:docPartPr>
      <w:docPartBody>
        <w:p w:rsidR="00D620D4" w:rsidRDefault="00D620D4" w:rsidP="00D620D4">
          <w:pPr>
            <w:pStyle w:val="B45DA9AAD2CB406E9D7BC70A4E983608"/>
          </w:pPr>
          <w:r>
            <w:t>Friday</w:t>
          </w:r>
        </w:p>
      </w:docPartBody>
    </w:docPart>
    <w:docPart>
      <w:docPartPr>
        <w:name w:val="5AA246FC669547DDA6085E8A6FFA1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D2F04-7121-4EF6-AD03-05760B960DEA}"/>
      </w:docPartPr>
      <w:docPartBody>
        <w:p w:rsidR="00D620D4" w:rsidRDefault="00D620D4" w:rsidP="00D620D4">
          <w:pPr>
            <w:pStyle w:val="5AA246FC669547DDA6085E8A6FFA1B28"/>
          </w:pPr>
          <w:r>
            <w:t>Saturday</w:t>
          </w:r>
        </w:p>
      </w:docPartBody>
    </w:docPart>
    <w:docPart>
      <w:docPartPr>
        <w:name w:val="0DFBEABA246F43DAB2452EBAD7A83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DB426-F1AF-489C-8D0B-3D937D628574}"/>
      </w:docPartPr>
      <w:docPartBody>
        <w:p w:rsidR="00D620D4" w:rsidRDefault="00D620D4" w:rsidP="00D620D4">
          <w:pPr>
            <w:pStyle w:val="0DFBEABA246F43DAB2452EBAD7A831F2"/>
          </w:pPr>
          <w:r>
            <w:t>Sunday</w:t>
          </w:r>
        </w:p>
      </w:docPartBody>
    </w:docPart>
    <w:docPart>
      <w:docPartPr>
        <w:name w:val="29AB3BFE893845A88A611335486AA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4A3AE-23AF-43D4-B4B7-293718F1F1D0}"/>
      </w:docPartPr>
      <w:docPartBody>
        <w:p w:rsidR="00D620D4" w:rsidRDefault="00D620D4" w:rsidP="00D620D4">
          <w:pPr>
            <w:pStyle w:val="29AB3BFE893845A88A611335486AAAD2"/>
          </w:pPr>
          <w:r>
            <w:t>Monday</w:t>
          </w:r>
        </w:p>
      </w:docPartBody>
    </w:docPart>
    <w:docPart>
      <w:docPartPr>
        <w:name w:val="F2A380B8CFFF47FFB0D75B64E7936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D598-2A8D-4EC7-A31F-5BC4E09AF3E0}"/>
      </w:docPartPr>
      <w:docPartBody>
        <w:p w:rsidR="00D620D4" w:rsidRDefault="00D620D4" w:rsidP="00D620D4">
          <w:pPr>
            <w:pStyle w:val="F2A380B8CFFF47FFB0D75B64E7936118"/>
          </w:pPr>
          <w:r>
            <w:t>Tuesday</w:t>
          </w:r>
        </w:p>
      </w:docPartBody>
    </w:docPart>
    <w:docPart>
      <w:docPartPr>
        <w:name w:val="E6E5976AFB3D48DE9DB8AF9281BD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D3F33-82AB-4F43-B214-63EC668CE605}"/>
      </w:docPartPr>
      <w:docPartBody>
        <w:p w:rsidR="00D620D4" w:rsidRDefault="00D620D4" w:rsidP="00D620D4">
          <w:pPr>
            <w:pStyle w:val="E6E5976AFB3D48DE9DB8AF9281BD9966"/>
          </w:pPr>
          <w:r>
            <w:t>Wednesday</w:t>
          </w:r>
        </w:p>
      </w:docPartBody>
    </w:docPart>
    <w:docPart>
      <w:docPartPr>
        <w:name w:val="54117066D55844FCA23F9C024CFF9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89615-CC66-4C2E-88F8-57C884BF633F}"/>
      </w:docPartPr>
      <w:docPartBody>
        <w:p w:rsidR="00D620D4" w:rsidRDefault="00D620D4" w:rsidP="00D620D4">
          <w:pPr>
            <w:pStyle w:val="54117066D55844FCA23F9C024CFF9672"/>
          </w:pPr>
          <w:r>
            <w:t>Thursday</w:t>
          </w:r>
        </w:p>
      </w:docPartBody>
    </w:docPart>
    <w:docPart>
      <w:docPartPr>
        <w:name w:val="3E88538F213C4F039789FF3334405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F4D52-D32F-4AE9-A970-18422C22493C}"/>
      </w:docPartPr>
      <w:docPartBody>
        <w:p w:rsidR="00D620D4" w:rsidRDefault="00D620D4" w:rsidP="00D620D4">
          <w:pPr>
            <w:pStyle w:val="3E88538F213C4F039789FF33344055A2"/>
          </w:pPr>
          <w:r>
            <w:t>Friday</w:t>
          </w:r>
        </w:p>
      </w:docPartBody>
    </w:docPart>
    <w:docPart>
      <w:docPartPr>
        <w:name w:val="7B471D37590A43529A9E6D0C13AAD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41B3F-FEC2-4B7A-9CB2-26AFAC709B17}"/>
      </w:docPartPr>
      <w:docPartBody>
        <w:p w:rsidR="00D620D4" w:rsidRDefault="00D620D4" w:rsidP="00D620D4">
          <w:pPr>
            <w:pStyle w:val="7B471D37590A43529A9E6D0C13AADA20"/>
          </w:pPr>
          <w:r>
            <w:t>Saturday</w:t>
          </w:r>
        </w:p>
      </w:docPartBody>
    </w:docPart>
    <w:docPart>
      <w:docPartPr>
        <w:name w:val="2C46C91378F640039E3DAEC875684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D9329-7F4C-4251-88F2-0B90F3BE27AE}"/>
      </w:docPartPr>
      <w:docPartBody>
        <w:p w:rsidR="00D620D4" w:rsidRDefault="00D620D4" w:rsidP="00D620D4">
          <w:pPr>
            <w:pStyle w:val="2C46C91378F640039E3DAEC875684598"/>
          </w:pPr>
          <w:r>
            <w:t>Sunday</w:t>
          </w:r>
        </w:p>
      </w:docPartBody>
    </w:docPart>
    <w:docPart>
      <w:docPartPr>
        <w:name w:val="2EDCA01060794814ADEEC2D175EB3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77D37-96FB-4A3E-AA33-E35D1BA47A89}"/>
      </w:docPartPr>
      <w:docPartBody>
        <w:p w:rsidR="00D620D4" w:rsidRDefault="00D620D4" w:rsidP="00D620D4">
          <w:pPr>
            <w:pStyle w:val="2EDCA01060794814ADEEC2D175EB356D"/>
          </w:pPr>
          <w:r>
            <w:t>Monday</w:t>
          </w:r>
        </w:p>
      </w:docPartBody>
    </w:docPart>
    <w:docPart>
      <w:docPartPr>
        <w:name w:val="3739CDE3F7B949FE891F01FC87B3C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5A7F4-A978-4181-81F1-3DD7E9955DCD}"/>
      </w:docPartPr>
      <w:docPartBody>
        <w:p w:rsidR="00D620D4" w:rsidRDefault="00D620D4" w:rsidP="00D620D4">
          <w:pPr>
            <w:pStyle w:val="3739CDE3F7B949FE891F01FC87B3C716"/>
          </w:pPr>
          <w:r>
            <w:t>Tuesday</w:t>
          </w:r>
        </w:p>
      </w:docPartBody>
    </w:docPart>
    <w:docPart>
      <w:docPartPr>
        <w:name w:val="533BF743FBCE44D599571E7F753F1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656BF-5874-4666-AD58-B31A6A3EE7EC}"/>
      </w:docPartPr>
      <w:docPartBody>
        <w:p w:rsidR="00D620D4" w:rsidRDefault="00D620D4" w:rsidP="00D620D4">
          <w:pPr>
            <w:pStyle w:val="533BF743FBCE44D599571E7F753F1CD8"/>
          </w:pPr>
          <w:r>
            <w:t>Wednesday</w:t>
          </w:r>
        </w:p>
      </w:docPartBody>
    </w:docPart>
    <w:docPart>
      <w:docPartPr>
        <w:name w:val="5CB6E96BE7154CDF8C377DD41338E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52B05-5E5B-46A3-9ABF-28E156592D39}"/>
      </w:docPartPr>
      <w:docPartBody>
        <w:p w:rsidR="00D620D4" w:rsidRDefault="00D620D4" w:rsidP="00D620D4">
          <w:pPr>
            <w:pStyle w:val="5CB6E96BE7154CDF8C377DD41338E925"/>
          </w:pPr>
          <w:r>
            <w:t>Thursday</w:t>
          </w:r>
        </w:p>
      </w:docPartBody>
    </w:docPart>
    <w:docPart>
      <w:docPartPr>
        <w:name w:val="5EE94D1466984E84BE0A10CF1F11D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BFFEC-4909-403C-BC01-8820493701E6}"/>
      </w:docPartPr>
      <w:docPartBody>
        <w:p w:rsidR="00D620D4" w:rsidRDefault="00D620D4" w:rsidP="00D620D4">
          <w:pPr>
            <w:pStyle w:val="5EE94D1466984E84BE0A10CF1F11D985"/>
          </w:pPr>
          <w:r>
            <w:t>Friday</w:t>
          </w:r>
        </w:p>
      </w:docPartBody>
    </w:docPart>
    <w:docPart>
      <w:docPartPr>
        <w:name w:val="E433F2C5D324474189F6DF1DD4CCF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7AD4F-4888-460A-992D-DD5836892ACF}"/>
      </w:docPartPr>
      <w:docPartBody>
        <w:p w:rsidR="00D620D4" w:rsidRDefault="00D620D4" w:rsidP="00D620D4">
          <w:pPr>
            <w:pStyle w:val="E433F2C5D324474189F6DF1DD4CCF116"/>
          </w:pPr>
          <w:r>
            <w:t>Saturday</w:t>
          </w:r>
        </w:p>
      </w:docPartBody>
    </w:docPart>
    <w:docPart>
      <w:docPartPr>
        <w:name w:val="E6B6F368D8C04EC1929C37348624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CB901-E451-4CB5-AE2B-C087E75A8992}"/>
      </w:docPartPr>
      <w:docPartBody>
        <w:p w:rsidR="00D620D4" w:rsidRDefault="00D620D4" w:rsidP="00D620D4">
          <w:pPr>
            <w:pStyle w:val="E6B6F368D8C04EC1929C3734862410FF"/>
          </w:pPr>
          <w:r>
            <w:t>Sunday</w:t>
          </w:r>
        </w:p>
      </w:docPartBody>
    </w:docPart>
    <w:docPart>
      <w:docPartPr>
        <w:name w:val="007F9E44519A4DF1B730A5DC0810F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1969C-7B2E-43E6-86FC-C802A5DDB354}"/>
      </w:docPartPr>
      <w:docPartBody>
        <w:p w:rsidR="00D620D4" w:rsidRDefault="00D620D4" w:rsidP="00D620D4">
          <w:pPr>
            <w:pStyle w:val="007F9E44519A4DF1B730A5DC0810FDA8"/>
          </w:pPr>
          <w:r>
            <w:t>Monday</w:t>
          </w:r>
        </w:p>
      </w:docPartBody>
    </w:docPart>
    <w:docPart>
      <w:docPartPr>
        <w:name w:val="FAFBF8D703624FD7A7667B6BB4216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CAD01-BD63-433B-B7C6-93E581293775}"/>
      </w:docPartPr>
      <w:docPartBody>
        <w:p w:rsidR="00D620D4" w:rsidRDefault="00D620D4" w:rsidP="00D620D4">
          <w:pPr>
            <w:pStyle w:val="FAFBF8D703624FD7A7667B6BB4216F5C"/>
          </w:pPr>
          <w:r>
            <w:t>Tuesday</w:t>
          </w:r>
        </w:p>
      </w:docPartBody>
    </w:docPart>
    <w:docPart>
      <w:docPartPr>
        <w:name w:val="56EF1E82556D4E76B6C253F07C5D8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BF416-0061-45F9-8C3D-296DD75C45EF}"/>
      </w:docPartPr>
      <w:docPartBody>
        <w:p w:rsidR="00D620D4" w:rsidRDefault="00D620D4" w:rsidP="00D620D4">
          <w:pPr>
            <w:pStyle w:val="56EF1E82556D4E76B6C253F07C5D8CAE"/>
          </w:pPr>
          <w:r>
            <w:t>Wednesday</w:t>
          </w:r>
        </w:p>
      </w:docPartBody>
    </w:docPart>
    <w:docPart>
      <w:docPartPr>
        <w:name w:val="7365469A7CAD4F1084FEA6AF9F57F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3195-0B14-4CD4-B4FA-7236C6770C71}"/>
      </w:docPartPr>
      <w:docPartBody>
        <w:p w:rsidR="00D620D4" w:rsidRDefault="00D620D4" w:rsidP="00D620D4">
          <w:pPr>
            <w:pStyle w:val="7365469A7CAD4F1084FEA6AF9F57FD49"/>
          </w:pPr>
          <w:r>
            <w:t>Thursday</w:t>
          </w:r>
        </w:p>
      </w:docPartBody>
    </w:docPart>
    <w:docPart>
      <w:docPartPr>
        <w:name w:val="9E357AB5C1CC4868AF482E9BA8C0A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BE875-6881-459D-8654-C60241739068}"/>
      </w:docPartPr>
      <w:docPartBody>
        <w:p w:rsidR="00D620D4" w:rsidRDefault="00D620D4" w:rsidP="00D620D4">
          <w:pPr>
            <w:pStyle w:val="9E357AB5C1CC4868AF482E9BA8C0A5BD"/>
          </w:pPr>
          <w:r>
            <w:t>Friday</w:t>
          </w:r>
        </w:p>
      </w:docPartBody>
    </w:docPart>
    <w:docPart>
      <w:docPartPr>
        <w:name w:val="D8CBDE9659F74BFDBF1D98486175A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4E5F-2769-472D-8F58-6A396A7E3D3D}"/>
      </w:docPartPr>
      <w:docPartBody>
        <w:p w:rsidR="00D620D4" w:rsidRDefault="00D620D4" w:rsidP="00D620D4">
          <w:pPr>
            <w:pStyle w:val="D8CBDE9659F74BFDBF1D98486175AA14"/>
          </w:pPr>
          <w:r>
            <w:t>Saturday</w:t>
          </w:r>
        </w:p>
      </w:docPartBody>
    </w:docPart>
    <w:docPart>
      <w:docPartPr>
        <w:name w:val="848290C9E0884A18AE6A073FAE61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A16E1-6751-46E5-8113-F260D083C69D}"/>
      </w:docPartPr>
      <w:docPartBody>
        <w:p w:rsidR="00D620D4" w:rsidRDefault="00D620D4" w:rsidP="00D620D4">
          <w:pPr>
            <w:pStyle w:val="848290C9E0884A18AE6A073FAE61F0B6"/>
          </w:pPr>
          <w:r>
            <w:t>Sunday</w:t>
          </w:r>
        </w:p>
      </w:docPartBody>
    </w:docPart>
    <w:docPart>
      <w:docPartPr>
        <w:name w:val="A6C1A31F9E2844F899B606E73E87A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12E2F-303A-494F-81F9-95010B0BF89B}"/>
      </w:docPartPr>
      <w:docPartBody>
        <w:p w:rsidR="00D620D4" w:rsidRDefault="00D620D4" w:rsidP="00D620D4">
          <w:pPr>
            <w:pStyle w:val="A6C1A31F9E2844F899B606E73E87ACB4"/>
          </w:pPr>
          <w:r>
            <w:t>Monday</w:t>
          </w:r>
        </w:p>
      </w:docPartBody>
    </w:docPart>
    <w:docPart>
      <w:docPartPr>
        <w:name w:val="4D710280F8374B5EBEFB29785F25A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93BA4-24BC-404F-9B66-082A893F1AE9}"/>
      </w:docPartPr>
      <w:docPartBody>
        <w:p w:rsidR="00D620D4" w:rsidRDefault="00D620D4" w:rsidP="00D620D4">
          <w:pPr>
            <w:pStyle w:val="4D710280F8374B5EBEFB29785F25AE1B"/>
          </w:pPr>
          <w:r>
            <w:t>Tuesday</w:t>
          </w:r>
        </w:p>
      </w:docPartBody>
    </w:docPart>
    <w:docPart>
      <w:docPartPr>
        <w:name w:val="C66F727227D24A85885469C0A49A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0C4F0-19F6-4AAE-A519-EE4DD014D6D4}"/>
      </w:docPartPr>
      <w:docPartBody>
        <w:p w:rsidR="00D620D4" w:rsidRDefault="00D620D4" w:rsidP="00D620D4">
          <w:pPr>
            <w:pStyle w:val="C66F727227D24A85885469C0A49A05BB"/>
          </w:pPr>
          <w:r>
            <w:t>Wednesday</w:t>
          </w:r>
        </w:p>
      </w:docPartBody>
    </w:docPart>
    <w:docPart>
      <w:docPartPr>
        <w:name w:val="D22F0ED0501A4990863981C459375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C6106-FF3D-4A95-B821-F2F9D7769225}"/>
      </w:docPartPr>
      <w:docPartBody>
        <w:p w:rsidR="00D620D4" w:rsidRDefault="00D620D4" w:rsidP="00D620D4">
          <w:pPr>
            <w:pStyle w:val="D22F0ED0501A4990863981C459375327"/>
          </w:pPr>
          <w:r>
            <w:t>Thursday</w:t>
          </w:r>
        </w:p>
      </w:docPartBody>
    </w:docPart>
    <w:docPart>
      <w:docPartPr>
        <w:name w:val="D386EC108ADF4E5BB7FDCE6EAEC5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14A79-54FE-4DF8-A72D-B0D137274E36}"/>
      </w:docPartPr>
      <w:docPartBody>
        <w:p w:rsidR="00D620D4" w:rsidRDefault="00D620D4" w:rsidP="00D620D4">
          <w:pPr>
            <w:pStyle w:val="D386EC108ADF4E5BB7FDCE6EAEC5FCB6"/>
          </w:pPr>
          <w:r>
            <w:t>Friday</w:t>
          </w:r>
        </w:p>
      </w:docPartBody>
    </w:docPart>
    <w:docPart>
      <w:docPartPr>
        <w:name w:val="9E897AE8C2134B4DA464AB677EC03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95F3D-7C12-4BB0-99DD-D2F5B7D0BF13}"/>
      </w:docPartPr>
      <w:docPartBody>
        <w:p w:rsidR="00D620D4" w:rsidRDefault="00D620D4" w:rsidP="00D620D4">
          <w:pPr>
            <w:pStyle w:val="9E897AE8C2134B4DA464AB677EC0319C"/>
          </w:pPr>
          <w:r>
            <w:t>Saturday</w:t>
          </w:r>
        </w:p>
      </w:docPartBody>
    </w:docPart>
    <w:docPart>
      <w:docPartPr>
        <w:name w:val="65FB4621554B439DA1F080CEA4D19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13D8F-301C-4E28-B8F7-4EE4205A864D}"/>
      </w:docPartPr>
      <w:docPartBody>
        <w:p w:rsidR="00D620D4" w:rsidRDefault="00D620D4" w:rsidP="00D620D4">
          <w:pPr>
            <w:pStyle w:val="65FB4621554B439DA1F080CEA4D19D61"/>
          </w:pPr>
          <w:r>
            <w:t>Sunday</w:t>
          </w:r>
        </w:p>
      </w:docPartBody>
    </w:docPart>
    <w:docPart>
      <w:docPartPr>
        <w:name w:val="16FE439F62F1498EB7C720B97DC61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0602A-023C-4FE2-A01F-3A9F46261AF0}"/>
      </w:docPartPr>
      <w:docPartBody>
        <w:p w:rsidR="00D620D4" w:rsidRDefault="00D620D4" w:rsidP="00D620D4">
          <w:pPr>
            <w:pStyle w:val="16FE439F62F1498EB7C720B97DC615D5"/>
          </w:pPr>
          <w:r>
            <w:t>Monday</w:t>
          </w:r>
        </w:p>
      </w:docPartBody>
    </w:docPart>
    <w:docPart>
      <w:docPartPr>
        <w:name w:val="BD12EE27F3AA46558B7C734FBCF95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2B945-3CA8-4668-912C-09DB50F8E425}"/>
      </w:docPartPr>
      <w:docPartBody>
        <w:p w:rsidR="00D620D4" w:rsidRDefault="00D620D4" w:rsidP="00D620D4">
          <w:pPr>
            <w:pStyle w:val="BD12EE27F3AA46558B7C734FBCF95351"/>
          </w:pPr>
          <w:r>
            <w:t>Tuesday</w:t>
          </w:r>
        </w:p>
      </w:docPartBody>
    </w:docPart>
    <w:docPart>
      <w:docPartPr>
        <w:name w:val="D06FB5245C594C7E974132DDB28CB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C837F-354E-476E-A6A7-09B222C9E961}"/>
      </w:docPartPr>
      <w:docPartBody>
        <w:p w:rsidR="00D620D4" w:rsidRDefault="00D620D4" w:rsidP="00D620D4">
          <w:pPr>
            <w:pStyle w:val="D06FB5245C594C7E974132DDB28CB8AB"/>
          </w:pPr>
          <w:r>
            <w:t>Wednesday</w:t>
          </w:r>
        </w:p>
      </w:docPartBody>
    </w:docPart>
    <w:docPart>
      <w:docPartPr>
        <w:name w:val="6C84B3E350C549BE91893F56D5C10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53384-ECD9-409A-929B-43B952A155F0}"/>
      </w:docPartPr>
      <w:docPartBody>
        <w:p w:rsidR="00D620D4" w:rsidRDefault="00D620D4" w:rsidP="00D620D4">
          <w:pPr>
            <w:pStyle w:val="6C84B3E350C549BE91893F56D5C10CC3"/>
          </w:pPr>
          <w:r>
            <w:t>Thursday</w:t>
          </w:r>
        </w:p>
      </w:docPartBody>
    </w:docPart>
    <w:docPart>
      <w:docPartPr>
        <w:name w:val="6825F595F0D8445ABA4A19118053E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63DC7-2C11-470F-8D02-FAFC0B8BAE86}"/>
      </w:docPartPr>
      <w:docPartBody>
        <w:p w:rsidR="00D620D4" w:rsidRDefault="00D620D4" w:rsidP="00D620D4">
          <w:pPr>
            <w:pStyle w:val="6825F595F0D8445ABA4A19118053E2CC"/>
          </w:pPr>
          <w:r>
            <w:t>Friday</w:t>
          </w:r>
        </w:p>
      </w:docPartBody>
    </w:docPart>
    <w:docPart>
      <w:docPartPr>
        <w:name w:val="9F3C1DA024544B2FB5D4683E9DF74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C274C-3638-4535-89C7-191F40223216}"/>
      </w:docPartPr>
      <w:docPartBody>
        <w:p w:rsidR="00D620D4" w:rsidRDefault="00D620D4" w:rsidP="00D620D4">
          <w:pPr>
            <w:pStyle w:val="9F3C1DA024544B2FB5D4683E9DF74AE6"/>
          </w:pPr>
          <w:r>
            <w:t>Saturday</w:t>
          </w:r>
        </w:p>
      </w:docPartBody>
    </w:docPart>
    <w:docPart>
      <w:docPartPr>
        <w:name w:val="22BCCD92455E4A34803471EA55053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F316C-50A0-4529-9F4E-9D5084DCB2DE}"/>
      </w:docPartPr>
      <w:docPartBody>
        <w:p w:rsidR="00D620D4" w:rsidRDefault="00D620D4" w:rsidP="00D620D4">
          <w:pPr>
            <w:pStyle w:val="22BCCD92455E4A34803471EA550531F9"/>
          </w:pPr>
          <w:r>
            <w:t>Sunday</w:t>
          </w:r>
        </w:p>
      </w:docPartBody>
    </w:docPart>
    <w:docPart>
      <w:docPartPr>
        <w:name w:val="3F032543E42940CE8CE3A4984B785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867B3-64A9-4B07-86D0-35093E7E2BB3}"/>
      </w:docPartPr>
      <w:docPartBody>
        <w:p w:rsidR="00D620D4" w:rsidRDefault="00D620D4" w:rsidP="00D620D4">
          <w:pPr>
            <w:pStyle w:val="3F032543E42940CE8CE3A4984B78518E"/>
          </w:pPr>
          <w:r>
            <w:t>Monday</w:t>
          </w:r>
        </w:p>
      </w:docPartBody>
    </w:docPart>
    <w:docPart>
      <w:docPartPr>
        <w:name w:val="B365F904FE064390BA7AA8FA6AC8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AA886-CA37-4931-B6D6-B0DC665F9297}"/>
      </w:docPartPr>
      <w:docPartBody>
        <w:p w:rsidR="00D620D4" w:rsidRDefault="00D620D4" w:rsidP="00D620D4">
          <w:pPr>
            <w:pStyle w:val="B365F904FE064390BA7AA8FA6AC8600D"/>
          </w:pPr>
          <w:r>
            <w:t>Tuesday</w:t>
          </w:r>
        </w:p>
      </w:docPartBody>
    </w:docPart>
    <w:docPart>
      <w:docPartPr>
        <w:name w:val="EE7C2F082E6A46CFAB08317D74FD2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37483-5D48-4491-B20E-4E1AF95DEBFB}"/>
      </w:docPartPr>
      <w:docPartBody>
        <w:p w:rsidR="00D620D4" w:rsidRDefault="00D620D4" w:rsidP="00D620D4">
          <w:pPr>
            <w:pStyle w:val="EE7C2F082E6A46CFAB08317D74FD25F8"/>
          </w:pPr>
          <w:r>
            <w:t>Wednesday</w:t>
          </w:r>
        </w:p>
      </w:docPartBody>
    </w:docPart>
    <w:docPart>
      <w:docPartPr>
        <w:name w:val="FF5252C4E815491B859534D2B2947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50023-6C62-4A65-86AA-4F723CA9F264}"/>
      </w:docPartPr>
      <w:docPartBody>
        <w:p w:rsidR="00D620D4" w:rsidRDefault="00D620D4" w:rsidP="00D620D4">
          <w:pPr>
            <w:pStyle w:val="FF5252C4E815491B859534D2B2947325"/>
          </w:pPr>
          <w:r>
            <w:t>Thursday</w:t>
          </w:r>
        </w:p>
      </w:docPartBody>
    </w:docPart>
    <w:docPart>
      <w:docPartPr>
        <w:name w:val="C11B86B0B213431B9389076A927D8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C43D4-44C0-4219-A5BC-34D4BCDEE077}"/>
      </w:docPartPr>
      <w:docPartBody>
        <w:p w:rsidR="00D620D4" w:rsidRDefault="00D620D4" w:rsidP="00D620D4">
          <w:pPr>
            <w:pStyle w:val="C11B86B0B213431B9389076A927D8689"/>
          </w:pPr>
          <w:r>
            <w:t>Friday</w:t>
          </w:r>
        </w:p>
      </w:docPartBody>
    </w:docPart>
    <w:docPart>
      <w:docPartPr>
        <w:name w:val="7AEEACD5F4834C66BF5503292449A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8DE4B-B09C-4244-B0CA-2DCCB0B96328}"/>
      </w:docPartPr>
      <w:docPartBody>
        <w:p w:rsidR="00D620D4" w:rsidRDefault="00D620D4" w:rsidP="00D620D4">
          <w:pPr>
            <w:pStyle w:val="7AEEACD5F4834C66BF5503292449A69C"/>
          </w:pPr>
          <w:r>
            <w:t>Saturday</w:t>
          </w:r>
        </w:p>
      </w:docPartBody>
    </w:docPart>
    <w:docPart>
      <w:docPartPr>
        <w:name w:val="0204846A7C81439FA4397AB62F48D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84671-7EE3-4504-8AD9-2F754A5440E6}"/>
      </w:docPartPr>
      <w:docPartBody>
        <w:p w:rsidR="00D620D4" w:rsidRDefault="00D620D4" w:rsidP="00D620D4">
          <w:pPr>
            <w:pStyle w:val="0204846A7C81439FA4397AB62F48DF5C"/>
          </w:pPr>
          <w:r>
            <w:t>Sunday</w:t>
          </w:r>
        </w:p>
      </w:docPartBody>
    </w:docPart>
    <w:docPart>
      <w:docPartPr>
        <w:name w:val="AD1A781F9E8F449EBE5D1718297E9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69BEC-81F5-45B4-B7E4-5E2A2CDAF707}"/>
      </w:docPartPr>
      <w:docPartBody>
        <w:p w:rsidR="00D620D4" w:rsidRDefault="00D620D4" w:rsidP="00D620D4">
          <w:pPr>
            <w:pStyle w:val="AD1A781F9E8F449EBE5D1718297E97E6"/>
          </w:pPr>
          <w:r>
            <w:t>Monday</w:t>
          </w:r>
        </w:p>
      </w:docPartBody>
    </w:docPart>
    <w:docPart>
      <w:docPartPr>
        <w:name w:val="5D1B29DC45744F40BABF8277A01DE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C38E3-CDD3-4755-9C2A-8EB157E0B7F8}"/>
      </w:docPartPr>
      <w:docPartBody>
        <w:p w:rsidR="00D620D4" w:rsidRDefault="00D620D4" w:rsidP="00D620D4">
          <w:pPr>
            <w:pStyle w:val="5D1B29DC45744F40BABF8277A01DE780"/>
          </w:pPr>
          <w:r>
            <w:t>Tuesday</w:t>
          </w:r>
        </w:p>
      </w:docPartBody>
    </w:docPart>
    <w:docPart>
      <w:docPartPr>
        <w:name w:val="D683D45557DA41C28C0A7AA2F40C0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9629-EE05-4A0C-83BD-5FB00C255A68}"/>
      </w:docPartPr>
      <w:docPartBody>
        <w:p w:rsidR="00D620D4" w:rsidRDefault="00D620D4" w:rsidP="00D620D4">
          <w:pPr>
            <w:pStyle w:val="D683D45557DA41C28C0A7AA2F40C0F48"/>
          </w:pPr>
          <w:r>
            <w:t>Wednesday</w:t>
          </w:r>
        </w:p>
      </w:docPartBody>
    </w:docPart>
    <w:docPart>
      <w:docPartPr>
        <w:name w:val="C62D25E4A65143CCA04C2DD6BB76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52BE4-D0B2-4B5A-9F16-E4173AF0FE9F}"/>
      </w:docPartPr>
      <w:docPartBody>
        <w:p w:rsidR="00D620D4" w:rsidRDefault="00D620D4" w:rsidP="00D620D4">
          <w:pPr>
            <w:pStyle w:val="C62D25E4A65143CCA04C2DD6BB76B5C7"/>
          </w:pPr>
          <w:r>
            <w:t>Thursday</w:t>
          </w:r>
        </w:p>
      </w:docPartBody>
    </w:docPart>
    <w:docPart>
      <w:docPartPr>
        <w:name w:val="12F325DE145A47EABB34BF1549413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5852A-84A1-4C1B-805E-B0806E60A072}"/>
      </w:docPartPr>
      <w:docPartBody>
        <w:p w:rsidR="00D620D4" w:rsidRDefault="00D620D4" w:rsidP="00D620D4">
          <w:pPr>
            <w:pStyle w:val="12F325DE145A47EABB34BF15494137EA"/>
          </w:pPr>
          <w:r>
            <w:t>Friday</w:t>
          </w:r>
        </w:p>
      </w:docPartBody>
    </w:docPart>
    <w:docPart>
      <w:docPartPr>
        <w:name w:val="333303DFD49D422696982510D4CCB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BBA08-F57E-4AC8-B1B6-87B55D0C3E9A}"/>
      </w:docPartPr>
      <w:docPartBody>
        <w:p w:rsidR="00D620D4" w:rsidRDefault="00D620D4" w:rsidP="00D620D4">
          <w:pPr>
            <w:pStyle w:val="333303DFD49D422696982510D4CCB94B"/>
          </w:pPr>
          <w:r>
            <w:t>Saturday</w:t>
          </w:r>
        </w:p>
      </w:docPartBody>
    </w:docPart>
    <w:docPart>
      <w:docPartPr>
        <w:name w:val="3FFBC5836630498A83AACBADD58D5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27317-26B8-4ED9-8293-06C03A1D202F}"/>
      </w:docPartPr>
      <w:docPartBody>
        <w:p w:rsidR="00D620D4" w:rsidRDefault="00D620D4" w:rsidP="00D620D4">
          <w:pPr>
            <w:pStyle w:val="3FFBC5836630498A83AACBADD58D5486"/>
          </w:pPr>
          <w:r>
            <w:t>Sunday</w:t>
          </w:r>
        </w:p>
      </w:docPartBody>
    </w:docPart>
    <w:docPart>
      <w:docPartPr>
        <w:name w:val="B00819E4373B48C29CB2B67D79D4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29FB0-E922-464F-9DF8-0C6AAE6CC99E}"/>
      </w:docPartPr>
      <w:docPartBody>
        <w:p w:rsidR="00D620D4" w:rsidRDefault="00D620D4" w:rsidP="00D620D4">
          <w:pPr>
            <w:pStyle w:val="B00819E4373B48C29CB2B67D79D4A3D4"/>
          </w:pPr>
          <w:r>
            <w:t>Monday</w:t>
          </w:r>
        </w:p>
      </w:docPartBody>
    </w:docPart>
    <w:docPart>
      <w:docPartPr>
        <w:name w:val="721A043EDF0D472695E28C129F345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EB186-41B9-4519-BA4B-6EE47C84D1E8}"/>
      </w:docPartPr>
      <w:docPartBody>
        <w:p w:rsidR="00D620D4" w:rsidRDefault="00D620D4" w:rsidP="00D620D4">
          <w:pPr>
            <w:pStyle w:val="721A043EDF0D472695E28C129F34566B"/>
          </w:pPr>
          <w:r>
            <w:t>Tuesday</w:t>
          </w:r>
        </w:p>
      </w:docPartBody>
    </w:docPart>
    <w:docPart>
      <w:docPartPr>
        <w:name w:val="0A37FF07AFD545B28D8B190D94F38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58161-61F1-4D2B-AC30-E99892F54EDF}"/>
      </w:docPartPr>
      <w:docPartBody>
        <w:p w:rsidR="00D620D4" w:rsidRDefault="00D620D4" w:rsidP="00D620D4">
          <w:pPr>
            <w:pStyle w:val="0A37FF07AFD545B28D8B190D94F3841F"/>
          </w:pPr>
          <w:r>
            <w:t>Wednesday</w:t>
          </w:r>
        </w:p>
      </w:docPartBody>
    </w:docPart>
    <w:docPart>
      <w:docPartPr>
        <w:name w:val="2DBE74E7A2734D61886AD3DB1F7C4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F0B98-E0CD-495D-A62C-B750165F8ABF}"/>
      </w:docPartPr>
      <w:docPartBody>
        <w:p w:rsidR="00D620D4" w:rsidRDefault="00D620D4" w:rsidP="00D620D4">
          <w:pPr>
            <w:pStyle w:val="2DBE74E7A2734D61886AD3DB1F7C4436"/>
          </w:pPr>
          <w:r>
            <w:t>Thursday</w:t>
          </w:r>
        </w:p>
      </w:docPartBody>
    </w:docPart>
    <w:docPart>
      <w:docPartPr>
        <w:name w:val="A7AE9BC6E51441A6A0FCD166F064B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AC40B-40AB-424F-B0F7-F680B44FE599}"/>
      </w:docPartPr>
      <w:docPartBody>
        <w:p w:rsidR="00D620D4" w:rsidRDefault="00D620D4" w:rsidP="00D620D4">
          <w:pPr>
            <w:pStyle w:val="A7AE9BC6E51441A6A0FCD166F064B735"/>
          </w:pPr>
          <w:r>
            <w:t>Friday</w:t>
          </w:r>
        </w:p>
      </w:docPartBody>
    </w:docPart>
    <w:docPart>
      <w:docPartPr>
        <w:name w:val="4E683395C10947B0AFDC19D9ADD71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7324-FAAA-45EC-A34D-0F73534D2325}"/>
      </w:docPartPr>
      <w:docPartBody>
        <w:p w:rsidR="00D620D4" w:rsidRDefault="00D620D4" w:rsidP="00D620D4">
          <w:pPr>
            <w:pStyle w:val="4E683395C10947B0AFDC19D9ADD71400"/>
          </w:pPr>
          <w:r>
            <w:t>Saturday</w:t>
          </w:r>
        </w:p>
      </w:docPartBody>
    </w:docPart>
    <w:docPart>
      <w:docPartPr>
        <w:name w:val="BE64620E062F4D9989180C0713B2E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DB02B-616C-4DAE-A4E1-6F757A94E3B9}"/>
      </w:docPartPr>
      <w:docPartBody>
        <w:p w:rsidR="00D620D4" w:rsidRDefault="00D620D4" w:rsidP="00D620D4">
          <w:pPr>
            <w:pStyle w:val="BE64620E062F4D9989180C0713B2E15A"/>
          </w:pPr>
          <w:r>
            <w:t>Sunday</w:t>
          </w:r>
        </w:p>
      </w:docPartBody>
    </w:docPart>
    <w:docPart>
      <w:docPartPr>
        <w:name w:val="40E2F92B966A44868709D980CD5F1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C7A26-9899-49CC-BECE-986B0C841F11}"/>
      </w:docPartPr>
      <w:docPartBody>
        <w:p w:rsidR="00D620D4" w:rsidRDefault="00D620D4" w:rsidP="00D620D4">
          <w:pPr>
            <w:pStyle w:val="40E2F92B966A44868709D980CD5F1EE9"/>
          </w:pPr>
          <w:r>
            <w:t>Monday</w:t>
          </w:r>
        </w:p>
      </w:docPartBody>
    </w:docPart>
    <w:docPart>
      <w:docPartPr>
        <w:name w:val="0C7DFA2B4684400FB4FD338EDF2E4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A3F40-7293-405A-804C-4AAD194F6A49}"/>
      </w:docPartPr>
      <w:docPartBody>
        <w:p w:rsidR="00D620D4" w:rsidRDefault="00D620D4" w:rsidP="00D620D4">
          <w:pPr>
            <w:pStyle w:val="0C7DFA2B4684400FB4FD338EDF2E4D1C"/>
          </w:pPr>
          <w:r>
            <w:t>Tuesday</w:t>
          </w:r>
        </w:p>
      </w:docPartBody>
    </w:docPart>
    <w:docPart>
      <w:docPartPr>
        <w:name w:val="A57BC080615D419E9FCACAE9265A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E755C-C020-4A6C-8A71-7A50812A6C35}"/>
      </w:docPartPr>
      <w:docPartBody>
        <w:p w:rsidR="00D620D4" w:rsidRDefault="00D620D4" w:rsidP="00D620D4">
          <w:pPr>
            <w:pStyle w:val="A57BC080615D419E9FCACAE9265AE69D"/>
          </w:pPr>
          <w:r>
            <w:t>Wednesday</w:t>
          </w:r>
        </w:p>
      </w:docPartBody>
    </w:docPart>
    <w:docPart>
      <w:docPartPr>
        <w:name w:val="34FAC62C3EE84374889C2D96160E1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35895-C69C-464A-828D-0BB8578EC7A9}"/>
      </w:docPartPr>
      <w:docPartBody>
        <w:p w:rsidR="00D620D4" w:rsidRDefault="00D620D4" w:rsidP="00D620D4">
          <w:pPr>
            <w:pStyle w:val="34FAC62C3EE84374889C2D96160E10C8"/>
          </w:pPr>
          <w:r>
            <w:t>Thursday</w:t>
          </w:r>
        </w:p>
      </w:docPartBody>
    </w:docPart>
    <w:docPart>
      <w:docPartPr>
        <w:name w:val="5AB5328E6A7644EEBCC1F5CFF9B85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6D244-9C80-4D4E-8261-689459894954}"/>
      </w:docPartPr>
      <w:docPartBody>
        <w:p w:rsidR="00D620D4" w:rsidRDefault="00D620D4" w:rsidP="00D620D4">
          <w:pPr>
            <w:pStyle w:val="5AB5328E6A7644EEBCC1F5CFF9B854F9"/>
          </w:pPr>
          <w:r>
            <w:t>Friday</w:t>
          </w:r>
        </w:p>
      </w:docPartBody>
    </w:docPart>
    <w:docPart>
      <w:docPartPr>
        <w:name w:val="BB84D1C49D32490EA3B9772AF253A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07CEA-8FA9-4FC0-8EF1-524243B266D0}"/>
      </w:docPartPr>
      <w:docPartBody>
        <w:p w:rsidR="00D620D4" w:rsidRDefault="00D620D4" w:rsidP="00D620D4">
          <w:pPr>
            <w:pStyle w:val="BB84D1C49D32490EA3B9772AF253A45B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0D4"/>
    <w:rsid w:val="0002202C"/>
    <w:rsid w:val="006A2A70"/>
    <w:rsid w:val="00766D3E"/>
    <w:rsid w:val="00781DC8"/>
    <w:rsid w:val="00840D87"/>
    <w:rsid w:val="00B50D18"/>
    <w:rsid w:val="00D620D4"/>
    <w:rsid w:val="00DF1FD9"/>
    <w:rsid w:val="00FB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E4B1BF349A4BFE87C7D1E08EBAA133">
    <w:name w:val="C1E4B1BF349A4BFE87C7D1E08EBAA133"/>
  </w:style>
  <w:style w:type="paragraph" w:customStyle="1" w:styleId="46A722B89B21435B87C33FCCECEF1DA5">
    <w:name w:val="46A722B89B21435B87C33FCCECEF1DA5"/>
  </w:style>
  <w:style w:type="paragraph" w:customStyle="1" w:styleId="4B39D3863CA641D7B0ABAB43E45B166C">
    <w:name w:val="4B39D3863CA641D7B0ABAB43E45B166C"/>
  </w:style>
  <w:style w:type="paragraph" w:customStyle="1" w:styleId="4A237A480E394A4A810BC143F8E645DE">
    <w:name w:val="4A237A480E394A4A810BC143F8E645DE"/>
  </w:style>
  <w:style w:type="paragraph" w:customStyle="1" w:styleId="71261C009D2849B99B94D85DEED6BE1B">
    <w:name w:val="71261C009D2849B99B94D85DEED6BE1B"/>
  </w:style>
  <w:style w:type="paragraph" w:customStyle="1" w:styleId="2DE3093E07C741F0AD91372865E82A60">
    <w:name w:val="2DE3093E07C741F0AD91372865E82A60"/>
  </w:style>
  <w:style w:type="paragraph" w:customStyle="1" w:styleId="966AEC42C6014B9D87E6F524D49C10D2">
    <w:name w:val="966AEC42C6014B9D87E6F524D49C10D2"/>
  </w:style>
  <w:style w:type="paragraph" w:customStyle="1" w:styleId="52E4204D58B749E5B3231D198F1A43E9">
    <w:name w:val="52E4204D58B749E5B3231D198F1A43E9"/>
  </w:style>
  <w:style w:type="paragraph" w:customStyle="1" w:styleId="E333F91BDDBE4D0DAE91D846A07F4755">
    <w:name w:val="E333F91BDDBE4D0DAE91D846A07F4755"/>
  </w:style>
  <w:style w:type="paragraph" w:customStyle="1" w:styleId="A788BB62665D4724998C011C18571ACE">
    <w:name w:val="A788BB62665D4724998C011C18571ACE"/>
  </w:style>
  <w:style w:type="paragraph" w:customStyle="1" w:styleId="DA5B0095CF614A09AE611B8BFF3DCF8F">
    <w:name w:val="DA5B0095CF614A09AE611B8BFF3DCF8F"/>
  </w:style>
  <w:style w:type="paragraph" w:customStyle="1" w:styleId="5D5C44FF861F4231A38E142848D4DEAB">
    <w:name w:val="5D5C44FF861F4231A38E142848D4DEAB"/>
    <w:rsid w:val="00D620D4"/>
  </w:style>
  <w:style w:type="paragraph" w:customStyle="1" w:styleId="1E169929BD914A4095216B65BC16A924">
    <w:name w:val="1E169929BD914A4095216B65BC16A924"/>
    <w:rsid w:val="00D620D4"/>
  </w:style>
  <w:style w:type="paragraph" w:customStyle="1" w:styleId="F0ED2E11ABED46728B02463346E6E0BD">
    <w:name w:val="F0ED2E11ABED46728B02463346E6E0BD"/>
    <w:rsid w:val="00D620D4"/>
  </w:style>
  <w:style w:type="paragraph" w:customStyle="1" w:styleId="A3F11E71E34C4840BCD3877B00958A8D">
    <w:name w:val="A3F11E71E34C4840BCD3877B00958A8D"/>
    <w:rsid w:val="00D620D4"/>
  </w:style>
  <w:style w:type="paragraph" w:customStyle="1" w:styleId="37D8BFB3FD064E95B2018008CD11B6F5">
    <w:name w:val="37D8BFB3FD064E95B2018008CD11B6F5"/>
    <w:rsid w:val="00D620D4"/>
  </w:style>
  <w:style w:type="paragraph" w:customStyle="1" w:styleId="E612E504BDAD452AB612ACEFD82F8471">
    <w:name w:val="E612E504BDAD452AB612ACEFD82F8471"/>
    <w:rsid w:val="00D620D4"/>
  </w:style>
  <w:style w:type="paragraph" w:customStyle="1" w:styleId="A128E28E709747A1AF1233630393C5A5">
    <w:name w:val="A128E28E709747A1AF1233630393C5A5"/>
    <w:rsid w:val="00D620D4"/>
  </w:style>
  <w:style w:type="paragraph" w:customStyle="1" w:styleId="FCC07C79C779474BA8C2202C7CA47A02">
    <w:name w:val="FCC07C79C779474BA8C2202C7CA47A02"/>
    <w:rsid w:val="00D620D4"/>
  </w:style>
  <w:style w:type="paragraph" w:customStyle="1" w:styleId="2FB5735D4CAD442FB1D1C73E91DEF9E3">
    <w:name w:val="2FB5735D4CAD442FB1D1C73E91DEF9E3"/>
    <w:rsid w:val="00D620D4"/>
  </w:style>
  <w:style w:type="paragraph" w:customStyle="1" w:styleId="354C716EE8174954AF4ACFD5E751579D">
    <w:name w:val="354C716EE8174954AF4ACFD5E751579D"/>
    <w:rsid w:val="00D620D4"/>
  </w:style>
  <w:style w:type="paragraph" w:customStyle="1" w:styleId="A8EB3D68E9DA4688A655C239B7303781">
    <w:name w:val="A8EB3D68E9DA4688A655C239B7303781"/>
    <w:rsid w:val="00D620D4"/>
  </w:style>
  <w:style w:type="paragraph" w:customStyle="1" w:styleId="C6B6A8C23CC2427FB7DAFDD694192F32">
    <w:name w:val="C6B6A8C23CC2427FB7DAFDD694192F32"/>
    <w:rsid w:val="00D620D4"/>
  </w:style>
  <w:style w:type="paragraph" w:customStyle="1" w:styleId="77804564B3E74786AD444DCD0BDF68B1">
    <w:name w:val="77804564B3E74786AD444DCD0BDF68B1"/>
    <w:rsid w:val="00D620D4"/>
  </w:style>
  <w:style w:type="paragraph" w:customStyle="1" w:styleId="D7A0E8B4B7674D169F336A92B3CA2022">
    <w:name w:val="D7A0E8B4B7674D169F336A92B3CA2022"/>
    <w:rsid w:val="00D620D4"/>
  </w:style>
  <w:style w:type="paragraph" w:customStyle="1" w:styleId="E8BAFDD63D9D4CEAA8CA2B56A1FE2E26">
    <w:name w:val="E8BAFDD63D9D4CEAA8CA2B56A1FE2E26"/>
    <w:rsid w:val="00D620D4"/>
  </w:style>
  <w:style w:type="paragraph" w:customStyle="1" w:styleId="7B48A9423181413FADC78233F390877F">
    <w:name w:val="7B48A9423181413FADC78233F390877F"/>
    <w:rsid w:val="00D620D4"/>
  </w:style>
  <w:style w:type="paragraph" w:customStyle="1" w:styleId="07678FD8C42C472BB72696AF2A21FA26">
    <w:name w:val="07678FD8C42C472BB72696AF2A21FA26"/>
    <w:rsid w:val="00D620D4"/>
  </w:style>
  <w:style w:type="paragraph" w:customStyle="1" w:styleId="651E26CAB2F2479B8A6F71A6DA231A71">
    <w:name w:val="651E26CAB2F2479B8A6F71A6DA231A71"/>
    <w:rsid w:val="00D620D4"/>
  </w:style>
  <w:style w:type="paragraph" w:customStyle="1" w:styleId="AAF634AFAC5D4519A1F5F2CB1AA85143">
    <w:name w:val="AAF634AFAC5D4519A1F5F2CB1AA85143"/>
    <w:rsid w:val="00D620D4"/>
  </w:style>
  <w:style w:type="paragraph" w:customStyle="1" w:styleId="B45DA9AAD2CB406E9D7BC70A4E983608">
    <w:name w:val="B45DA9AAD2CB406E9D7BC70A4E983608"/>
    <w:rsid w:val="00D620D4"/>
  </w:style>
  <w:style w:type="paragraph" w:customStyle="1" w:styleId="5AA246FC669547DDA6085E8A6FFA1B28">
    <w:name w:val="5AA246FC669547DDA6085E8A6FFA1B28"/>
    <w:rsid w:val="00D620D4"/>
  </w:style>
  <w:style w:type="paragraph" w:customStyle="1" w:styleId="3D45B34D87C943C2A9F369F9921E1A60">
    <w:name w:val="3D45B34D87C943C2A9F369F9921E1A60"/>
    <w:rsid w:val="00D620D4"/>
  </w:style>
  <w:style w:type="paragraph" w:customStyle="1" w:styleId="1577B780D2954D5098BD4924B35B64E8">
    <w:name w:val="1577B780D2954D5098BD4924B35B64E8"/>
    <w:rsid w:val="00D620D4"/>
  </w:style>
  <w:style w:type="paragraph" w:customStyle="1" w:styleId="7152EF985DDA478B9A641464CFEC7C8A">
    <w:name w:val="7152EF985DDA478B9A641464CFEC7C8A"/>
    <w:rsid w:val="00D620D4"/>
  </w:style>
  <w:style w:type="paragraph" w:customStyle="1" w:styleId="235DF6BADA8E4D178603D27C48170AF3">
    <w:name w:val="235DF6BADA8E4D178603D27C48170AF3"/>
    <w:rsid w:val="00D620D4"/>
  </w:style>
  <w:style w:type="paragraph" w:customStyle="1" w:styleId="0DFBEABA246F43DAB2452EBAD7A831F2">
    <w:name w:val="0DFBEABA246F43DAB2452EBAD7A831F2"/>
    <w:rsid w:val="00D620D4"/>
  </w:style>
  <w:style w:type="paragraph" w:customStyle="1" w:styleId="29AB3BFE893845A88A611335486AAAD2">
    <w:name w:val="29AB3BFE893845A88A611335486AAAD2"/>
    <w:rsid w:val="00D620D4"/>
  </w:style>
  <w:style w:type="paragraph" w:customStyle="1" w:styleId="F2A380B8CFFF47FFB0D75B64E7936118">
    <w:name w:val="F2A380B8CFFF47FFB0D75B64E7936118"/>
    <w:rsid w:val="00D620D4"/>
  </w:style>
  <w:style w:type="paragraph" w:customStyle="1" w:styleId="E6E5976AFB3D48DE9DB8AF9281BD9966">
    <w:name w:val="E6E5976AFB3D48DE9DB8AF9281BD9966"/>
    <w:rsid w:val="00D620D4"/>
  </w:style>
  <w:style w:type="paragraph" w:customStyle="1" w:styleId="54117066D55844FCA23F9C024CFF9672">
    <w:name w:val="54117066D55844FCA23F9C024CFF9672"/>
    <w:rsid w:val="00D620D4"/>
  </w:style>
  <w:style w:type="paragraph" w:customStyle="1" w:styleId="3E88538F213C4F039789FF33344055A2">
    <w:name w:val="3E88538F213C4F039789FF33344055A2"/>
    <w:rsid w:val="00D620D4"/>
  </w:style>
  <w:style w:type="paragraph" w:customStyle="1" w:styleId="7B471D37590A43529A9E6D0C13AADA20">
    <w:name w:val="7B471D37590A43529A9E6D0C13AADA20"/>
    <w:rsid w:val="00D620D4"/>
  </w:style>
  <w:style w:type="paragraph" w:customStyle="1" w:styleId="8BFE09C538B7412AAFE1DB181B57018A">
    <w:name w:val="8BFE09C538B7412AAFE1DB181B57018A"/>
    <w:rsid w:val="00D620D4"/>
  </w:style>
  <w:style w:type="paragraph" w:customStyle="1" w:styleId="E3B9DDA6079B4BEBA50C30C815384A1B">
    <w:name w:val="E3B9DDA6079B4BEBA50C30C815384A1B"/>
    <w:rsid w:val="00D620D4"/>
  </w:style>
  <w:style w:type="paragraph" w:customStyle="1" w:styleId="B728570C817F4E9F8FD58D1726F8FBDC">
    <w:name w:val="B728570C817F4E9F8FD58D1726F8FBDC"/>
    <w:rsid w:val="00D620D4"/>
  </w:style>
  <w:style w:type="paragraph" w:customStyle="1" w:styleId="BB96D30505FA40F998608E257B826F50">
    <w:name w:val="BB96D30505FA40F998608E257B826F50"/>
    <w:rsid w:val="00D620D4"/>
  </w:style>
  <w:style w:type="paragraph" w:customStyle="1" w:styleId="2C46C91378F640039E3DAEC875684598">
    <w:name w:val="2C46C91378F640039E3DAEC875684598"/>
    <w:rsid w:val="00D620D4"/>
  </w:style>
  <w:style w:type="paragraph" w:customStyle="1" w:styleId="2EDCA01060794814ADEEC2D175EB356D">
    <w:name w:val="2EDCA01060794814ADEEC2D175EB356D"/>
    <w:rsid w:val="00D620D4"/>
  </w:style>
  <w:style w:type="paragraph" w:customStyle="1" w:styleId="3739CDE3F7B949FE891F01FC87B3C716">
    <w:name w:val="3739CDE3F7B949FE891F01FC87B3C716"/>
    <w:rsid w:val="00D620D4"/>
  </w:style>
  <w:style w:type="paragraph" w:customStyle="1" w:styleId="533BF743FBCE44D599571E7F753F1CD8">
    <w:name w:val="533BF743FBCE44D599571E7F753F1CD8"/>
    <w:rsid w:val="00D620D4"/>
  </w:style>
  <w:style w:type="paragraph" w:customStyle="1" w:styleId="5CB6E96BE7154CDF8C377DD41338E925">
    <w:name w:val="5CB6E96BE7154CDF8C377DD41338E925"/>
    <w:rsid w:val="00D620D4"/>
  </w:style>
  <w:style w:type="paragraph" w:customStyle="1" w:styleId="5EE94D1466984E84BE0A10CF1F11D985">
    <w:name w:val="5EE94D1466984E84BE0A10CF1F11D985"/>
    <w:rsid w:val="00D620D4"/>
  </w:style>
  <w:style w:type="paragraph" w:customStyle="1" w:styleId="E433F2C5D324474189F6DF1DD4CCF116">
    <w:name w:val="E433F2C5D324474189F6DF1DD4CCF116"/>
    <w:rsid w:val="00D620D4"/>
  </w:style>
  <w:style w:type="paragraph" w:customStyle="1" w:styleId="04E645CF424D413BB4407AE138B4190D">
    <w:name w:val="04E645CF424D413BB4407AE138B4190D"/>
    <w:rsid w:val="00D620D4"/>
  </w:style>
  <w:style w:type="paragraph" w:customStyle="1" w:styleId="263902195726410E84E50EB89B958A1B">
    <w:name w:val="263902195726410E84E50EB89B958A1B"/>
    <w:rsid w:val="00D620D4"/>
  </w:style>
  <w:style w:type="paragraph" w:customStyle="1" w:styleId="0109BE7FB0614E8CB52EEBADD8DEFA12">
    <w:name w:val="0109BE7FB0614E8CB52EEBADD8DEFA12"/>
    <w:rsid w:val="00D620D4"/>
  </w:style>
  <w:style w:type="paragraph" w:customStyle="1" w:styleId="A3FD1E3BC64D4FCD96927EEC2C85BB5D">
    <w:name w:val="A3FD1E3BC64D4FCD96927EEC2C85BB5D"/>
    <w:rsid w:val="00D620D4"/>
  </w:style>
  <w:style w:type="paragraph" w:customStyle="1" w:styleId="E6B6F368D8C04EC1929C3734862410FF">
    <w:name w:val="E6B6F368D8C04EC1929C3734862410FF"/>
    <w:rsid w:val="00D620D4"/>
  </w:style>
  <w:style w:type="paragraph" w:customStyle="1" w:styleId="007F9E44519A4DF1B730A5DC0810FDA8">
    <w:name w:val="007F9E44519A4DF1B730A5DC0810FDA8"/>
    <w:rsid w:val="00D620D4"/>
  </w:style>
  <w:style w:type="paragraph" w:customStyle="1" w:styleId="FAFBF8D703624FD7A7667B6BB4216F5C">
    <w:name w:val="FAFBF8D703624FD7A7667B6BB4216F5C"/>
    <w:rsid w:val="00D620D4"/>
  </w:style>
  <w:style w:type="paragraph" w:customStyle="1" w:styleId="56EF1E82556D4E76B6C253F07C5D8CAE">
    <w:name w:val="56EF1E82556D4E76B6C253F07C5D8CAE"/>
    <w:rsid w:val="00D620D4"/>
  </w:style>
  <w:style w:type="paragraph" w:customStyle="1" w:styleId="7365469A7CAD4F1084FEA6AF9F57FD49">
    <w:name w:val="7365469A7CAD4F1084FEA6AF9F57FD49"/>
    <w:rsid w:val="00D620D4"/>
  </w:style>
  <w:style w:type="paragraph" w:customStyle="1" w:styleId="9E357AB5C1CC4868AF482E9BA8C0A5BD">
    <w:name w:val="9E357AB5C1CC4868AF482E9BA8C0A5BD"/>
    <w:rsid w:val="00D620D4"/>
  </w:style>
  <w:style w:type="paragraph" w:customStyle="1" w:styleId="D8CBDE9659F74BFDBF1D98486175AA14">
    <w:name w:val="D8CBDE9659F74BFDBF1D98486175AA14"/>
    <w:rsid w:val="00D620D4"/>
  </w:style>
  <w:style w:type="paragraph" w:customStyle="1" w:styleId="D417A121E4CD46CFA00D5B5E3F8F396D">
    <w:name w:val="D417A121E4CD46CFA00D5B5E3F8F396D"/>
    <w:rsid w:val="00D620D4"/>
  </w:style>
  <w:style w:type="paragraph" w:customStyle="1" w:styleId="1C04A00B77AD40618D123F30AAC6DF52">
    <w:name w:val="1C04A00B77AD40618D123F30AAC6DF52"/>
    <w:rsid w:val="00D620D4"/>
  </w:style>
  <w:style w:type="paragraph" w:customStyle="1" w:styleId="A9EF7F37E6B743F7A95A7DEBE0B8EE11">
    <w:name w:val="A9EF7F37E6B743F7A95A7DEBE0B8EE11"/>
    <w:rsid w:val="00D620D4"/>
  </w:style>
  <w:style w:type="paragraph" w:customStyle="1" w:styleId="3AE224EC73B54DAE8EA28431D30A9F2B">
    <w:name w:val="3AE224EC73B54DAE8EA28431D30A9F2B"/>
    <w:rsid w:val="00D620D4"/>
  </w:style>
  <w:style w:type="paragraph" w:customStyle="1" w:styleId="848290C9E0884A18AE6A073FAE61F0B6">
    <w:name w:val="848290C9E0884A18AE6A073FAE61F0B6"/>
    <w:rsid w:val="00D620D4"/>
  </w:style>
  <w:style w:type="paragraph" w:customStyle="1" w:styleId="A6C1A31F9E2844F899B606E73E87ACB4">
    <w:name w:val="A6C1A31F9E2844F899B606E73E87ACB4"/>
    <w:rsid w:val="00D620D4"/>
  </w:style>
  <w:style w:type="paragraph" w:customStyle="1" w:styleId="4D710280F8374B5EBEFB29785F25AE1B">
    <w:name w:val="4D710280F8374B5EBEFB29785F25AE1B"/>
    <w:rsid w:val="00D620D4"/>
  </w:style>
  <w:style w:type="paragraph" w:customStyle="1" w:styleId="C66F727227D24A85885469C0A49A05BB">
    <w:name w:val="C66F727227D24A85885469C0A49A05BB"/>
    <w:rsid w:val="00D620D4"/>
  </w:style>
  <w:style w:type="paragraph" w:customStyle="1" w:styleId="D22F0ED0501A4990863981C459375327">
    <w:name w:val="D22F0ED0501A4990863981C459375327"/>
    <w:rsid w:val="00D620D4"/>
  </w:style>
  <w:style w:type="paragraph" w:customStyle="1" w:styleId="D386EC108ADF4E5BB7FDCE6EAEC5FCB6">
    <w:name w:val="D386EC108ADF4E5BB7FDCE6EAEC5FCB6"/>
    <w:rsid w:val="00D620D4"/>
  </w:style>
  <w:style w:type="paragraph" w:customStyle="1" w:styleId="9E897AE8C2134B4DA464AB677EC0319C">
    <w:name w:val="9E897AE8C2134B4DA464AB677EC0319C"/>
    <w:rsid w:val="00D620D4"/>
  </w:style>
  <w:style w:type="paragraph" w:customStyle="1" w:styleId="F151689470C14D0BADDD6C25B52423E4">
    <w:name w:val="F151689470C14D0BADDD6C25B52423E4"/>
    <w:rsid w:val="00D620D4"/>
  </w:style>
  <w:style w:type="paragraph" w:customStyle="1" w:styleId="5C06774DBCA14898887C675BAB27767C">
    <w:name w:val="5C06774DBCA14898887C675BAB27767C"/>
    <w:rsid w:val="00D620D4"/>
  </w:style>
  <w:style w:type="paragraph" w:customStyle="1" w:styleId="959858A7E2A34FA2B45C6B33ADD15B3C">
    <w:name w:val="959858A7E2A34FA2B45C6B33ADD15B3C"/>
    <w:rsid w:val="00D620D4"/>
  </w:style>
  <w:style w:type="paragraph" w:customStyle="1" w:styleId="379249462E6C4C32AFF7AA0DF03BEC5E">
    <w:name w:val="379249462E6C4C32AFF7AA0DF03BEC5E"/>
    <w:rsid w:val="00D620D4"/>
  </w:style>
  <w:style w:type="paragraph" w:customStyle="1" w:styleId="65FB4621554B439DA1F080CEA4D19D61">
    <w:name w:val="65FB4621554B439DA1F080CEA4D19D61"/>
    <w:rsid w:val="00D620D4"/>
  </w:style>
  <w:style w:type="paragraph" w:customStyle="1" w:styleId="16FE439F62F1498EB7C720B97DC615D5">
    <w:name w:val="16FE439F62F1498EB7C720B97DC615D5"/>
    <w:rsid w:val="00D620D4"/>
  </w:style>
  <w:style w:type="paragraph" w:customStyle="1" w:styleId="BD12EE27F3AA46558B7C734FBCF95351">
    <w:name w:val="BD12EE27F3AA46558B7C734FBCF95351"/>
    <w:rsid w:val="00D620D4"/>
  </w:style>
  <w:style w:type="paragraph" w:customStyle="1" w:styleId="D06FB5245C594C7E974132DDB28CB8AB">
    <w:name w:val="D06FB5245C594C7E974132DDB28CB8AB"/>
    <w:rsid w:val="00D620D4"/>
  </w:style>
  <w:style w:type="paragraph" w:customStyle="1" w:styleId="6C84B3E350C549BE91893F56D5C10CC3">
    <w:name w:val="6C84B3E350C549BE91893F56D5C10CC3"/>
    <w:rsid w:val="00D620D4"/>
  </w:style>
  <w:style w:type="paragraph" w:customStyle="1" w:styleId="6825F595F0D8445ABA4A19118053E2CC">
    <w:name w:val="6825F595F0D8445ABA4A19118053E2CC"/>
    <w:rsid w:val="00D620D4"/>
  </w:style>
  <w:style w:type="paragraph" w:customStyle="1" w:styleId="9F3C1DA024544B2FB5D4683E9DF74AE6">
    <w:name w:val="9F3C1DA024544B2FB5D4683E9DF74AE6"/>
    <w:rsid w:val="00D620D4"/>
  </w:style>
  <w:style w:type="paragraph" w:customStyle="1" w:styleId="9A0B86FCAFEC46ABAE467B05A905F165">
    <w:name w:val="9A0B86FCAFEC46ABAE467B05A905F165"/>
    <w:rsid w:val="00D620D4"/>
  </w:style>
  <w:style w:type="paragraph" w:customStyle="1" w:styleId="D125833886144A69AAF8D79F12C6EE8A">
    <w:name w:val="D125833886144A69AAF8D79F12C6EE8A"/>
    <w:rsid w:val="00D620D4"/>
  </w:style>
  <w:style w:type="paragraph" w:customStyle="1" w:styleId="5F381C13C2D24B12963381D95F76E5D7">
    <w:name w:val="5F381C13C2D24B12963381D95F76E5D7"/>
    <w:rsid w:val="00D620D4"/>
  </w:style>
  <w:style w:type="paragraph" w:customStyle="1" w:styleId="72F71FF149F843D4A47E48B618CE55FE">
    <w:name w:val="72F71FF149F843D4A47E48B618CE55FE"/>
    <w:rsid w:val="00D620D4"/>
  </w:style>
  <w:style w:type="paragraph" w:customStyle="1" w:styleId="22BCCD92455E4A34803471EA550531F9">
    <w:name w:val="22BCCD92455E4A34803471EA550531F9"/>
    <w:rsid w:val="00D620D4"/>
  </w:style>
  <w:style w:type="paragraph" w:customStyle="1" w:styleId="3F032543E42940CE8CE3A4984B78518E">
    <w:name w:val="3F032543E42940CE8CE3A4984B78518E"/>
    <w:rsid w:val="00D620D4"/>
  </w:style>
  <w:style w:type="paragraph" w:customStyle="1" w:styleId="B365F904FE064390BA7AA8FA6AC8600D">
    <w:name w:val="B365F904FE064390BA7AA8FA6AC8600D"/>
    <w:rsid w:val="00D620D4"/>
  </w:style>
  <w:style w:type="paragraph" w:customStyle="1" w:styleId="EE7C2F082E6A46CFAB08317D74FD25F8">
    <w:name w:val="EE7C2F082E6A46CFAB08317D74FD25F8"/>
    <w:rsid w:val="00D620D4"/>
  </w:style>
  <w:style w:type="paragraph" w:customStyle="1" w:styleId="FF5252C4E815491B859534D2B2947325">
    <w:name w:val="FF5252C4E815491B859534D2B2947325"/>
    <w:rsid w:val="00D620D4"/>
  </w:style>
  <w:style w:type="paragraph" w:customStyle="1" w:styleId="C11B86B0B213431B9389076A927D8689">
    <w:name w:val="C11B86B0B213431B9389076A927D8689"/>
    <w:rsid w:val="00D620D4"/>
  </w:style>
  <w:style w:type="paragraph" w:customStyle="1" w:styleId="7AEEACD5F4834C66BF5503292449A69C">
    <w:name w:val="7AEEACD5F4834C66BF5503292449A69C"/>
    <w:rsid w:val="00D620D4"/>
  </w:style>
  <w:style w:type="paragraph" w:customStyle="1" w:styleId="B7C322E1217A49699CCD38CABE700A87">
    <w:name w:val="B7C322E1217A49699CCD38CABE700A87"/>
    <w:rsid w:val="00D620D4"/>
  </w:style>
  <w:style w:type="paragraph" w:customStyle="1" w:styleId="0F8CD0E17B52463EAC8BE8014BA714C8">
    <w:name w:val="0F8CD0E17B52463EAC8BE8014BA714C8"/>
    <w:rsid w:val="00D620D4"/>
  </w:style>
  <w:style w:type="paragraph" w:customStyle="1" w:styleId="729998E4EB054588B32EB7D9B85FE7D6">
    <w:name w:val="729998E4EB054588B32EB7D9B85FE7D6"/>
    <w:rsid w:val="00D620D4"/>
  </w:style>
  <w:style w:type="paragraph" w:customStyle="1" w:styleId="6DB3D57EEF3542719FDBCEDEFEFFCB20">
    <w:name w:val="6DB3D57EEF3542719FDBCEDEFEFFCB20"/>
    <w:rsid w:val="00D620D4"/>
  </w:style>
  <w:style w:type="paragraph" w:customStyle="1" w:styleId="0204846A7C81439FA4397AB62F48DF5C">
    <w:name w:val="0204846A7C81439FA4397AB62F48DF5C"/>
    <w:rsid w:val="00D620D4"/>
  </w:style>
  <w:style w:type="paragraph" w:customStyle="1" w:styleId="AD1A781F9E8F449EBE5D1718297E97E6">
    <w:name w:val="AD1A781F9E8F449EBE5D1718297E97E6"/>
    <w:rsid w:val="00D620D4"/>
  </w:style>
  <w:style w:type="paragraph" w:customStyle="1" w:styleId="5D1B29DC45744F40BABF8277A01DE780">
    <w:name w:val="5D1B29DC45744F40BABF8277A01DE780"/>
    <w:rsid w:val="00D620D4"/>
  </w:style>
  <w:style w:type="paragraph" w:customStyle="1" w:styleId="D683D45557DA41C28C0A7AA2F40C0F48">
    <w:name w:val="D683D45557DA41C28C0A7AA2F40C0F48"/>
    <w:rsid w:val="00D620D4"/>
  </w:style>
  <w:style w:type="paragraph" w:customStyle="1" w:styleId="C62D25E4A65143CCA04C2DD6BB76B5C7">
    <w:name w:val="C62D25E4A65143CCA04C2DD6BB76B5C7"/>
    <w:rsid w:val="00D620D4"/>
  </w:style>
  <w:style w:type="paragraph" w:customStyle="1" w:styleId="12F325DE145A47EABB34BF15494137EA">
    <w:name w:val="12F325DE145A47EABB34BF15494137EA"/>
    <w:rsid w:val="00D620D4"/>
  </w:style>
  <w:style w:type="paragraph" w:customStyle="1" w:styleId="333303DFD49D422696982510D4CCB94B">
    <w:name w:val="333303DFD49D422696982510D4CCB94B"/>
    <w:rsid w:val="00D620D4"/>
  </w:style>
  <w:style w:type="paragraph" w:customStyle="1" w:styleId="CFFF7AE945A84BDB8A440B98F95FB8B3">
    <w:name w:val="CFFF7AE945A84BDB8A440B98F95FB8B3"/>
    <w:rsid w:val="00D620D4"/>
  </w:style>
  <w:style w:type="paragraph" w:customStyle="1" w:styleId="362B556AB5D04659987DDC0EF43339C4">
    <w:name w:val="362B556AB5D04659987DDC0EF43339C4"/>
    <w:rsid w:val="00D620D4"/>
  </w:style>
  <w:style w:type="paragraph" w:customStyle="1" w:styleId="BA0BAA6D2CD64EE7BFCACC91F5A84950">
    <w:name w:val="BA0BAA6D2CD64EE7BFCACC91F5A84950"/>
    <w:rsid w:val="00D620D4"/>
  </w:style>
  <w:style w:type="paragraph" w:customStyle="1" w:styleId="A566A644C5A44CAAA6CA3559F848307E">
    <w:name w:val="A566A644C5A44CAAA6CA3559F848307E"/>
    <w:rsid w:val="00D620D4"/>
  </w:style>
  <w:style w:type="paragraph" w:customStyle="1" w:styleId="3FFBC5836630498A83AACBADD58D5486">
    <w:name w:val="3FFBC5836630498A83AACBADD58D5486"/>
    <w:rsid w:val="00D620D4"/>
  </w:style>
  <w:style w:type="paragraph" w:customStyle="1" w:styleId="B00819E4373B48C29CB2B67D79D4A3D4">
    <w:name w:val="B00819E4373B48C29CB2B67D79D4A3D4"/>
    <w:rsid w:val="00D620D4"/>
  </w:style>
  <w:style w:type="paragraph" w:customStyle="1" w:styleId="721A043EDF0D472695E28C129F34566B">
    <w:name w:val="721A043EDF0D472695E28C129F34566B"/>
    <w:rsid w:val="00D620D4"/>
  </w:style>
  <w:style w:type="paragraph" w:customStyle="1" w:styleId="0A37FF07AFD545B28D8B190D94F3841F">
    <w:name w:val="0A37FF07AFD545B28D8B190D94F3841F"/>
    <w:rsid w:val="00D620D4"/>
  </w:style>
  <w:style w:type="paragraph" w:customStyle="1" w:styleId="2DBE74E7A2734D61886AD3DB1F7C4436">
    <w:name w:val="2DBE74E7A2734D61886AD3DB1F7C4436"/>
    <w:rsid w:val="00D620D4"/>
  </w:style>
  <w:style w:type="paragraph" w:customStyle="1" w:styleId="A7AE9BC6E51441A6A0FCD166F064B735">
    <w:name w:val="A7AE9BC6E51441A6A0FCD166F064B735"/>
    <w:rsid w:val="00D620D4"/>
  </w:style>
  <w:style w:type="paragraph" w:customStyle="1" w:styleId="4E683395C10947B0AFDC19D9ADD71400">
    <w:name w:val="4E683395C10947B0AFDC19D9ADD71400"/>
    <w:rsid w:val="00D620D4"/>
  </w:style>
  <w:style w:type="paragraph" w:customStyle="1" w:styleId="5A707DFD0D364D0BAC59AD005D7EF5E1">
    <w:name w:val="5A707DFD0D364D0BAC59AD005D7EF5E1"/>
    <w:rsid w:val="00D620D4"/>
  </w:style>
  <w:style w:type="paragraph" w:customStyle="1" w:styleId="2F3290F348544E8AA119EC66A20F0BE7">
    <w:name w:val="2F3290F348544E8AA119EC66A20F0BE7"/>
    <w:rsid w:val="00D620D4"/>
  </w:style>
  <w:style w:type="paragraph" w:customStyle="1" w:styleId="85FAE4DF77B54500B941434BCFA58ADF">
    <w:name w:val="85FAE4DF77B54500B941434BCFA58ADF"/>
    <w:rsid w:val="00D620D4"/>
  </w:style>
  <w:style w:type="paragraph" w:customStyle="1" w:styleId="BAB93DC45CAE4AD69F0CEC7680D66E01">
    <w:name w:val="BAB93DC45CAE4AD69F0CEC7680D66E01"/>
    <w:rsid w:val="00D620D4"/>
  </w:style>
  <w:style w:type="paragraph" w:customStyle="1" w:styleId="BE64620E062F4D9989180C0713B2E15A">
    <w:name w:val="BE64620E062F4D9989180C0713B2E15A"/>
    <w:rsid w:val="00D620D4"/>
  </w:style>
  <w:style w:type="paragraph" w:customStyle="1" w:styleId="40E2F92B966A44868709D980CD5F1EE9">
    <w:name w:val="40E2F92B966A44868709D980CD5F1EE9"/>
    <w:rsid w:val="00D620D4"/>
  </w:style>
  <w:style w:type="paragraph" w:customStyle="1" w:styleId="0C7DFA2B4684400FB4FD338EDF2E4D1C">
    <w:name w:val="0C7DFA2B4684400FB4FD338EDF2E4D1C"/>
    <w:rsid w:val="00D620D4"/>
  </w:style>
  <w:style w:type="paragraph" w:customStyle="1" w:styleId="A57BC080615D419E9FCACAE9265AE69D">
    <w:name w:val="A57BC080615D419E9FCACAE9265AE69D"/>
    <w:rsid w:val="00D620D4"/>
  </w:style>
  <w:style w:type="paragraph" w:customStyle="1" w:styleId="34FAC62C3EE84374889C2D96160E10C8">
    <w:name w:val="34FAC62C3EE84374889C2D96160E10C8"/>
    <w:rsid w:val="00D620D4"/>
  </w:style>
  <w:style w:type="paragraph" w:customStyle="1" w:styleId="5AB5328E6A7644EEBCC1F5CFF9B854F9">
    <w:name w:val="5AB5328E6A7644EEBCC1F5CFF9B854F9"/>
    <w:rsid w:val="00D620D4"/>
  </w:style>
  <w:style w:type="paragraph" w:customStyle="1" w:styleId="BB84D1C49D32490EA3B9772AF253A45B">
    <w:name w:val="BB84D1C49D32490EA3B9772AF253A45B"/>
    <w:rsid w:val="00D620D4"/>
  </w:style>
  <w:style w:type="paragraph" w:customStyle="1" w:styleId="65D3E378839D44D0BAF19993C0C0214E">
    <w:name w:val="65D3E378839D44D0BAF19993C0C0214E"/>
    <w:rsid w:val="00D620D4"/>
  </w:style>
  <w:style w:type="paragraph" w:customStyle="1" w:styleId="68810D02D6FA492581602A8E2C1726ED">
    <w:name w:val="68810D02D6FA492581602A8E2C1726ED"/>
    <w:rsid w:val="00D620D4"/>
  </w:style>
  <w:style w:type="paragraph" w:customStyle="1" w:styleId="2DC291C30DD2499CA7C6BDBECC3D74D1">
    <w:name w:val="2DC291C30DD2499CA7C6BDBECC3D74D1"/>
    <w:rsid w:val="00D620D4"/>
  </w:style>
  <w:style w:type="paragraph" w:customStyle="1" w:styleId="64A21AEE0757408585EDBF114C767FEE">
    <w:name w:val="64A21AEE0757408585EDBF114C767FEE"/>
    <w:rsid w:val="00D620D4"/>
  </w:style>
  <w:style w:type="paragraph" w:customStyle="1" w:styleId="7A4C2B72B7D84187A45AA06A18D51713">
    <w:name w:val="7A4C2B72B7D84187A45AA06A18D51713"/>
    <w:rsid w:val="00D620D4"/>
  </w:style>
  <w:style w:type="paragraph" w:customStyle="1" w:styleId="171A09E056DC4D9E970F83F84494B40E">
    <w:name w:val="171A09E056DC4D9E970F83F84494B40E"/>
    <w:rsid w:val="00D620D4"/>
  </w:style>
  <w:style w:type="paragraph" w:customStyle="1" w:styleId="08CADD0A4B3646E7B8D29F091F55DA50">
    <w:name w:val="08CADD0A4B3646E7B8D29F091F55DA50"/>
    <w:rsid w:val="00D620D4"/>
  </w:style>
  <w:style w:type="paragraph" w:customStyle="1" w:styleId="C780E8C7F2CB45259F027F2C407EAAD0">
    <w:name w:val="C780E8C7F2CB45259F027F2C407EAAD0"/>
    <w:rsid w:val="00D620D4"/>
  </w:style>
  <w:style w:type="paragraph" w:customStyle="1" w:styleId="E531C64582EB46CCA199B6289D4AF58F">
    <w:name w:val="E531C64582EB46CCA199B6289D4AF58F"/>
    <w:rsid w:val="00D620D4"/>
  </w:style>
  <w:style w:type="paragraph" w:customStyle="1" w:styleId="C2B110EEE6C445B1AE11402A42EA60C3">
    <w:name w:val="C2B110EEE6C445B1AE11402A42EA60C3"/>
    <w:rsid w:val="00D620D4"/>
  </w:style>
  <w:style w:type="paragraph" w:customStyle="1" w:styleId="9749D6552A5747AB98EAA9FBE9862B9C">
    <w:name w:val="9749D6552A5747AB98EAA9FBE9862B9C"/>
    <w:rsid w:val="00D620D4"/>
  </w:style>
  <w:style w:type="paragraph" w:customStyle="1" w:styleId="372E8EC716824A45B21DFBA3DDAC6FFB">
    <w:name w:val="372E8EC716824A45B21DFBA3DDAC6FFB"/>
    <w:rsid w:val="00D620D4"/>
  </w:style>
  <w:style w:type="paragraph" w:customStyle="1" w:styleId="191D0EB547634DDDB267C78211492E50">
    <w:name w:val="191D0EB547634DDDB267C78211492E50"/>
    <w:rsid w:val="00D620D4"/>
  </w:style>
  <w:style w:type="paragraph" w:customStyle="1" w:styleId="FA17DF18032749E3A2108BBE0DC903D1">
    <w:name w:val="FA17DF18032749E3A2108BBE0DC903D1"/>
    <w:rsid w:val="00D620D4"/>
  </w:style>
  <w:style w:type="paragraph" w:customStyle="1" w:styleId="B88635F649214332BFA3C01DCCFD60E0">
    <w:name w:val="B88635F649214332BFA3C01DCCFD60E0"/>
    <w:rsid w:val="00D620D4"/>
  </w:style>
  <w:style w:type="paragraph" w:customStyle="1" w:styleId="C9278D88E8F24E158E3762719C200776">
    <w:name w:val="C9278D88E8F24E158E3762719C200776"/>
    <w:rsid w:val="00D620D4"/>
  </w:style>
  <w:style w:type="paragraph" w:customStyle="1" w:styleId="333AACD2DD1149F5BC29DAE508AFED8D">
    <w:name w:val="333AACD2DD1149F5BC29DAE508AFED8D"/>
    <w:rsid w:val="00D620D4"/>
  </w:style>
  <w:style w:type="paragraph" w:customStyle="1" w:styleId="A6B0C6A4D86040A7BD840B648DC3E331">
    <w:name w:val="A6B0C6A4D86040A7BD840B648DC3E331"/>
    <w:rsid w:val="00D620D4"/>
  </w:style>
  <w:style w:type="paragraph" w:customStyle="1" w:styleId="5973A3DF48CE4217A57C806A11D00D4E">
    <w:name w:val="5973A3DF48CE4217A57C806A11D00D4E"/>
    <w:rsid w:val="00D620D4"/>
  </w:style>
  <w:style w:type="paragraph" w:customStyle="1" w:styleId="AF6C2E74B46A44DAB9255E88813C321D">
    <w:name w:val="AF6C2E74B46A44DAB9255E88813C321D"/>
    <w:rsid w:val="00D620D4"/>
  </w:style>
  <w:style w:type="paragraph" w:customStyle="1" w:styleId="1FE11A0E0B014830A0DC96C9C5BB9E07">
    <w:name w:val="1FE11A0E0B014830A0DC96C9C5BB9E07"/>
    <w:rsid w:val="00D620D4"/>
  </w:style>
  <w:style w:type="paragraph" w:customStyle="1" w:styleId="BC430F5DEF0742C9B4E4EBC0700995FD">
    <w:name w:val="BC430F5DEF0742C9B4E4EBC0700995FD"/>
    <w:rsid w:val="00D620D4"/>
  </w:style>
  <w:style w:type="paragraph" w:customStyle="1" w:styleId="A2286CB63DA5426CB6FBD363651B8435">
    <w:name w:val="A2286CB63DA5426CB6FBD363651B8435"/>
    <w:rsid w:val="00D620D4"/>
  </w:style>
  <w:style w:type="paragraph" w:customStyle="1" w:styleId="87FFAE3FF9CD49B3B40BC5C9B8213C60">
    <w:name w:val="87FFAE3FF9CD49B3B40BC5C9B8213C60"/>
    <w:rsid w:val="00D620D4"/>
  </w:style>
  <w:style w:type="paragraph" w:customStyle="1" w:styleId="8F5A1702B4D74C37BA8D1EEB7E9F379B">
    <w:name w:val="8F5A1702B4D74C37BA8D1EEB7E9F379B"/>
    <w:rsid w:val="00D620D4"/>
  </w:style>
  <w:style w:type="paragraph" w:customStyle="1" w:styleId="5E284F4007124853B568DBE6B609AF66">
    <w:name w:val="5E284F4007124853B568DBE6B609AF66"/>
    <w:rsid w:val="00D620D4"/>
  </w:style>
  <w:style w:type="paragraph" w:customStyle="1" w:styleId="FF277C4FC9E8428293BA304193200083">
    <w:name w:val="FF277C4FC9E8428293BA304193200083"/>
    <w:rsid w:val="00D620D4"/>
  </w:style>
  <w:style w:type="paragraph" w:customStyle="1" w:styleId="9F3169183E1A4C219B3F7552C713759B">
    <w:name w:val="9F3169183E1A4C219B3F7552C713759B"/>
    <w:rsid w:val="00D620D4"/>
  </w:style>
  <w:style w:type="paragraph" w:customStyle="1" w:styleId="487357F86ACE4BDEA1C5BC9F0625B638">
    <w:name w:val="487357F86ACE4BDEA1C5BC9F0625B638"/>
    <w:rsid w:val="00D620D4"/>
  </w:style>
  <w:style w:type="paragraph" w:customStyle="1" w:styleId="9823C00913AF4AC38EC7568DAF756F09">
    <w:name w:val="9823C00913AF4AC38EC7568DAF756F09"/>
    <w:rsid w:val="00D620D4"/>
  </w:style>
  <w:style w:type="paragraph" w:customStyle="1" w:styleId="1A3B7642CF9E46EE8281FFA40BCBACCA">
    <w:name w:val="1A3B7642CF9E46EE8281FFA40BCBACCA"/>
    <w:rsid w:val="00D620D4"/>
  </w:style>
  <w:style w:type="paragraph" w:customStyle="1" w:styleId="40272977BFB244A6952E46FB74D5BDED">
    <w:name w:val="40272977BFB244A6952E46FB74D5BDED"/>
    <w:rsid w:val="00D620D4"/>
  </w:style>
  <w:style w:type="paragraph" w:customStyle="1" w:styleId="DA70D1C77113463DA50842F0ADC23F34">
    <w:name w:val="DA70D1C77113463DA50842F0ADC23F34"/>
    <w:rsid w:val="00D620D4"/>
  </w:style>
  <w:style w:type="paragraph" w:customStyle="1" w:styleId="427EFA40CCD440F0AC2096DF3E53CBE6">
    <w:name w:val="427EFA40CCD440F0AC2096DF3E53CBE6"/>
    <w:rsid w:val="00D620D4"/>
  </w:style>
  <w:style w:type="paragraph" w:customStyle="1" w:styleId="1243C7F2E8BB4B73BD0914BE168EDA1D">
    <w:name w:val="1243C7F2E8BB4B73BD0914BE168EDA1D"/>
    <w:rsid w:val="00D620D4"/>
  </w:style>
  <w:style w:type="paragraph" w:customStyle="1" w:styleId="DA57EB401BCD4DDE8B410EC537DF3A2A">
    <w:name w:val="DA57EB401BCD4DDE8B410EC537DF3A2A"/>
    <w:rsid w:val="00D620D4"/>
  </w:style>
  <w:style w:type="paragraph" w:customStyle="1" w:styleId="8CA802C98D944C5DBFC02389E040E192">
    <w:name w:val="8CA802C98D944C5DBFC02389E040E192"/>
    <w:rsid w:val="00D620D4"/>
  </w:style>
  <w:style w:type="paragraph" w:customStyle="1" w:styleId="AB5C2ED3C43F40D88D534E937162E750">
    <w:name w:val="AB5C2ED3C43F40D88D534E937162E750"/>
    <w:rsid w:val="00D620D4"/>
  </w:style>
  <w:style w:type="paragraph" w:customStyle="1" w:styleId="2459792678764E1387461A4F51D8297C">
    <w:name w:val="2459792678764E1387461A4F51D8297C"/>
    <w:rsid w:val="00D620D4"/>
  </w:style>
  <w:style w:type="paragraph" w:customStyle="1" w:styleId="27E4015ADF094ACBA673532230DB3680">
    <w:name w:val="27E4015ADF094ACBA673532230DB3680"/>
    <w:rsid w:val="00D620D4"/>
  </w:style>
  <w:style w:type="paragraph" w:customStyle="1" w:styleId="2E40AF3CA60D420AADD9341089C1AAFF">
    <w:name w:val="2E40AF3CA60D420AADD9341089C1AAFF"/>
    <w:rsid w:val="00D620D4"/>
  </w:style>
  <w:style w:type="paragraph" w:customStyle="1" w:styleId="FFCD67C3CF8743158E74997D467C40E1">
    <w:name w:val="FFCD67C3CF8743158E74997D467C40E1"/>
    <w:rsid w:val="00D620D4"/>
  </w:style>
  <w:style w:type="paragraph" w:customStyle="1" w:styleId="E5944AE6FB5B459DAA6ABBDB7C987312">
    <w:name w:val="E5944AE6FB5B459DAA6ABBDB7C987312"/>
    <w:rsid w:val="00D620D4"/>
  </w:style>
  <w:style w:type="paragraph" w:customStyle="1" w:styleId="B0931C0C0A3F491A83522A34BB798397">
    <w:name w:val="B0931C0C0A3F491A83522A34BB798397"/>
    <w:rsid w:val="00D620D4"/>
  </w:style>
  <w:style w:type="paragraph" w:customStyle="1" w:styleId="67A4218F7734472FB200047D69B82937">
    <w:name w:val="67A4218F7734472FB200047D69B82937"/>
    <w:rsid w:val="00D620D4"/>
  </w:style>
  <w:style w:type="paragraph" w:customStyle="1" w:styleId="28483C3C6E81450F9E9DCF22FFB59741">
    <w:name w:val="28483C3C6E81450F9E9DCF22FFB59741"/>
    <w:rsid w:val="00D620D4"/>
  </w:style>
  <w:style w:type="paragraph" w:customStyle="1" w:styleId="C61B6AFAFF484B14BCEE2E242604EC76">
    <w:name w:val="C61B6AFAFF484B14BCEE2E242604EC76"/>
    <w:rsid w:val="00D620D4"/>
  </w:style>
  <w:style w:type="paragraph" w:customStyle="1" w:styleId="63248B97FFCD4FCFA477FD386A91E1B5">
    <w:name w:val="63248B97FFCD4FCFA477FD386A91E1B5"/>
    <w:rsid w:val="00D620D4"/>
  </w:style>
  <w:style w:type="paragraph" w:customStyle="1" w:styleId="D992DCBA7A0042E0A67B083557CAEB94">
    <w:name w:val="D992DCBA7A0042E0A67B083557CAEB94"/>
    <w:rsid w:val="00D620D4"/>
  </w:style>
  <w:style w:type="paragraph" w:customStyle="1" w:styleId="615626F939524EE3A4261F57F56D3298">
    <w:name w:val="615626F939524EE3A4261F57F56D3298"/>
    <w:rsid w:val="00D620D4"/>
  </w:style>
  <w:style w:type="paragraph" w:customStyle="1" w:styleId="88159A858D5D42EFB6EAB9EA884D8656">
    <w:name w:val="88159A858D5D42EFB6EAB9EA884D8656"/>
    <w:rsid w:val="00D620D4"/>
  </w:style>
  <w:style w:type="paragraph" w:customStyle="1" w:styleId="B267D2DC19ED41C2838ED0F2FDD772F0">
    <w:name w:val="B267D2DC19ED41C2838ED0F2FDD772F0"/>
    <w:rsid w:val="00D620D4"/>
  </w:style>
  <w:style w:type="paragraph" w:customStyle="1" w:styleId="78AF4453A7464FB7B37748FD88D64F36">
    <w:name w:val="78AF4453A7464FB7B37748FD88D64F36"/>
    <w:rsid w:val="00D620D4"/>
  </w:style>
  <w:style w:type="paragraph" w:customStyle="1" w:styleId="871B3734284F458798DD46AB97CFB95C">
    <w:name w:val="871B3734284F458798DD46AB97CFB95C"/>
    <w:rsid w:val="00D620D4"/>
  </w:style>
  <w:style w:type="paragraph" w:customStyle="1" w:styleId="50937BD56D574D70B4722FC808FFE5BC">
    <w:name w:val="50937BD56D574D70B4722FC808FFE5BC"/>
    <w:rsid w:val="00D620D4"/>
  </w:style>
  <w:style w:type="paragraph" w:customStyle="1" w:styleId="B825A8C349664B0EB1145D22EBB65FE6">
    <w:name w:val="B825A8C349664B0EB1145D22EBB65FE6"/>
    <w:rsid w:val="00D620D4"/>
  </w:style>
  <w:style w:type="paragraph" w:customStyle="1" w:styleId="BF98447C349C44089E9279E081FBE7F0">
    <w:name w:val="BF98447C349C44089E9279E081FBE7F0"/>
    <w:rsid w:val="00D620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12</Pages>
  <Words>2702</Words>
  <Characters>15406</Characters>
  <Application>Microsoft Office Word</Application>
  <DocSecurity>2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chaun</dc:creator>
  <cp:keywords/>
  <dc:description/>
  <cp:lastModifiedBy>Chaundra Smith</cp:lastModifiedBy>
  <cp:revision>2</cp:revision>
  <dcterms:created xsi:type="dcterms:W3CDTF">2020-09-09T21:41:00Z</dcterms:created>
  <dcterms:modified xsi:type="dcterms:W3CDTF">2020-09-09T21:41:00Z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dduffy@microsoft.com</vt:lpwstr>
  </property>
  <property fmtid="{D5CDD505-2E9C-101B-9397-08002B2CF9AE}" pid="5" name="MSIP_Label_f42aa342-8706-4288-bd11-ebb85995028c_SetDate">
    <vt:lpwstr>2017-12-01T21:24:26.0293480Z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