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EA415B" w14:paraId="1FE08BED" w14:textId="77777777">
        <w:tc>
          <w:tcPr>
            <w:tcW w:w="11016" w:type="dxa"/>
            <w:shd w:val="clear" w:color="auto" w:fill="495E00" w:themeFill="accent1" w:themeFillShade="80"/>
          </w:tcPr>
          <w:p w14:paraId="02B2C948" w14:textId="77777777" w:rsidR="00EA415B" w:rsidRDefault="00375B27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2254B5">
              <w:t>January</w:t>
            </w:r>
            <w:r>
              <w:fldChar w:fldCharType="end"/>
            </w:r>
          </w:p>
        </w:tc>
      </w:tr>
      <w:tr w:rsidR="00EA415B" w14:paraId="28861984" w14:textId="77777777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0464C27E" w14:textId="77777777" w:rsidR="00EA415B" w:rsidRDefault="00375B27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2254B5">
              <w:t>2020</w:t>
            </w:r>
            <w:r>
              <w:fldChar w:fldCharType="end"/>
            </w:r>
          </w:p>
        </w:tc>
      </w:tr>
      <w:tr w:rsidR="00EA415B" w14:paraId="44C77125" w14:textId="77777777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3B8DAA34" w14:textId="649D04F9" w:rsidR="00EA415B" w:rsidRDefault="00C32966">
            <w:pPr>
              <w:pStyle w:val="Subtitle"/>
            </w:pPr>
            <w:r>
              <w:t>Planning Calendar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EA415B" w14:paraId="57A95AA8" w14:textId="77777777" w:rsidTr="00EA415B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324C73A1" w14:textId="1354584D" w:rsidR="00EA415B" w:rsidRDefault="00C32966">
            <w:pPr>
              <w:pStyle w:val="Title"/>
            </w:pPr>
            <w:r>
              <w:t>Living Faith Lutheran Church</w:t>
            </w:r>
          </w:p>
          <w:p w14:paraId="39FCC380" w14:textId="51A33FF8" w:rsidR="00EA415B" w:rsidRDefault="00EA415B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30E4E170" w14:textId="545D5A67" w:rsidR="00EA415B" w:rsidRDefault="00C329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62047A" wp14:editId="6A942E99">
                  <wp:extent cx="2512060" cy="1414145"/>
                  <wp:effectExtent l="0" t="0" r="254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urch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8"/>
        <w:gridCol w:w="1540"/>
        <w:gridCol w:w="1552"/>
        <w:gridCol w:w="1543"/>
        <w:gridCol w:w="1533"/>
        <w:gridCol w:w="1542"/>
      </w:tblGrid>
      <w:tr w:rsidR="00EA415B" w14:paraId="57826777" w14:textId="77777777" w:rsidTr="00EA4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2085032416"/>
            <w:placeholder>
              <w:docPart w:val="4A237A480E394A4A810BC143F8E645D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1707B820" w14:textId="77777777" w:rsidR="00EA415B" w:rsidRDefault="00375B27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1E2F55FB" w14:textId="77777777" w:rsidR="00EA415B" w:rsidRDefault="00BE7BED">
            <w:pPr>
              <w:pStyle w:val="Days"/>
            </w:pPr>
            <w:sdt>
              <w:sdtPr>
                <w:id w:val="2141225648"/>
                <w:placeholder>
                  <w:docPart w:val="71261C009D2849B99B94D85DEED6BE1B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Monday</w:t>
                </w:r>
              </w:sdtContent>
            </w:sdt>
          </w:p>
        </w:tc>
        <w:tc>
          <w:tcPr>
            <w:tcW w:w="1540" w:type="dxa"/>
          </w:tcPr>
          <w:p w14:paraId="1902340F" w14:textId="77777777" w:rsidR="00EA415B" w:rsidRDefault="00BE7BED">
            <w:pPr>
              <w:pStyle w:val="Days"/>
            </w:pPr>
            <w:sdt>
              <w:sdtPr>
                <w:id w:val="-225834277"/>
                <w:placeholder>
                  <w:docPart w:val="2DE3093E07C741F0AD91372865E82A60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Tuesday</w:t>
                </w:r>
              </w:sdtContent>
            </w:sdt>
          </w:p>
        </w:tc>
        <w:tc>
          <w:tcPr>
            <w:tcW w:w="1552" w:type="dxa"/>
          </w:tcPr>
          <w:p w14:paraId="0493EDEF" w14:textId="77777777" w:rsidR="00EA415B" w:rsidRDefault="00BE7BED">
            <w:pPr>
              <w:pStyle w:val="Days"/>
            </w:pPr>
            <w:sdt>
              <w:sdtPr>
                <w:id w:val="-1121838800"/>
                <w:placeholder>
                  <w:docPart w:val="966AEC42C6014B9D87E6F524D49C10D2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Wednesday</w:t>
                </w:r>
              </w:sdtContent>
            </w:sdt>
          </w:p>
        </w:tc>
        <w:tc>
          <w:tcPr>
            <w:tcW w:w="1543" w:type="dxa"/>
          </w:tcPr>
          <w:p w14:paraId="3A1B8C11" w14:textId="77777777" w:rsidR="00EA415B" w:rsidRDefault="00BE7BED">
            <w:pPr>
              <w:pStyle w:val="Days"/>
            </w:pPr>
            <w:sdt>
              <w:sdtPr>
                <w:id w:val="-1805692476"/>
                <w:placeholder>
                  <w:docPart w:val="52E4204D58B749E5B3231D198F1A43E9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Thursday</w:t>
                </w:r>
              </w:sdtContent>
            </w:sdt>
          </w:p>
        </w:tc>
        <w:tc>
          <w:tcPr>
            <w:tcW w:w="1533" w:type="dxa"/>
          </w:tcPr>
          <w:p w14:paraId="4DD94264" w14:textId="77777777" w:rsidR="00EA415B" w:rsidRDefault="00BE7BED">
            <w:pPr>
              <w:pStyle w:val="Days"/>
            </w:pPr>
            <w:sdt>
              <w:sdtPr>
                <w:id w:val="815225377"/>
                <w:placeholder>
                  <w:docPart w:val="E333F91BDDBE4D0DAE91D846A07F4755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Friday</w:t>
                </w:r>
              </w:sdtContent>
            </w:sdt>
          </w:p>
        </w:tc>
        <w:tc>
          <w:tcPr>
            <w:tcW w:w="1542" w:type="dxa"/>
          </w:tcPr>
          <w:p w14:paraId="22D4C47B" w14:textId="77777777" w:rsidR="00EA415B" w:rsidRDefault="00BE7BED">
            <w:pPr>
              <w:pStyle w:val="Days"/>
            </w:pPr>
            <w:sdt>
              <w:sdtPr>
                <w:id w:val="36251574"/>
                <w:placeholder>
                  <w:docPart w:val="A788BB62665D4724998C011C18571ACE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Saturday</w:t>
                </w:r>
              </w:sdtContent>
            </w:sdt>
          </w:p>
        </w:tc>
      </w:tr>
      <w:tr w:rsidR="00EA415B" w14:paraId="56C9E782" w14:textId="77777777" w:rsidTr="00EA415B">
        <w:tc>
          <w:tcPr>
            <w:tcW w:w="1536" w:type="dxa"/>
            <w:tcBorders>
              <w:bottom w:val="nil"/>
            </w:tcBorders>
          </w:tcPr>
          <w:p w14:paraId="40C836B1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254B5"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5BE704CF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254B5"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2254B5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48B0513D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254B5"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2254B5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5B0C48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2F297B69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254B5">
              <w:instrText>Wednesday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81356A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81356A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254B5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2254B5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65703459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254B5">
              <w:instrText>Wednesday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2254B5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2254B5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254B5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2254B5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1C9525EE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254B5">
              <w:instrText>Wednesday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2254B5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2254B5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254B5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2254B5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20DCEF02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254B5">
              <w:instrText>Wednesday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2254B5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2254B5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254B5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2254B5">
              <w:rPr>
                <w:noProof/>
              </w:rPr>
              <w:t>4</w:t>
            </w:r>
            <w:r>
              <w:fldChar w:fldCharType="end"/>
            </w:r>
          </w:p>
        </w:tc>
      </w:tr>
      <w:tr w:rsidR="00EA415B" w14:paraId="5097BB57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AC34085" w14:textId="77777777" w:rsidR="00EA415B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F8EDD12" w14:textId="77777777" w:rsidR="00EA415B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6C3E291" w14:textId="77777777" w:rsidR="00EA415B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3D7A527" w14:textId="74B7E7C1" w:rsidR="00EA415B" w:rsidRDefault="002254B5">
            <w:r>
              <w:t>New Year’s Day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2E77FCA" w14:textId="77777777" w:rsidR="00EA415B" w:rsidRDefault="00EA415B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61E522F" w14:textId="77777777" w:rsidR="00EA415B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4439AD6" w14:textId="77777777" w:rsidR="00EA415B" w:rsidRDefault="00EA415B"/>
        </w:tc>
      </w:tr>
      <w:tr w:rsidR="00EA415B" w14:paraId="56799D86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7FAC9E7" w14:textId="227FAC3E" w:rsidR="00EA415B" w:rsidRDefault="00024B3D" w:rsidP="00024B3D">
            <w:pPr>
              <w:pStyle w:val="Dates"/>
              <w:tabs>
                <w:tab w:val="center" w:pos="660"/>
                <w:tab w:val="right" w:pos="1320"/>
              </w:tabs>
              <w:jc w:val="left"/>
            </w:pPr>
            <w:r>
              <w:t>Epiphany</w:t>
            </w:r>
            <w:r>
              <w:tab/>
            </w:r>
            <w:r w:rsidR="00375B27">
              <w:fldChar w:fldCharType="begin"/>
            </w:r>
            <w:r w:rsidR="00375B27">
              <w:instrText xml:space="preserve"> =G2+1 </w:instrText>
            </w:r>
            <w:r w:rsidR="00375B27">
              <w:fldChar w:fldCharType="separate"/>
            </w:r>
            <w:r w:rsidR="002254B5">
              <w:rPr>
                <w:noProof/>
              </w:rPr>
              <w:t>5</w:t>
            </w:r>
            <w:r w:rsidR="00375B27"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B207FD5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2254B5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8D4CAD9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2254B5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676B0B7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2254B5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26613B4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2254B5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10EB536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2254B5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C4AA3C4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2254B5">
              <w:rPr>
                <w:noProof/>
              </w:rPr>
              <w:t>11</w:t>
            </w:r>
            <w:r>
              <w:fldChar w:fldCharType="end"/>
            </w:r>
          </w:p>
        </w:tc>
      </w:tr>
      <w:tr w:rsidR="00EA415B" w14:paraId="6A2ABC78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9F855FB" w14:textId="1C557389" w:rsidR="00EA415B" w:rsidRPr="008C654F" w:rsidRDefault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153E0EE9" w14:textId="65B7FE05" w:rsidR="008C654F" w:rsidRPr="008C654F" w:rsidRDefault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129CF952" w14:textId="1A5A0180" w:rsidR="008C654F" w:rsidRDefault="008C654F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B1577E3" w14:textId="77777777" w:rsidR="00EA415B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1A502AC" w14:textId="77777777" w:rsidR="00EA415B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B8FF06C" w14:textId="77777777" w:rsidR="00EA415B" w:rsidRDefault="002254B5">
            <w:r>
              <w:t>Locomotion</w:t>
            </w:r>
          </w:p>
          <w:p w14:paraId="62647E10" w14:textId="3A018CFA" w:rsidR="00FF56E7" w:rsidRDefault="00FF56E7">
            <w:r>
              <w:t>4:30 p m-6:00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4451623" w14:textId="77777777" w:rsidR="00EA415B" w:rsidRDefault="00EA415B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96F0CE4" w14:textId="77777777" w:rsidR="00EA415B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44E47F1" w14:textId="77777777" w:rsidR="00EA415B" w:rsidRDefault="00EA415B"/>
        </w:tc>
      </w:tr>
      <w:tr w:rsidR="00EA415B" w14:paraId="730C7B5C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48D3238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2254B5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7CC5407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2254B5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4C06789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2254B5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450C830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2254B5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A1CB5FA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2254B5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A7DF7CE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2254B5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4D989EAF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2254B5">
              <w:rPr>
                <w:noProof/>
              </w:rPr>
              <w:t>18</w:t>
            </w:r>
            <w:r>
              <w:fldChar w:fldCharType="end"/>
            </w:r>
          </w:p>
        </w:tc>
      </w:tr>
      <w:tr w:rsidR="00EA415B" w14:paraId="549DE6D5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F6CD610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6D5D09CA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40E565D1" w14:textId="77777777" w:rsidR="00EA415B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B7FE442" w14:textId="77777777" w:rsidR="00EA415B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4648FF2" w14:textId="77777777" w:rsidR="00EA415B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5F418AD" w14:textId="77777777" w:rsidR="00EA415B" w:rsidRDefault="002254B5">
            <w:r>
              <w:t>Locomotion</w:t>
            </w:r>
          </w:p>
          <w:p w14:paraId="10F2F3D5" w14:textId="20637566" w:rsidR="00FF56E7" w:rsidRDefault="00FF56E7">
            <w:r>
              <w:t>4:30 p m-6:00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380FFB4" w14:textId="77777777" w:rsidR="00EA415B" w:rsidRDefault="00EA415B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6DE879E" w14:textId="77777777" w:rsidR="00EA415B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2056919" w14:textId="2437F429" w:rsidR="00EA415B" w:rsidRDefault="00FF56E7">
            <w:r>
              <w:t xml:space="preserve">Life Line Screening             </w:t>
            </w:r>
            <w:r w:rsidR="00024B3D">
              <w:t xml:space="preserve"> </w:t>
            </w:r>
            <w:r>
              <w:t xml:space="preserve">9 </w:t>
            </w:r>
            <w:r w:rsidR="00024B3D">
              <w:t>a</w:t>
            </w:r>
            <w:r>
              <w:t>m</w:t>
            </w:r>
            <w:r w:rsidR="00024B3D">
              <w:t>-4:30</w:t>
            </w:r>
            <w:r>
              <w:t xml:space="preserve"> </w:t>
            </w:r>
            <w:r w:rsidR="00024B3D">
              <w:t>p</w:t>
            </w:r>
            <w:r>
              <w:t>m</w:t>
            </w:r>
          </w:p>
        </w:tc>
      </w:tr>
      <w:tr w:rsidR="00EA415B" w14:paraId="19BC2063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8AD51DE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2254B5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C2A9F58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2254B5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A2FC9CF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2254B5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65DF80C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2254B5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7E01A2C5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2254B5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FCE6B89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2254B5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4D0025EF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2254B5">
              <w:rPr>
                <w:noProof/>
              </w:rPr>
              <w:t>25</w:t>
            </w:r>
            <w:r>
              <w:fldChar w:fldCharType="end"/>
            </w:r>
          </w:p>
        </w:tc>
      </w:tr>
      <w:tr w:rsidR="00EA415B" w14:paraId="07A6279B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54D6C64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26440249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61333248" w14:textId="77777777" w:rsidR="00EA415B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041CD677" w14:textId="113866E3" w:rsidR="00EA415B" w:rsidRDefault="008C654F">
            <w:r>
              <w:t>MLK Day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615C52B1" w14:textId="77777777" w:rsidR="00EA415B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43AFAA9F" w14:textId="77777777" w:rsidR="00EA415B" w:rsidRDefault="002254B5">
            <w:r>
              <w:t>Locomotion</w:t>
            </w:r>
          </w:p>
          <w:p w14:paraId="2DDD4ABC" w14:textId="45315BE5" w:rsidR="00FF56E7" w:rsidRDefault="00FF56E7">
            <w:r>
              <w:t>4:30 p m-6:00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D88E07F" w14:textId="77777777" w:rsidR="00EA415B" w:rsidRDefault="00EA415B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7192594" w14:textId="77777777" w:rsidR="00EA415B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AC37683" w14:textId="77777777" w:rsidR="00EA415B" w:rsidRDefault="00EA415B"/>
        </w:tc>
      </w:tr>
      <w:tr w:rsidR="00EA415B" w14:paraId="390AE320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C4A18A3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2254B5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2254B5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254B5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2254B5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254B5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2254B5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19FE8F4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2254B5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2254B5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254B5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2254B5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254B5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2254B5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EB893E9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2254B5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2254B5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254B5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2254B5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254B5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2254B5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A0F1F1F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2254B5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2254B5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254B5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2254B5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254B5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2254B5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129BB0F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2254B5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2254B5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254B5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2254B5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254B5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2254B5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8F9FD45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2254B5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2254B5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254B5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2254B5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254B5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 w:rsidR="002254B5"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9764391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2254B5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2254B5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254B5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EA415B" w14:paraId="0145FBFE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A1868B6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3575DED1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71B8071B" w14:textId="77777777" w:rsidR="00EA415B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BF597C3" w14:textId="77777777" w:rsidR="00EA415B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7CBDE8B" w14:textId="77777777" w:rsidR="00EA415B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499158C" w14:textId="77777777" w:rsidR="00EA415B" w:rsidRDefault="002254B5">
            <w:r>
              <w:t>Locomotion</w:t>
            </w:r>
          </w:p>
          <w:p w14:paraId="43255802" w14:textId="1FDC5448" w:rsidR="00FF56E7" w:rsidRDefault="00FF56E7">
            <w:r>
              <w:t>4:30 p m-6:00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AAE1295" w14:textId="77777777" w:rsidR="00EA415B" w:rsidRDefault="00EA415B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30B870A" w14:textId="77777777" w:rsidR="00EA415B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C486B36" w14:textId="77777777" w:rsidR="00EA415B" w:rsidRDefault="00EA415B"/>
        </w:tc>
      </w:tr>
      <w:tr w:rsidR="00EA415B" w14:paraId="257D3582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74E0FF09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2254B5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76A4EC36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2254B5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3006C73C" w14:textId="77777777" w:rsidR="00EA415B" w:rsidRDefault="00EA415B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0F1606C4" w14:textId="77777777" w:rsidR="00EA415B" w:rsidRDefault="00EA415B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5B0E48FF" w14:textId="77777777" w:rsidR="00EA415B" w:rsidRDefault="00EA415B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4E133687" w14:textId="77777777" w:rsidR="00EA415B" w:rsidRDefault="00EA415B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521FB55B" w14:textId="77777777" w:rsidR="00EA415B" w:rsidRDefault="00EA415B">
            <w:pPr>
              <w:pStyle w:val="Dates"/>
            </w:pPr>
          </w:p>
        </w:tc>
      </w:tr>
      <w:tr w:rsidR="00EA415B" w14:paraId="40E70C7F" w14:textId="77777777" w:rsidTr="00EA415B">
        <w:trPr>
          <w:trHeight w:hRule="exact" w:val="864"/>
        </w:trPr>
        <w:tc>
          <w:tcPr>
            <w:tcW w:w="1536" w:type="dxa"/>
          </w:tcPr>
          <w:p w14:paraId="4F7A80B6" w14:textId="77777777" w:rsidR="00EA415B" w:rsidRDefault="00EA415B"/>
        </w:tc>
        <w:tc>
          <w:tcPr>
            <w:tcW w:w="1538" w:type="dxa"/>
          </w:tcPr>
          <w:p w14:paraId="29A8A0B5" w14:textId="77777777" w:rsidR="00EA415B" w:rsidRDefault="00EA415B"/>
        </w:tc>
        <w:tc>
          <w:tcPr>
            <w:tcW w:w="1540" w:type="dxa"/>
          </w:tcPr>
          <w:p w14:paraId="452A0A62" w14:textId="77777777" w:rsidR="00EA415B" w:rsidRDefault="00EA415B"/>
        </w:tc>
        <w:tc>
          <w:tcPr>
            <w:tcW w:w="1552" w:type="dxa"/>
          </w:tcPr>
          <w:p w14:paraId="78DD2824" w14:textId="77777777" w:rsidR="00EA415B" w:rsidRDefault="00EA415B"/>
        </w:tc>
        <w:tc>
          <w:tcPr>
            <w:tcW w:w="1543" w:type="dxa"/>
          </w:tcPr>
          <w:p w14:paraId="5759E569" w14:textId="77777777" w:rsidR="00EA415B" w:rsidRDefault="00EA415B"/>
        </w:tc>
        <w:tc>
          <w:tcPr>
            <w:tcW w:w="1533" w:type="dxa"/>
          </w:tcPr>
          <w:p w14:paraId="2EC2E28F" w14:textId="77777777" w:rsidR="00EA415B" w:rsidRDefault="00EA415B"/>
        </w:tc>
        <w:tc>
          <w:tcPr>
            <w:tcW w:w="1542" w:type="dxa"/>
          </w:tcPr>
          <w:p w14:paraId="057A53A1" w14:textId="77777777" w:rsidR="00EA415B" w:rsidRDefault="00EA415B"/>
        </w:tc>
      </w:tr>
    </w:tbl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2254B5" w14:paraId="769E9BCA" w14:textId="77777777" w:rsidTr="004E2EE4">
        <w:tc>
          <w:tcPr>
            <w:tcW w:w="10800" w:type="dxa"/>
            <w:shd w:val="clear" w:color="auto" w:fill="495E00" w:themeFill="accent1" w:themeFillShade="80"/>
          </w:tcPr>
          <w:p w14:paraId="7C8E3545" w14:textId="7AE13979" w:rsidR="002254B5" w:rsidRDefault="002254B5" w:rsidP="002254B5">
            <w:pPr>
              <w:pStyle w:val="Month"/>
            </w:pPr>
            <w:r>
              <w:lastRenderedPageBreak/>
              <w:t>February</w:t>
            </w: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end"/>
            </w:r>
          </w:p>
        </w:tc>
      </w:tr>
      <w:tr w:rsidR="002254B5" w14:paraId="42333CBA" w14:textId="77777777" w:rsidTr="004E2EE4">
        <w:tc>
          <w:tcPr>
            <w:tcW w:w="10800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3DCB7ACF" w14:textId="77777777" w:rsidR="002254B5" w:rsidRDefault="002254B5" w:rsidP="002254B5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2020</w:t>
            </w:r>
            <w:r>
              <w:fldChar w:fldCharType="end"/>
            </w:r>
          </w:p>
        </w:tc>
      </w:tr>
      <w:tr w:rsidR="002254B5" w14:paraId="1698F6AC" w14:textId="77777777" w:rsidTr="004E2EE4">
        <w:tc>
          <w:tcPr>
            <w:tcW w:w="10800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42AD8A21" w14:textId="2C79FDA4" w:rsidR="002254B5" w:rsidRDefault="00C32966" w:rsidP="002254B5">
            <w:pPr>
              <w:pStyle w:val="Subtitle"/>
            </w:pPr>
            <w:r>
              <w:t>Planning Calendar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2254B5" w14:paraId="2D820A52" w14:textId="77777777" w:rsidTr="002254B5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706C6A3B" w14:textId="216F3279" w:rsidR="00C32966" w:rsidRDefault="00C32966" w:rsidP="00C32966">
            <w:pPr>
              <w:pStyle w:val="Title"/>
            </w:pPr>
            <w:r>
              <w:t>Living Faith Lutheran Church</w:t>
            </w:r>
          </w:p>
          <w:p w14:paraId="053BE06E" w14:textId="54718103" w:rsidR="002254B5" w:rsidRDefault="002254B5" w:rsidP="002254B5">
            <w:pPr>
              <w:pStyle w:val="Title"/>
            </w:pPr>
          </w:p>
          <w:p w14:paraId="651D9B6C" w14:textId="0B2D5724" w:rsidR="002254B5" w:rsidRDefault="002254B5" w:rsidP="002254B5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3BE078AB" w14:textId="4D49DFB9" w:rsidR="002254B5" w:rsidRDefault="00C32966" w:rsidP="002254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18A785" wp14:editId="1ADF67D8">
                  <wp:extent cx="2512060" cy="1414145"/>
                  <wp:effectExtent l="0" t="0" r="254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urch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8"/>
        <w:gridCol w:w="1540"/>
        <w:gridCol w:w="1552"/>
        <w:gridCol w:w="1543"/>
        <w:gridCol w:w="1533"/>
        <w:gridCol w:w="1542"/>
      </w:tblGrid>
      <w:tr w:rsidR="002254B5" w14:paraId="67E853A9" w14:textId="77777777" w:rsidTr="002254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078677032"/>
            <w:placeholder>
              <w:docPart w:val="A3F11E71E34C4840BCD3877B00958A8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70D2A93A" w14:textId="77777777" w:rsidR="002254B5" w:rsidRDefault="002254B5" w:rsidP="002254B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5CB3142C" w14:textId="77777777" w:rsidR="002254B5" w:rsidRDefault="00BE7BED" w:rsidP="002254B5">
            <w:pPr>
              <w:pStyle w:val="Days"/>
            </w:pPr>
            <w:sdt>
              <w:sdtPr>
                <w:id w:val="539642482"/>
                <w:placeholder>
                  <w:docPart w:val="37D8BFB3FD064E95B2018008CD11B6F5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Monday</w:t>
                </w:r>
              </w:sdtContent>
            </w:sdt>
          </w:p>
        </w:tc>
        <w:tc>
          <w:tcPr>
            <w:tcW w:w="1540" w:type="dxa"/>
          </w:tcPr>
          <w:p w14:paraId="5D19D0CC" w14:textId="77777777" w:rsidR="002254B5" w:rsidRDefault="00BE7BED" w:rsidP="002254B5">
            <w:pPr>
              <w:pStyle w:val="Days"/>
            </w:pPr>
            <w:sdt>
              <w:sdtPr>
                <w:id w:val="1264495715"/>
                <w:placeholder>
                  <w:docPart w:val="E612E504BDAD452AB612ACEFD82F8471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Tuesday</w:t>
                </w:r>
              </w:sdtContent>
            </w:sdt>
          </w:p>
        </w:tc>
        <w:tc>
          <w:tcPr>
            <w:tcW w:w="1552" w:type="dxa"/>
          </w:tcPr>
          <w:p w14:paraId="426C02C4" w14:textId="77777777" w:rsidR="002254B5" w:rsidRDefault="00BE7BED" w:rsidP="002254B5">
            <w:pPr>
              <w:pStyle w:val="Days"/>
            </w:pPr>
            <w:sdt>
              <w:sdtPr>
                <w:id w:val="-1414543258"/>
                <w:placeholder>
                  <w:docPart w:val="A128E28E709747A1AF1233630393C5A5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Wednesday</w:t>
                </w:r>
              </w:sdtContent>
            </w:sdt>
          </w:p>
        </w:tc>
        <w:tc>
          <w:tcPr>
            <w:tcW w:w="1543" w:type="dxa"/>
          </w:tcPr>
          <w:p w14:paraId="44B2FF2E" w14:textId="77777777" w:rsidR="002254B5" w:rsidRDefault="00BE7BED" w:rsidP="002254B5">
            <w:pPr>
              <w:pStyle w:val="Days"/>
            </w:pPr>
            <w:sdt>
              <w:sdtPr>
                <w:id w:val="1785307395"/>
                <w:placeholder>
                  <w:docPart w:val="FCC07C79C779474BA8C2202C7CA47A02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Thursday</w:t>
                </w:r>
              </w:sdtContent>
            </w:sdt>
          </w:p>
        </w:tc>
        <w:tc>
          <w:tcPr>
            <w:tcW w:w="1533" w:type="dxa"/>
          </w:tcPr>
          <w:p w14:paraId="21F469B8" w14:textId="77777777" w:rsidR="002254B5" w:rsidRDefault="00BE7BED" w:rsidP="002254B5">
            <w:pPr>
              <w:pStyle w:val="Days"/>
            </w:pPr>
            <w:sdt>
              <w:sdtPr>
                <w:id w:val="1284467195"/>
                <w:placeholder>
                  <w:docPart w:val="2FB5735D4CAD442FB1D1C73E91DEF9E3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Friday</w:t>
                </w:r>
              </w:sdtContent>
            </w:sdt>
          </w:p>
        </w:tc>
        <w:tc>
          <w:tcPr>
            <w:tcW w:w="1542" w:type="dxa"/>
          </w:tcPr>
          <w:p w14:paraId="388881CC" w14:textId="77777777" w:rsidR="002254B5" w:rsidRDefault="00BE7BED" w:rsidP="002254B5">
            <w:pPr>
              <w:pStyle w:val="Days"/>
            </w:pPr>
            <w:sdt>
              <w:sdtPr>
                <w:id w:val="747856224"/>
                <w:placeholder>
                  <w:docPart w:val="354C716EE8174954AF4ACFD5E751579D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Saturday</w:t>
                </w:r>
              </w:sdtContent>
            </w:sdt>
          </w:p>
        </w:tc>
      </w:tr>
      <w:tr w:rsidR="002254B5" w14:paraId="1853743B" w14:textId="77777777" w:rsidTr="002254B5">
        <w:tc>
          <w:tcPr>
            <w:tcW w:w="1536" w:type="dxa"/>
            <w:tcBorders>
              <w:bottom w:val="nil"/>
            </w:tcBorders>
          </w:tcPr>
          <w:p w14:paraId="56DE7174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2EB36108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329E4D58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7E09EFD9" w14:textId="6F3C3C72" w:rsidR="002254B5" w:rsidRDefault="004E2EE4" w:rsidP="002254B5">
            <w:pPr>
              <w:pStyle w:val="Dates"/>
            </w:pPr>
            <w:r>
              <w:t xml:space="preserve"> </w:t>
            </w:r>
          </w:p>
        </w:tc>
        <w:tc>
          <w:tcPr>
            <w:tcW w:w="1543" w:type="dxa"/>
            <w:tcBorders>
              <w:bottom w:val="nil"/>
            </w:tcBorders>
          </w:tcPr>
          <w:p w14:paraId="5E435197" w14:textId="74E7C7C3" w:rsidR="002254B5" w:rsidRDefault="002254B5" w:rsidP="002254B5">
            <w:pPr>
              <w:pStyle w:val="Dates"/>
            </w:pPr>
          </w:p>
        </w:tc>
        <w:tc>
          <w:tcPr>
            <w:tcW w:w="1533" w:type="dxa"/>
            <w:tcBorders>
              <w:bottom w:val="nil"/>
            </w:tcBorders>
          </w:tcPr>
          <w:p w14:paraId="579DEE23" w14:textId="7AE788D6" w:rsidR="002254B5" w:rsidRDefault="002254B5" w:rsidP="002254B5">
            <w:pPr>
              <w:pStyle w:val="Dates"/>
            </w:pPr>
          </w:p>
        </w:tc>
        <w:tc>
          <w:tcPr>
            <w:tcW w:w="1542" w:type="dxa"/>
            <w:tcBorders>
              <w:bottom w:val="nil"/>
            </w:tcBorders>
          </w:tcPr>
          <w:p w14:paraId="60C59E36" w14:textId="0EE9B176" w:rsidR="002254B5" w:rsidRDefault="004E2EE4" w:rsidP="002254B5">
            <w:pPr>
              <w:pStyle w:val="Dates"/>
            </w:pPr>
            <w:r>
              <w:t>1</w:t>
            </w:r>
          </w:p>
        </w:tc>
      </w:tr>
      <w:tr w:rsidR="002254B5" w14:paraId="2D917F94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49EC384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9BF6EC0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008A6BF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6F1D5EA" w14:textId="74BE91CA" w:rsidR="002254B5" w:rsidRDefault="004E2EE4" w:rsidP="002254B5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6A83478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DF1BDDB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E0D415F" w14:textId="77777777" w:rsidR="002254B5" w:rsidRDefault="002254B5" w:rsidP="002254B5"/>
        </w:tc>
      </w:tr>
      <w:tr w:rsidR="002254B5" w14:paraId="038A39BB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1D80EBB" w14:textId="46201A63" w:rsidR="002254B5" w:rsidRDefault="004E2EE4" w:rsidP="002254B5">
            <w:pPr>
              <w:pStyle w:val="Dates"/>
            </w:pPr>
            <w:r>
              <w:t>2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8B9FE18" w14:textId="39A6017B" w:rsidR="002254B5" w:rsidRDefault="004E2EE4" w:rsidP="002254B5">
            <w:pPr>
              <w:pStyle w:val="Dates"/>
            </w:pPr>
            <w:r>
              <w:t>3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255903F" w14:textId="2B3EF77C" w:rsidR="002254B5" w:rsidRDefault="004E2EE4" w:rsidP="002254B5">
            <w:pPr>
              <w:pStyle w:val="Dates"/>
            </w:pPr>
            <w:r>
              <w:t>4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78B9D33" w14:textId="5485D703" w:rsidR="002254B5" w:rsidRDefault="004E2EE4" w:rsidP="002254B5">
            <w:pPr>
              <w:pStyle w:val="Dates"/>
            </w:pPr>
            <w:r>
              <w:t>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21A7EF9" w14:textId="02485728" w:rsidR="002254B5" w:rsidRDefault="004E2EE4" w:rsidP="002254B5">
            <w:pPr>
              <w:pStyle w:val="Dates"/>
            </w:pPr>
            <w:r>
              <w:t>6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D86014E" w14:textId="54116E7A" w:rsidR="002254B5" w:rsidRDefault="004E2EE4" w:rsidP="002254B5">
            <w:pPr>
              <w:pStyle w:val="Dates"/>
            </w:pPr>
            <w:r>
              <w:t>7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08ECE7EE" w14:textId="075662EE" w:rsidR="002254B5" w:rsidRDefault="004E2EE4" w:rsidP="002254B5">
            <w:pPr>
              <w:pStyle w:val="Dates"/>
            </w:pPr>
            <w:r>
              <w:t>8</w:t>
            </w:r>
          </w:p>
        </w:tc>
      </w:tr>
      <w:tr w:rsidR="002254B5" w14:paraId="5D995471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BCFDA2C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2FF19D4E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68D56B1C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E7B0981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1288F21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4DB2A22E" w14:textId="77777777" w:rsidR="002254B5" w:rsidRDefault="002254B5" w:rsidP="002254B5">
            <w:r>
              <w:t>Locomotion</w:t>
            </w:r>
          </w:p>
          <w:p w14:paraId="7C07A2BA" w14:textId="5904A5A9" w:rsidR="00FF56E7" w:rsidRDefault="00FF56E7" w:rsidP="002254B5">
            <w:r>
              <w:t>4:30 p m-6:00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BFAAD2F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AD2C867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335EF993" w14:textId="77777777" w:rsidR="002254B5" w:rsidRDefault="002254B5" w:rsidP="002254B5"/>
        </w:tc>
      </w:tr>
      <w:tr w:rsidR="002254B5" w14:paraId="6116C644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5E495D4C" w14:textId="5294EEA6" w:rsidR="002254B5" w:rsidRDefault="004E2EE4" w:rsidP="002254B5">
            <w:pPr>
              <w:pStyle w:val="Dates"/>
            </w:pPr>
            <w:r>
              <w:t>9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F8D1C2E" w14:textId="14974227" w:rsidR="002254B5" w:rsidRDefault="004E2EE4" w:rsidP="002254B5">
            <w:pPr>
              <w:pStyle w:val="Dates"/>
            </w:pPr>
            <w:r>
              <w:t>10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37ED5F2" w14:textId="0039C561" w:rsidR="002254B5" w:rsidRDefault="004E2EE4" w:rsidP="002254B5">
            <w:pPr>
              <w:pStyle w:val="Dates"/>
            </w:pPr>
            <w:r>
              <w:t>11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3E27875" w14:textId="5F122293" w:rsidR="002254B5" w:rsidRDefault="004E2EE4" w:rsidP="002254B5">
            <w:pPr>
              <w:pStyle w:val="Dates"/>
            </w:pPr>
            <w:r>
              <w:t>12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2340EA6" w14:textId="553B1EB5" w:rsidR="002254B5" w:rsidRDefault="004E2EE4" w:rsidP="002254B5">
            <w:pPr>
              <w:pStyle w:val="Dates"/>
            </w:pPr>
            <w:r>
              <w:t>13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222D099" w14:textId="5F6B66F5" w:rsidR="002254B5" w:rsidRDefault="004E2EE4" w:rsidP="002254B5">
            <w:pPr>
              <w:pStyle w:val="Dates"/>
            </w:pPr>
            <w:r>
              <w:t>14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5CA92C56" w14:textId="45D53A19" w:rsidR="002254B5" w:rsidRDefault="004E2EE4" w:rsidP="002254B5">
            <w:pPr>
              <w:pStyle w:val="Dates"/>
            </w:pPr>
            <w:r>
              <w:t>15</w:t>
            </w:r>
          </w:p>
        </w:tc>
      </w:tr>
      <w:tr w:rsidR="002254B5" w14:paraId="4CA9DF0C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32C9293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3FFFF80E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41C1158A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7642C1F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8FD64B2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365CF73" w14:textId="77777777" w:rsidR="002254B5" w:rsidRDefault="002254B5" w:rsidP="002254B5">
            <w:r>
              <w:t>Locomotion</w:t>
            </w:r>
          </w:p>
          <w:p w14:paraId="3C0CECC9" w14:textId="43D431D7" w:rsidR="00FF56E7" w:rsidRDefault="00FF56E7" w:rsidP="002254B5">
            <w:r>
              <w:t>4:30 p m-6:00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6E4B8FB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F99467C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631B998" w14:textId="77777777" w:rsidR="002254B5" w:rsidRDefault="002254B5" w:rsidP="002254B5"/>
        </w:tc>
      </w:tr>
      <w:tr w:rsidR="002254B5" w14:paraId="1939C39A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BDEBF9A" w14:textId="37792570" w:rsidR="002254B5" w:rsidRDefault="004E2EE4" w:rsidP="002254B5">
            <w:pPr>
              <w:pStyle w:val="Dates"/>
            </w:pPr>
            <w:r>
              <w:t>16</w:t>
            </w:r>
            <w:r w:rsidR="002254B5">
              <w:fldChar w:fldCharType="begin"/>
            </w:r>
            <w:r w:rsidR="002254B5">
              <w:instrText xml:space="preserve"> =G6+1 </w:instrText>
            </w:r>
            <w:r w:rsidR="002254B5"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B695489" w14:textId="0A4FF46C" w:rsidR="002254B5" w:rsidRDefault="004E2EE4" w:rsidP="002254B5">
            <w:pPr>
              <w:pStyle w:val="Dates"/>
            </w:pPr>
            <w:r>
              <w:t>17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2DCBA3A" w14:textId="3B5E9877" w:rsidR="002254B5" w:rsidRDefault="004E2EE4" w:rsidP="002254B5">
            <w:pPr>
              <w:pStyle w:val="Dates"/>
            </w:pPr>
            <w:r>
              <w:t>18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8E10E39" w14:textId="3D8D544A" w:rsidR="002254B5" w:rsidRDefault="004E2EE4" w:rsidP="002254B5">
            <w:pPr>
              <w:pStyle w:val="Dates"/>
            </w:pPr>
            <w:r>
              <w:t>19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CEB81AA" w14:textId="4EE2FB90" w:rsidR="002254B5" w:rsidRDefault="004E2EE4" w:rsidP="002254B5">
            <w:pPr>
              <w:pStyle w:val="Dates"/>
            </w:pPr>
            <w:r>
              <w:t>20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1DA3240" w14:textId="5A631C26" w:rsidR="002254B5" w:rsidRDefault="004E2EE4" w:rsidP="002254B5">
            <w:pPr>
              <w:pStyle w:val="Dates"/>
            </w:pPr>
            <w:r>
              <w:t>21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AC66C69" w14:textId="423ACC19" w:rsidR="002254B5" w:rsidRDefault="004E2EE4" w:rsidP="002254B5">
            <w:pPr>
              <w:pStyle w:val="Dates"/>
            </w:pPr>
            <w:r>
              <w:t>22</w:t>
            </w:r>
          </w:p>
        </w:tc>
      </w:tr>
      <w:tr w:rsidR="002254B5" w14:paraId="57507A1E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9DC0514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68BBC1DB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5811B20D" w14:textId="6BF4C65B" w:rsidR="002254B5" w:rsidRDefault="002254B5" w:rsidP="008C654F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9E88506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8440B07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162782B" w14:textId="77777777" w:rsidR="002254B5" w:rsidRDefault="002254B5" w:rsidP="002254B5">
            <w:r>
              <w:t>Locomotion</w:t>
            </w:r>
          </w:p>
          <w:p w14:paraId="5567C8D5" w14:textId="59A8D90B" w:rsidR="00FF56E7" w:rsidRDefault="00FF56E7" w:rsidP="002254B5">
            <w:r>
              <w:t>4:30 p m-6:00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990838D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813687B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B9BE942" w14:textId="77777777" w:rsidR="002254B5" w:rsidRDefault="002254B5" w:rsidP="002254B5"/>
        </w:tc>
      </w:tr>
      <w:tr w:rsidR="002254B5" w14:paraId="03A286A8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569B587" w14:textId="1ADAED7B" w:rsidR="002254B5" w:rsidRDefault="004E2EE4" w:rsidP="002254B5">
            <w:pPr>
              <w:pStyle w:val="Dates"/>
            </w:pPr>
            <w:r>
              <w:t>23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365D3B7" w14:textId="1D72A4E3" w:rsidR="002254B5" w:rsidRDefault="004E2EE4" w:rsidP="002254B5">
            <w:pPr>
              <w:pStyle w:val="Dates"/>
            </w:pPr>
            <w:r>
              <w:t>24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7477B485" w14:textId="5678476E" w:rsidR="002254B5" w:rsidRDefault="004E2EE4" w:rsidP="002254B5">
            <w:pPr>
              <w:pStyle w:val="Dates"/>
            </w:pPr>
            <w:r>
              <w:t>25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F55567E" w14:textId="3A70A470" w:rsidR="002254B5" w:rsidRDefault="004E2EE4" w:rsidP="002254B5">
            <w:pPr>
              <w:pStyle w:val="Dates"/>
            </w:pPr>
            <w:r>
              <w:t>26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77E3E322" w14:textId="3F175183" w:rsidR="002254B5" w:rsidRDefault="004E2EE4" w:rsidP="002254B5">
            <w:pPr>
              <w:pStyle w:val="Dates"/>
            </w:pPr>
            <w:r>
              <w:t>27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C8D7480" w14:textId="7883C767" w:rsidR="002254B5" w:rsidRDefault="004E2EE4" w:rsidP="002254B5">
            <w:pPr>
              <w:pStyle w:val="Dates"/>
            </w:pPr>
            <w:r>
              <w:t>28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59BB5B18" w14:textId="10522C22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4E2EE4">
              <w:t>29</w:t>
            </w:r>
          </w:p>
        </w:tc>
      </w:tr>
      <w:tr w:rsidR="002254B5" w14:paraId="28F2F19D" w14:textId="77777777" w:rsidTr="00FF56E7">
        <w:trPr>
          <w:trHeight w:hRule="exact" w:val="1017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C7CF668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3105BBB7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0D1493D5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977F9B7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AB3C92F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B172BE1" w14:textId="3D9B6984" w:rsidR="002254B5" w:rsidRPr="00FF56E7" w:rsidRDefault="002254B5" w:rsidP="00FF56E7">
            <w:pPr>
              <w:rPr>
                <w:sz w:val="16"/>
                <w:szCs w:val="16"/>
              </w:rPr>
            </w:pPr>
            <w:r w:rsidRPr="00FF56E7">
              <w:rPr>
                <w:sz w:val="16"/>
                <w:szCs w:val="16"/>
              </w:rPr>
              <w:t>Locomotion</w:t>
            </w:r>
          </w:p>
          <w:p w14:paraId="0E2BC3B9" w14:textId="400050B8" w:rsidR="00FF56E7" w:rsidRPr="00FF56E7" w:rsidRDefault="00FF56E7" w:rsidP="00FF56E7">
            <w:pPr>
              <w:rPr>
                <w:sz w:val="16"/>
                <w:szCs w:val="16"/>
              </w:rPr>
            </w:pPr>
            <w:r w:rsidRPr="00FF56E7">
              <w:rPr>
                <w:sz w:val="16"/>
                <w:szCs w:val="16"/>
              </w:rPr>
              <w:t>4:30 p m-6:00 pm</w:t>
            </w:r>
          </w:p>
          <w:p w14:paraId="1E39D28A" w14:textId="6DCB4A0B" w:rsidR="008C654F" w:rsidRPr="00FF56E7" w:rsidRDefault="008C654F" w:rsidP="00FF56E7">
            <w:pPr>
              <w:rPr>
                <w:sz w:val="16"/>
                <w:szCs w:val="16"/>
              </w:rPr>
            </w:pPr>
            <w:r w:rsidRPr="00FF56E7">
              <w:rPr>
                <w:sz w:val="16"/>
                <w:szCs w:val="16"/>
              </w:rPr>
              <w:t>Ash Wednesday Service</w:t>
            </w:r>
            <w:r w:rsidR="00FF56E7" w:rsidRPr="00FF56E7">
              <w:rPr>
                <w:sz w:val="16"/>
                <w:szCs w:val="16"/>
              </w:rPr>
              <w:t xml:space="preserve"> </w:t>
            </w:r>
            <w:r w:rsidR="000542F3">
              <w:rPr>
                <w:sz w:val="16"/>
                <w:szCs w:val="16"/>
              </w:rPr>
              <w:t xml:space="preserve">6 </w:t>
            </w:r>
            <w:r w:rsidR="00FF56E7" w:rsidRPr="00FF56E7">
              <w:rPr>
                <w:sz w:val="16"/>
                <w:szCs w:val="16"/>
              </w:rPr>
              <w:t>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B4EB008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4C3E9B8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AE9DDE8" w14:textId="77777777" w:rsidR="002254B5" w:rsidRDefault="002254B5" w:rsidP="002254B5"/>
        </w:tc>
      </w:tr>
      <w:tr w:rsidR="002254B5" w14:paraId="5A749F8A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0B2BCFE8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2AD3AFC7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160B3D7D" w14:textId="77777777" w:rsidR="002254B5" w:rsidRDefault="002254B5" w:rsidP="002254B5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48428FDE" w14:textId="77777777" w:rsidR="002254B5" w:rsidRPr="00FF56E7" w:rsidRDefault="002254B5" w:rsidP="002254B5">
            <w:pPr>
              <w:pStyle w:val="Dates"/>
              <w:rPr>
                <w:sz w:val="16"/>
                <w:szCs w:val="16"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3C961EFA" w14:textId="77777777" w:rsidR="002254B5" w:rsidRDefault="002254B5" w:rsidP="002254B5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662F22CD" w14:textId="77777777" w:rsidR="002254B5" w:rsidRDefault="002254B5" w:rsidP="002254B5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39570557" w14:textId="77777777" w:rsidR="002254B5" w:rsidRDefault="002254B5" w:rsidP="002254B5">
            <w:pPr>
              <w:pStyle w:val="Dates"/>
            </w:pPr>
          </w:p>
        </w:tc>
      </w:tr>
      <w:tr w:rsidR="002254B5" w14:paraId="4619BE44" w14:textId="77777777" w:rsidTr="002254B5">
        <w:trPr>
          <w:trHeight w:hRule="exact" w:val="864"/>
        </w:trPr>
        <w:tc>
          <w:tcPr>
            <w:tcW w:w="1536" w:type="dxa"/>
          </w:tcPr>
          <w:p w14:paraId="47194F2B" w14:textId="77777777" w:rsidR="002254B5" w:rsidRDefault="002254B5" w:rsidP="002254B5"/>
        </w:tc>
        <w:tc>
          <w:tcPr>
            <w:tcW w:w="1538" w:type="dxa"/>
          </w:tcPr>
          <w:p w14:paraId="30FEFCE3" w14:textId="77777777" w:rsidR="002254B5" w:rsidRDefault="002254B5" w:rsidP="002254B5"/>
        </w:tc>
        <w:tc>
          <w:tcPr>
            <w:tcW w:w="1540" w:type="dxa"/>
          </w:tcPr>
          <w:p w14:paraId="41386941" w14:textId="77777777" w:rsidR="002254B5" w:rsidRDefault="002254B5" w:rsidP="002254B5"/>
        </w:tc>
        <w:tc>
          <w:tcPr>
            <w:tcW w:w="1552" w:type="dxa"/>
          </w:tcPr>
          <w:p w14:paraId="2C2AC5D2" w14:textId="77777777" w:rsidR="002254B5" w:rsidRDefault="002254B5" w:rsidP="002254B5"/>
        </w:tc>
        <w:tc>
          <w:tcPr>
            <w:tcW w:w="1543" w:type="dxa"/>
          </w:tcPr>
          <w:p w14:paraId="7FF3CFA5" w14:textId="77777777" w:rsidR="002254B5" w:rsidRDefault="002254B5" w:rsidP="002254B5"/>
        </w:tc>
        <w:tc>
          <w:tcPr>
            <w:tcW w:w="1533" w:type="dxa"/>
          </w:tcPr>
          <w:p w14:paraId="4771DC49" w14:textId="77777777" w:rsidR="002254B5" w:rsidRDefault="002254B5" w:rsidP="002254B5"/>
        </w:tc>
        <w:tc>
          <w:tcPr>
            <w:tcW w:w="1542" w:type="dxa"/>
          </w:tcPr>
          <w:p w14:paraId="761CB35C" w14:textId="77777777" w:rsidR="002254B5" w:rsidRDefault="002254B5" w:rsidP="002254B5"/>
        </w:tc>
      </w:tr>
    </w:tbl>
    <w:p w14:paraId="64A51BA1" w14:textId="20796861" w:rsidR="002254B5" w:rsidRDefault="002254B5" w:rsidP="002254B5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2254B5" w14:paraId="0CB7E3BC" w14:textId="77777777" w:rsidTr="002254B5">
        <w:tc>
          <w:tcPr>
            <w:tcW w:w="11016" w:type="dxa"/>
            <w:shd w:val="clear" w:color="auto" w:fill="495E00" w:themeFill="accent1" w:themeFillShade="80"/>
          </w:tcPr>
          <w:p w14:paraId="419859C0" w14:textId="6B32F6D0" w:rsidR="002254B5" w:rsidRDefault="002254B5" w:rsidP="002254B5">
            <w:pPr>
              <w:pStyle w:val="Month"/>
            </w:pPr>
            <w:r>
              <w:t>March</w:t>
            </w:r>
          </w:p>
        </w:tc>
      </w:tr>
      <w:tr w:rsidR="002254B5" w14:paraId="259D0109" w14:textId="77777777" w:rsidTr="002254B5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05A853A1" w14:textId="77777777" w:rsidR="002254B5" w:rsidRDefault="002254B5" w:rsidP="002254B5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2020</w:t>
            </w:r>
            <w:r>
              <w:fldChar w:fldCharType="end"/>
            </w:r>
          </w:p>
        </w:tc>
      </w:tr>
      <w:tr w:rsidR="002254B5" w14:paraId="38EE74F4" w14:textId="77777777" w:rsidTr="002254B5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133D7CEE" w14:textId="3EF69E6E" w:rsidR="002254B5" w:rsidRDefault="00C32966" w:rsidP="002254B5">
            <w:pPr>
              <w:pStyle w:val="Subtitle"/>
            </w:pPr>
            <w:r>
              <w:t>Planning Calendar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2254B5" w14:paraId="0BF406E2" w14:textId="77777777" w:rsidTr="002254B5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31FE5647" w14:textId="15EDD672" w:rsidR="00C32966" w:rsidRDefault="00C32966" w:rsidP="00C32966">
            <w:pPr>
              <w:pStyle w:val="Title"/>
            </w:pPr>
            <w:r>
              <w:t>Living Faith Lutheran Church</w:t>
            </w:r>
          </w:p>
          <w:p w14:paraId="2F097ADA" w14:textId="37E6378C" w:rsidR="002254B5" w:rsidRDefault="002254B5" w:rsidP="002254B5">
            <w:pPr>
              <w:pStyle w:val="Title"/>
            </w:pPr>
          </w:p>
          <w:p w14:paraId="19BAB83E" w14:textId="5C9A1B28" w:rsidR="002254B5" w:rsidRDefault="002254B5" w:rsidP="002254B5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2B3ADB19" w14:textId="483761A3" w:rsidR="002254B5" w:rsidRDefault="00C32966" w:rsidP="002254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A97A2B" wp14:editId="73C06FD3">
                  <wp:extent cx="2512060" cy="1414145"/>
                  <wp:effectExtent l="0" t="0" r="254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urch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8"/>
        <w:gridCol w:w="1540"/>
        <w:gridCol w:w="1552"/>
        <w:gridCol w:w="1543"/>
        <w:gridCol w:w="1533"/>
        <w:gridCol w:w="1542"/>
      </w:tblGrid>
      <w:tr w:rsidR="002254B5" w14:paraId="714B2313" w14:textId="77777777" w:rsidTr="002254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952593631"/>
            <w:placeholder>
              <w:docPart w:val="E8BAFDD63D9D4CEAA8CA2B56A1FE2E2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2BB8B371" w14:textId="77777777" w:rsidR="002254B5" w:rsidRDefault="002254B5" w:rsidP="002254B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67C8B763" w14:textId="77777777" w:rsidR="002254B5" w:rsidRDefault="00BE7BED" w:rsidP="002254B5">
            <w:pPr>
              <w:pStyle w:val="Days"/>
            </w:pPr>
            <w:sdt>
              <w:sdtPr>
                <w:id w:val="-133262177"/>
                <w:placeholder>
                  <w:docPart w:val="7B48A9423181413FADC78233F390877F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Monday</w:t>
                </w:r>
              </w:sdtContent>
            </w:sdt>
          </w:p>
        </w:tc>
        <w:tc>
          <w:tcPr>
            <w:tcW w:w="1540" w:type="dxa"/>
          </w:tcPr>
          <w:p w14:paraId="1A3039CB" w14:textId="77777777" w:rsidR="002254B5" w:rsidRDefault="00BE7BED" w:rsidP="002254B5">
            <w:pPr>
              <w:pStyle w:val="Days"/>
            </w:pPr>
            <w:sdt>
              <w:sdtPr>
                <w:id w:val="-41983491"/>
                <w:placeholder>
                  <w:docPart w:val="07678FD8C42C472BB72696AF2A21FA26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Tuesday</w:t>
                </w:r>
              </w:sdtContent>
            </w:sdt>
          </w:p>
        </w:tc>
        <w:tc>
          <w:tcPr>
            <w:tcW w:w="1552" w:type="dxa"/>
          </w:tcPr>
          <w:p w14:paraId="4725D8A4" w14:textId="77777777" w:rsidR="002254B5" w:rsidRDefault="00BE7BED" w:rsidP="002254B5">
            <w:pPr>
              <w:pStyle w:val="Days"/>
            </w:pPr>
            <w:sdt>
              <w:sdtPr>
                <w:id w:val="-1900738201"/>
                <w:placeholder>
                  <w:docPart w:val="651E26CAB2F2479B8A6F71A6DA231A71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Wednesday</w:t>
                </w:r>
              </w:sdtContent>
            </w:sdt>
          </w:p>
        </w:tc>
        <w:tc>
          <w:tcPr>
            <w:tcW w:w="1543" w:type="dxa"/>
          </w:tcPr>
          <w:p w14:paraId="11F4F8C0" w14:textId="77777777" w:rsidR="002254B5" w:rsidRDefault="00BE7BED" w:rsidP="002254B5">
            <w:pPr>
              <w:pStyle w:val="Days"/>
            </w:pPr>
            <w:sdt>
              <w:sdtPr>
                <w:id w:val="144169365"/>
                <w:placeholder>
                  <w:docPart w:val="AAF634AFAC5D4519A1F5F2CB1AA85143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Thursday</w:t>
                </w:r>
              </w:sdtContent>
            </w:sdt>
          </w:p>
        </w:tc>
        <w:tc>
          <w:tcPr>
            <w:tcW w:w="1533" w:type="dxa"/>
          </w:tcPr>
          <w:p w14:paraId="7DF7AA2C" w14:textId="77777777" w:rsidR="002254B5" w:rsidRDefault="00BE7BED" w:rsidP="002254B5">
            <w:pPr>
              <w:pStyle w:val="Days"/>
            </w:pPr>
            <w:sdt>
              <w:sdtPr>
                <w:id w:val="-1528710716"/>
                <w:placeholder>
                  <w:docPart w:val="B45DA9AAD2CB406E9D7BC70A4E983608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Friday</w:t>
                </w:r>
              </w:sdtContent>
            </w:sdt>
          </w:p>
        </w:tc>
        <w:tc>
          <w:tcPr>
            <w:tcW w:w="1542" w:type="dxa"/>
          </w:tcPr>
          <w:p w14:paraId="214864AE" w14:textId="77777777" w:rsidR="002254B5" w:rsidRDefault="00BE7BED" w:rsidP="002254B5">
            <w:pPr>
              <w:pStyle w:val="Days"/>
            </w:pPr>
            <w:sdt>
              <w:sdtPr>
                <w:id w:val="-119846866"/>
                <w:placeholder>
                  <w:docPart w:val="5AA246FC669547DDA6085E8A6FFA1B28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Saturday</w:t>
                </w:r>
              </w:sdtContent>
            </w:sdt>
          </w:p>
        </w:tc>
      </w:tr>
      <w:tr w:rsidR="004E2EE4" w14:paraId="42CBF6A6" w14:textId="77777777" w:rsidTr="002254B5">
        <w:tc>
          <w:tcPr>
            <w:tcW w:w="1536" w:type="dxa"/>
            <w:tcBorders>
              <w:bottom w:val="nil"/>
            </w:tcBorders>
          </w:tcPr>
          <w:p w14:paraId="6A8D951F" w14:textId="66D75A30" w:rsidR="004E2EE4" w:rsidRDefault="004E2EE4" w:rsidP="004E2EE4">
            <w:pPr>
              <w:pStyle w:val="Dates"/>
            </w:pPr>
            <w:r>
              <w:t>1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549EC4F7" w14:textId="5282852C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>
              <w:t>2</w:t>
            </w:r>
          </w:p>
        </w:tc>
        <w:tc>
          <w:tcPr>
            <w:tcW w:w="1540" w:type="dxa"/>
            <w:tcBorders>
              <w:bottom w:val="nil"/>
            </w:tcBorders>
          </w:tcPr>
          <w:p w14:paraId="69F7177D" w14:textId="35FE0FAF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>
              <w:t>3</w:t>
            </w:r>
          </w:p>
        </w:tc>
        <w:tc>
          <w:tcPr>
            <w:tcW w:w="1552" w:type="dxa"/>
            <w:tcBorders>
              <w:bottom w:val="nil"/>
            </w:tcBorders>
          </w:tcPr>
          <w:p w14:paraId="474CF57E" w14:textId="6EAC8104" w:rsidR="004E2EE4" w:rsidRDefault="004E2EE4" w:rsidP="004E2EE4">
            <w:pPr>
              <w:pStyle w:val="Dates"/>
            </w:pPr>
            <w:r>
              <w:t>4</w:t>
            </w:r>
          </w:p>
        </w:tc>
        <w:tc>
          <w:tcPr>
            <w:tcW w:w="1543" w:type="dxa"/>
            <w:tcBorders>
              <w:bottom w:val="nil"/>
            </w:tcBorders>
          </w:tcPr>
          <w:p w14:paraId="6E72CFDE" w14:textId="71CE901F" w:rsidR="004E2EE4" w:rsidRDefault="004E2EE4" w:rsidP="004E2EE4">
            <w:pPr>
              <w:pStyle w:val="Dates"/>
            </w:pPr>
            <w:r>
              <w:t>5</w:t>
            </w:r>
          </w:p>
        </w:tc>
        <w:tc>
          <w:tcPr>
            <w:tcW w:w="1533" w:type="dxa"/>
            <w:tcBorders>
              <w:bottom w:val="nil"/>
            </w:tcBorders>
          </w:tcPr>
          <w:p w14:paraId="459D6378" w14:textId="56D5D265" w:rsidR="004E2EE4" w:rsidRDefault="004E2EE4" w:rsidP="004E2EE4">
            <w:pPr>
              <w:pStyle w:val="Dates"/>
            </w:pPr>
            <w:r>
              <w:t>6</w:t>
            </w:r>
          </w:p>
        </w:tc>
        <w:tc>
          <w:tcPr>
            <w:tcW w:w="1542" w:type="dxa"/>
            <w:tcBorders>
              <w:bottom w:val="nil"/>
            </w:tcBorders>
          </w:tcPr>
          <w:p w14:paraId="41FDDB1E" w14:textId="55F2A64E" w:rsidR="004E2EE4" w:rsidRDefault="004E2EE4" w:rsidP="004E2EE4">
            <w:pPr>
              <w:pStyle w:val="Dates"/>
            </w:pPr>
            <w:r>
              <w:t>7</w:t>
            </w:r>
          </w:p>
        </w:tc>
      </w:tr>
      <w:tr w:rsidR="004E2EE4" w14:paraId="5FBA9C0E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4EDDC3C" w14:textId="77777777" w:rsidR="00FF56E7" w:rsidRPr="008C654F" w:rsidRDefault="00FF56E7" w:rsidP="00FF56E7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7426D4F1" w14:textId="77777777" w:rsidR="00FF56E7" w:rsidRPr="008C654F" w:rsidRDefault="00FF56E7" w:rsidP="00FF56E7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25C21599" w14:textId="77777777" w:rsidR="004E2EE4" w:rsidRDefault="004E2EE4" w:rsidP="004E2EE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1C35983" w14:textId="77777777" w:rsidR="004E2EE4" w:rsidRDefault="004E2EE4" w:rsidP="004E2EE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E4DC2A4" w14:textId="77777777" w:rsidR="004E2EE4" w:rsidRDefault="004E2EE4" w:rsidP="004E2EE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438BEEA5" w14:textId="77777777" w:rsidR="004E2EE4" w:rsidRDefault="004E2EE4" w:rsidP="004E2EE4">
            <w:r>
              <w:t>Locomotion</w:t>
            </w:r>
          </w:p>
          <w:p w14:paraId="6830F56D" w14:textId="4504BDB6" w:rsidR="00FF56E7" w:rsidRDefault="00FF56E7" w:rsidP="004E2EE4">
            <w:r>
              <w:t>4:30 p m-6:00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9444D5C" w14:textId="77777777" w:rsidR="004E2EE4" w:rsidRDefault="004E2EE4" w:rsidP="004E2EE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C589871" w14:textId="77777777" w:rsidR="004E2EE4" w:rsidRDefault="004E2EE4" w:rsidP="004E2EE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3DDCEE9C" w14:textId="77777777" w:rsidR="004E2EE4" w:rsidRDefault="004E2EE4" w:rsidP="004E2EE4"/>
        </w:tc>
      </w:tr>
      <w:tr w:rsidR="004E2EE4" w14:paraId="4A09EB4E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1501A692" w14:textId="5A289C0D" w:rsidR="004E2EE4" w:rsidRDefault="00DE6380" w:rsidP="00DE6380">
            <w:pPr>
              <w:pStyle w:val="Dates"/>
              <w:jc w:val="left"/>
            </w:pPr>
            <w:r>
              <w:t xml:space="preserve">Lent 1                     </w:t>
            </w:r>
            <w:r w:rsidR="004E2EE4">
              <w:t>8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B5FEE93" w14:textId="7B7FC1A4" w:rsidR="004E2EE4" w:rsidRDefault="004E2EE4" w:rsidP="004E2EE4">
            <w:pPr>
              <w:pStyle w:val="Dates"/>
            </w:pPr>
            <w:r>
              <w:t>9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A507ECE" w14:textId="5354DBA4" w:rsidR="004E2EE4" w:rsidRDefault="004E2EE4" w:rsidP="004E2EE4">
            <w:pPr>
              <w:pStyle w:val="Dates"/>
            </w:pPr>
            <w:r>
              <w:t>10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D1D72FC" w14:textId="0009D156" w:rsidR="004E2EE4" w:rsidRDefault="004E2EE4" w:rsidP="004E2EE4">
            <w:pPr>
              <w:pStyle w:val="Dates"/>
            </w:pPr>
            <w:r>
              <w:t>11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1DD118B2" w14:textId="77E1E2AF" w:rsidR="004E2EE4" w:rsidRDefault="004E2EE4" w:rsidP="004E2EE4">
            <w:pPr>
              <w:pStyle w:val="Dates"/>
            </w:pPr>
            <w:r>
              <w:t>12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9AD34E9" w14:textId="4B7795B0" w:rsidR="004E2EE4" w:rsidRDefault="004E2EE4" w:rsidP="004E2EE4">
            <w:pPr>
              <w:pStyle w:val="Dates"/>
            </w:pPr>
            <w:r>
              <w:t>13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04D3BD18" w14:textId="7E5286A5" w:rsidR="004E2EE4" w:rsidRDefault="004E2EE4" w:rsidP="004E2EE4">
            <w:pPr>
              <w:pStyle w:val="Dates"/>
            </w:pPr>
            <w:r>
              <w:t>14</w:t>
            </w:r>
          </w:p>
        </w:tc>
      </w:tr>
      <w:tr w:rsidR="004E2EE4" w14:paraId="6A11EE76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B2375AB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0A65E469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7994E1E7" w14:textId="77777777" w:rsidR="004E2EE4" w:rsidRDefault="004E2EE4" w:rsidP="004E2EE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FAB6190" w14:textId="77777777" w:rsidR="004E2EE4" w:rsidRDefault="004E2EE4" w:rsidP="004E2EE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CCABAE3" w14:textId="77777777" w:rsidR="004E2EE4" w:rsidRDefault="004E2EE4" w:rsidP="004E2EE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0BCEF62" w14:textId="77777777" w:rsidR="004E2EE4" w:rsidRDefault="004E2EE4" w:rsidP="004E2EE4">
            <w:r>
              <w:t>Locomotion</w:t>
            </w:r>
          </w:p>
          <w:p w14:paraId="18706DAF" w14:textId="0B385926" w:rsidR="00FF56E7" w:rsidRDefault="00FF56E7" w:rsidP="004E2EE4">
            <w:r>
              <w:t>4:30 p m-6:00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C2C9689" w14:textId="77777777" w:rsidR="004E2EE4" w:rsidRDefault="004E2EE4" w:rsidP="004E2EE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597D5F1" w14:textId="77777777" w:rsidR="004E2EE4" w:rsidRDefault="004E2EE4" w:rsidP="004E2EE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CF76606" w14:textId="77777777" w:rsidR="004E2EE4" w:rsidRDefault="004E2EE4" w:rsidP="004E2EE4"/>
        </w:tc>
      </w:tr>
      <w:tr w:rsidR="004E2EE4" w14:paraId="18EF3C08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CF60F7D" w14:textId="5AE72BD0" w:rsidR="004E2EE4" w:rsidRDefault="00DE6380" w:rsidP="00DE6380">
            <w:pPr>
              <w:pStyle w:val="Dates"/>
              <w:jc w:val="left"/>
            </w:pPr>
            <w:r>
              <w:t xml:space="preserve">Lent 2                  </w:t>
            </w:r>
            <w:r w:rsidR="004E2EE4">
              <w:t>15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6BD1A76" w14:textId="4785C585" w:rsidR="004E2EE4" w:rsidRDefault="004E2EE4" w:rsidP="004E2EE4">
            <w:pPr>
              <w:pStyle w:val="Dates"/>
            </w:pPr>
            <w:r>
              <w:t>16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FACD17E" w14:textId="3A6616B8" w:rsidR="004E2EE4" w:rsidRDefault="004E2EE4" w:rsidP="004E2EE4">
            <w:pPr>
              <w:pStyle w:val="Dates"/>
            </w:pPr>
            <w:r>
              <w:t>17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3EDCA8E" w14:textId="1B0A0FD6" w:rsidR="004E2EE4" w:rsidRDefault="004E2EE4" w:rsidP="004E2EE4">
            <w:pPr>
              <w:pStyle w:val="Dates"/>
            </w:pPr>
            <w:r>
              <w:t>18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480861F" w14:textId="795E84B3" w:rsidR="004E2EE4" w:rsidRDefault="004E2EE4" w:rsidP="004E2EE4">
            <w:pPr>
              <w:pStyle w:val="Dates"/>
            </w:pPr>
            <w:r>
              <w:t>19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31A6399D" w14:textId="7204631B" w:rsidR="004E2EE4" w:rsidRDefault="004E2EE4" w:rsidP="004E2EE4">
            <w:pPr>
              <w:pStyle w:val="Dates"/>
            </w:pPr>
            <w:r>
              <w:t>20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50FD1A85" w14:textId="1780FC90" w:rsidR="004E2EE4" w:rsidRDefault="004E2EE4" w:rsidP="004E2EE4">
            <w:pPr>
              <w:pStyle w:val="Dates"/>
            </w:pPr>
            <w:r>
              <w:t>21</w:t>
            </w:r>
          </w:p>
        </w:tc>
      </w:tr>
      <w:tr w:rsidR="004E2EE4" w14:paraId="6D2B5FE5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1F847F8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2CEDB4EF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2CDEBEF9" w14:textId="77777777" w:rsidR="004E2EE4" w:rsidRDefault="004E2EE4" w:rsidP="004E2EE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851158B" w14:textId="77777777" w:rsidR="004E2EE4" w:rsidRDefault="004E2EE4" w:rsidP="004E2EE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9B47373" w14:textId="77777777" w:rsidR="004E2EE4" w:rsidRDefault="004E2EE4" w:rsidP="004E2EE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A895B67" w14:textId="77777777" w:rsidR="004E2EE4" w:rsidRDefault="004E2EE4" w:rsidP="004E2EE4">
            <w:r>
              <w:t>Locomotion</w:t>
            </w:r>
          </w:p>
          <w:p w14:paraId="7ABDE9A7" w14:textId="028488E4" w:rsidR="00FF56E7" w:rsidRDefault="00FF56E7" w:rsidP="004E2EE4">
            <w:r>
              <w:t>4:30 p m-6:00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2B99491" w14:textId="77777777" w:rsidR="004E2EE4" w:rsidRDefault="004E2EE4" w:rsidP="004E2EE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48563E8" w14:textId="77777777" w:rsidR="004E2EE4" w:rsidRDefault="004E2EE4" w:rsidP="004E2EE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C567DF9" w14:textId="77777777" w:rsidR="004E2EE4" w:rsidRDefault="004E2EE4" w:rsidP="004E2EE4"/>
        </w:tc>
      </w:tr>
      <w:tr w:rsidR="004E2EE4" w14:paraId="7B36BDE9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40AB500" w14:textId="2976877D" w:rsidR="004E2EE4" w:rsidRDefault="00DE6380" w:rsidP="00DE6380">
            <w:pPr>
              <w:pStyle w:val="Dates"/>
              <w:jc w:val="left"/>
            </w:pPr>
            <w:r>
              <w:t xml:space="preserve">Lent 3                  </w:t>
            </w:r>
            <w:r w:rsidR="004E2EE4">
              <w:t>22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9CE8E8E" w14:textId="23B07959" w:rsidR="004E2EE4" w:rsidRDefault="004E2EE4" w:rsidP="004E2EE4">
            <w:pPr>
              <w:pStyle w:val="Dates"/>
            </w:pPr>
            <w:r>
              <w:t>23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43F90FD" w14:textId="6928625B" w:rsidR="004E2EE4" w:rsidRDefault="004E2EE4" w:rsidP="004E2EE4">
            <w:pPr>
              <w:pStyle w:val="Dates"/>
            </w:pPr>
            <w:r>
              <w:t>24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35AA049D" w14:textId="66D42735" w:rsidR="004E2EE4" w:rsidRDefault="004E2EE4" w:rsidP="004E2EE4">
            <w:pPr>
              <w:pStyle w:val="Dates"/>
            </w:pPr>
            <w:r>
              <w:t>25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67FD88B" w14:textId="02CC7277" w:rsidR="004E2EE4" w:rsidRDefault="004E2EE4" w:rsidP="004E2EE4">
            <w:pPr>
              <w:pStyle w:val="Dates"/>
            </w:pPr>
            <w:r>
              <w:t>26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1A340B7" w14:textId="2F3E4E7F" w:rsidR="004E2EE4" w:rsidRDefault="004E2EE4" w:rsidP="004E2EE4">
            <w:pPr>
              <w:pStyle w:val="Dates"/>
            </w:pPr>
            <w:r>
              <w:t>27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EF65564" w14:textId="79CE0D94" w:rsidR="004E2EE4" w:rsidRDefault="004E2EE4" w:rsidP="004E2EE4">
            <w:pPr>
              <w:pStyle w:val="Dates"/>
            </w:pPr>
            <w:r>
              <w:t>28</w:t>
            </w:r>
          </w:p>
        </w:tc>
      </w:tr>
      <w:tr w:rsidR="004E2EE4" w14:paraId="414F6A7F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6430560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44320878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7E207E44" w14:textId="2DCD6AAD" w:rsidR="004E2EE4" w:rsidRDefault="004E2EE4" w:rsidP="004E2EE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F98E2D3" w14:textId="77777777" w:rsidR="004E2EE4" w:rsidRDefault="004E2EE4" w:rsidP="004E2EE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674296AF" w14:textId="77777777" w:rsidR="004E2EE4" w:rsidRDefault="004E2EE4" w:rsidP="004E2EE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8A705BD" w14:textId="77777777" w:rsidR="004E2EE4" w:rsidRDefault="004E2EE4" w:rsidP="004E2EE4">
            <w:r>
              <w:t>Locomotion</w:t>
            </w:r>
          </w:p>
          <w:p w14:paraId="009BB635" w14:textId="7A93EF7C" w:rsidR="00FF56E7" w:rsidRDefault="00FF56E7" w:rsidP="004E2EE4">
            <w:r>
              <w:t>4:30 p m-6:00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0A9C1AE" w14:textId="77777777" w:rsidR="004E2EE4" w:rsidRDefault="004E2EE4" w:rsidP="004E2EE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B78136B" w14:textId="77777777" w:rsidR="004E2EE4" w:rsidRDefault="004E2EE4" w:rsidP="004E2EE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88DC1C5" w14:textId="77777777" w:rsidR="004E2EE4" w:rsidRDefault="004E2EE4" w:rsidP="004E2EE4"/>
        </w:tc>
      </w:tr>
      <w:tr w:rsidR="004E2EE4" w14:paraId="2B6D3827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1EB5725D" w14:textId="74C316E4" w:rsidR="004E2EE4" w:rsidRDefault="00DE6380" w:rsidP="00DE6380">
            <w:pPr>
              <w:pStyle w:val="Dates"/>
              <w:jc w:val="left"/>
            </w:pPr>
            <w:r>
              <w:t>Lent 4                  29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1F126AA" w14:textId="026F627D" w:rsidR="004E2EE4" w:rsidRDefault="004E2EE4" w:rsidP="004E2EE4">
            <w:pPr>
              <w:pStyle w:val="Dates"/>
            </w:pPr>
            <w:r>
              <w:t>30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B65092C" w14:textId="49EC9C9C" w:rsidR="004E2EE4" w:rsidRDefault="004E2EE4" w:rsidP="004E2EE4">
            <w:pPr>
              <w:pStyle w:val="Dates"/>
            </w:pPr>
            <w:r>
              <w:t xml:space="preserve">31 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3E1DA66A" w14:textId="45C940BE" w:rsidR="004E2EE4" w:rsidRDefault="004E2EE4" w:rsidP="004E2EE4">
            <w:pPr>
              <w:pStyle w:val="Dates"/>
            </w:pPr>
            <w:r>
              <w:t xml:space="preserve"> 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12860AA6" w14:textId="3B1B9466" w:rsidR="004E2EE4" w:rsidRDefault="004E2EE4" w:rsidP="004E2EE4">
            <w:pPr>
              <w:pStyle w:val="Dates"/>
            </w:pPr>
            <w:r>
              <w:t xml:space="preserve"> 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3B53497D" w14:textId="4EBE3AA3" w:rsidR="004E2EE4" w:rsidRDefault="004E2EE4" w:rsidP="004E2EE4">
            <w:pPr>
              <w:pStyle w:val="Dates"/>
            </w:pPr>
            <w:r>
              <w:t xml:space="preserve"> 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05370952" w14:textId="08827495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>
              <w:t xml:space="preserve"> </w:t>
            </w:r>
          </w:p>
        </w:tc>
      </w:tr>
      <w:tr w:rsidR="004E2EE4" w14:paraId="5A576239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E7BC034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7C897835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180FEDD6" w14:textId="77777777" w:rsidR="004E2EE4" w:rsidRDefault="004E2EE4" w:rsidP="004E2EE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623F107" w14:textId="77777777" w:rsidR="004E2EE4" w:rsidRDefault="004E2EE4" w:rsidP="004E2EE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BE25B8F" w14:textId="77777777" w:rsidR="004E2EE4" w:rsidRDefault="004E2EE4" w:rsidP="004E2EE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55DF3166" w14:textId="0FBF368C" w:rsidR="004E2EE4" w:rsidRDefault="004E2EE4" w:rsidP="004E2EE4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E76F596" w14:textId="77777777" w:rsidR="004E2EE4" w:rsidRDefault="004E2EE4" w:rsidP="004E2EE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4B86C08" w14:textId="77777777" w:rsidR="004E2EE4" w:rsidRDefault="004E2EE4" w:rsidP="004E2EE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2156885" w14:textId="77777777" w:rsidR="004E2EE4" w:rsidRDefault="004E2EE4" w:rsidP="004E2EE4"/>
        </w:tc>
      </w:tr>
      <w:tr w:rsidR="004E2EE4" w14:paraId="4033EB83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65600F7A" w14:textId="77777777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313EB54E" w14:textId="77777777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4DBE4016" w14:textId="77777777" w:rsidR="004E2EE4" w:rsidRDefault="004E2EE4" w:rsidP="004E2EE4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16AD622A" w14:textId="77777777" w:rsidR="004E2EE4" w:rsidRDefault="004E2EE4" w:rsidP="004E2EE4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149B9464" w14:textId="77777777" w:rsidR="004E2EE4" w:rsidRDefault="004E2EE4" w:rsidP="004E2EE4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2F987D79" w14:textId="77777777" w:rsidR="004E2EE4" w:rsidRDefault="004E2EE4" w:rsidP="004E2EE4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081246D4" w14:textId="77777777" w:rsidR="004E2EE4" w:rsidRDefault="004E2EE4" w:rsidP="004E2EE4">
            <w:pPr>
              <w:pStyle w:val="Dates"/>
            </w:pPr>
          </w:p>
        </w:tc>
      </w:tr>
      <w:tr w:rsidR="004E2EE4" w14:paraId="5D472E32" w14:textId="77777777" w:rsidTr="002254B5">
        <w:trPr>
          <w:trHeight w:hRule="exact" w:val="864"/>
        </w:trPr>
        <w:tc>
          <w:tcPr>
            <w:tcW w:w="1536" w:type="dxa"/>
          </w:tcPr>
          <w:p w14:paraId="22DED8C8" w14:textId="77777777" w:rsidR="004E2EE4" w:rsidRDefault="004E2EE4" w:rsidP="004E2EE4"/>
        </w:tc>
        <w:tc>
          <w:tcPr>
            <w:tcW w:w="1538" w:type="dxa"/>
          </w:tcPr>
          <w:p w14:paraId="5A2F427A" w14:textId="77777777" w:rsidR="004E2EE4" w:rsidRDefault="004E2EE4" w:rsidP="004E2EE4"/>
        </w:tc>
        <w:tc>
          <w:tcPr>
            <w:tcW w:w="1540" w:type="dxa"/>
          </w:tcPr>
          <w:p w14:paraId="621629A5" w14:textId="77777777" w:rsidR="004E2EE4" w:rsidRDefault="004E2EE4" w:rsidP="004E2EE4"/>
        </w:tc>
        <w:tc>
          <w:tcPr>
            <w:tcW w:w="1552" w:type="dxa"/>
          </w:tcPr>
          <w:p w14:paraId="07488B4B" w14:textId="77777777" w:rsidR="004E2EE4" w:rsidRDefault="004E2EE4" w:rsidP="004E2EE4"/>
        </w:tc>
        <w:tc>
          <w:tcPr>
            <w:tcW w:w="1543" w:type="dxa"/>
          </w:tcPr>
          <w:p w14:paraId="05146263" w14:textId="77777777" w:rsidR="004E2EE4" w:rsidRDefault="004E2EE4" w:rsidP="004E2EE4"/>
        </w:tc>
        <w:tc>
          <w:tcPr>
            <w:tcW w:w="1533" w:type="dxa"/>
          </w:tcPr>
          <w:p w14:paraId="7A0F34E5" w14:textId="77777777" w:rsidR="004E2EE4" w:rsidRDefault="004E2EE4" w:rsidP="004E2EE4"/>
        </w:tc>
        <w:tc>
          <w:tcPr>
            <w:tcW w:w="1542" w:type="dxa"/>
          </w:tcPr>
          <w:p w14:paraId="346D3997" w14:textId="77777777" w:rsidR="004E2EE4" w:rsidRDefault="004E2EE4" w:rsidP="004E2EE4"/>
        </w:tc>
      </w:tr>
    </w:tbl>
    <w:p w14:paraId="0EC413ED" w14:textId="401045A0" w:rsidR="002254B5" w:rsidRDefault="002254B5" w:rsidP="002254B5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2254B5" w14:paraId="275A9C97" w14:textId="77777777" w:rsidTr="002254B5">
        <w:tc>
          <w:tcPr>
            <w:tcW w:w="11016" w:type="dxa"/>
            <w:shd w:val="clear" w:color="auto" w:fill="495E00" w:themeFill="accent1" w:themeFillShade="80"/>
          </w:tcPr>
          <w:p w14:paraId="2431D8E5" w14:textId="5E2B4621" w:rsidR="002254B5" w:rsidRDefault="002254B5" w:rsidP="002254B5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April</w:t>
            </w:r>
            <w:r>
              <w:fldChar w:fldCharType="end"/>
            </w:r>
          </w:p>
        </w:tc>
      </w:tr>
      <w:tr w:rsidR="002254B5" w14:paraId="65ABE38E" w14:textId="77777777" w:rsidTr="002254B5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5A3606B3" w14:textId="77777777" w:rsidR="002254B5" w:rsidRDefault="002254B5" w:rsidP="002254B5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2020</w:t>
            </w:r>
            <w:r>
              <w:fldChar w:fldCharType="end"/>
            </w:r>
          </w:p>
        </w:tc>
      </w:tr>
      <w:tr w:rsidR="002254B5" w14:paraId="23E3467F" w14:textId="77777777" w:rsidTr="002254B5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0E45B952" w14:textId="15DD1631" w:rsidR="002254B5" w:rsidRDefault="00C32966" w:rsidP="002254B5">
            <w:pPr>
              <w:pStyle w:val="Subtitle"/>
            </w:pPr>
            <w:r>
              <w:t>Planning Calendar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2254B5" w14:paraId="1E2CD9D8" w14:textId="77777777" w:rsidTr="002254B5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5A320193" w14:textId="26AC8EAE" w:rsidR="00C32966" w:rsidRDefault="00C32966" w:rsidP="00C32966">
            <w:pPr>
              <w:pStyle w:val="Title"/>
            </w:pPr>
            <w:r>
              <w:t>Living Faith Lutheran Church</w:t>
            </w:r>
          </w:p>
          <w:p w14:paraId="61144975" w14:textId="3FC5E9F1" w:rsidR="002254B5" w:rsidRDefault="002254B5" w:rsidP="002254B5">
            <w:pPr>
              <w:pStyle w:val="Title"/>
            </w:pPr>
          </w:p>
          <w:p w14:paraId="6252E6BE" w14:textId="097E39CB" w:rsidR="002254B5" w:rsidRDefault="002254B5" w:rsidP="002254B5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216AEDAD" w14:textId="43556835" w:rsidR="002254B5" w:rsidRDefault="00C32966" w:rsidP="002254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8B896D" wp14:editId="0A240214">
                  <wp:extent cx="2512060" cy="1414145"/>
                  <wp:effectExtent l="0" t="0" r="254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urch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8"/>
        <w:gridCol w:w="1540"/>
        <w:gridCol w:w="1552"/>
        <w:gridCol w:w="1543"/>
        <w:gridCol w:w="1533"/>
        <w:gridCol w:w="1542"/>
      </w:tblGrid>
      <w:tr w:rsidR="002254B5" w14:paraId="6CE4CDC0" w14:textId="77777777" w:rsidTr="002254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535435752"/>
            <w:placeholder>
              <w:docPart w:val="0DFBEABA246F43DAB2452EBAD7A831F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39ADFEB3" w14:textId="77777777" w:rsidR="002254B5" w:rsidRDefault="002254B5" w:rsidP="002254B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6310DA96" w14:textId="77777777" w:rsidR="002254B5" w:rsidRDefault="00BE7BED" w:rsidP="002254B5">
            <w:pPr>
              <w:pStyle w:val="Days"/>
            </w:pPr>
            <w:sdt>
              <w:sdtPr>
                <w:id w:val="-1673321429"/>
                <w:placeholder>
                  <w:docPart w:val="29AB3BFE893845A88A611335486AAAD2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Monday</w:t>
                </w:r>
              </w:sdtContent>
            </w:sdt>
          </w:p>
        </w:tc>
        <w:tc>
          <w:tcPr>
            <w:tcW w:w="1540" w:type="dxa"/>
          </w:tcPr>
          <w:p w14:paraId="189EAA39" w14:textId="77777777" w:rsidR="002254B5" w:rsidRDefault="00BE7BED" w:rsidP="002254B5">
            <w:pPr>
              <w:pStyle w:val="Days"/>
            </w:pPr>
            <w:sdt>
              <w:sdtPr>
                <w:id w:val="-933667084"/>
                <w:placeholder>
                  <w:docPart w:val="F2A380B8CFFF47FFB0D75B64E7936118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Tuesday</w:t>
                </w:r>
              </w:sdtContent>
            </w:sdt>
          </w:p>
        </w:tc>
        <w:tc>
          <w:tcPr>
            <w:tcW w:w="1552" w:type="dxa"/>
          </w:tcPr>
          <w:p w14:paraId="19F51E9B" w14:textId="77777777" w:rsidR="002254B5" w:rsidRDefault="00BE7BED" w:rsidP="002254B5">
            <w:pPr>
              <w:pStyle w:val="Days"/>
            </w:pPr>
            <w:sdt>
              <w:sdtPr>
                <w:id w:val="92596241"/>
                <w:placeholder>
                  <w:docPart w:val="E6E5976AFB3D48DE9DB8AF9281BD9966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Wednesday</w:t>
                </w:r>
              </w:sdtContent>
            </w:sdt>
          </w:p>
        </w:tc>
        <w:tc>
          <w:tcPr>
            <w:tcW w:w="1543" w:type="dxa"/>
          </w:tcPr>
          <w:p w14:paraId="6BA3E83D" w14:textId="77777777" w:rsidR="002254B5" w:rsidRDefault="00BE7BED" w:rsidP="002254B5">
            <w:pPr>
              <w:pStyle w:val="Days"/>
            </w:pPr>
            <w:sdt>
              <w:sdtPr>
                <w:id w:val="872726286"/>
                <w:placeholder>
                  <w:docPart w:val="54117066D55844FCA23F9C024CFF9672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Thursday</w:t>
                </w:r>
              </w:sdtContent>
            </w:sdt>
          </w:p>
        </w:tc>
        <w:tc>
          <w:tcPr>
            <w:tcW w:w="1533" w:type="dxa"/>
          </w:tcPr>
          <w:p w14:paraId="0A115464" w14:textId="77777777" w:rsidR="002254B5" w:rsidRDefault="00BE7BED" w:rsidP="002254B5">
            <w:pPr>
              <w:pStyle w:val="Days"/>
            </w:pPr>
            <w:sdt>
              <w:sdtPr>
                <w:id w:val="-418257039"/>
                <w:placeholder>
                  <w:docPart w:val="3E88538F213C4F039789FF33344055A2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Friday</w:t>
                </w:r>
              </w:sdtContent>
            </w:sdt>
          </w:p>
        </w:tc>
        <w:tc>
          <w:tcPr>
            <w:tcW w:w="1542" w:type="dxa"/>
          </w:tcPr>
          <w:p w14:paraId="55DF26EA" w14:textId="77777777" w:rsidR="002254B5" w:rsidRDefault="00BE7BED" w:rsidP="002254B5">
            <w:pPr>
              <w:pStyle w:val="Days"/>
            </w:pPr>
            <w:sdt>
              <w:sdtPr>
                <w:id w:val="953296406"/>
                <w:placeholder>
                  <w:docPart w:val="7B471D37590A43529A9E6D0C13AADA20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Saturday</w:t>
                </w:r>
              </w:sdtContent>
            </w:sdt>
          </w:p>
        </w:tc>
      </w:tr>
      <w:tr w:rsidR="004E2EE4" w14:paraId="789E4EA4" w14:textId="77777777" w:rsidTr="002254B5">
        <w:tc>
          <w:tcPr>
            <w:tcW w:w="1536" w:type="dxa"/>
            <w:tcBorders>
              <w:bottom w:val="nil"/>
            </w:tcBorders>
          </w:tcPr>
          <w:p w14:paraId="20B62A6D" w14:textId="37C272C7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07864BD4" w14:textId="2F43F250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4617A848" w14:textId="77A5C7F5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149FA8B4" w14:textId="2DF4F4CC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4C17AD00" w14:textId="295FF414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4354A7E6" w14:textId="61235F0F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21BA06A9" w14:textId="25029A58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</w:tr>
      <w:tr w:rsidR="004E2EE4" w14:paraId="1258243C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C3BF431" w14:textId="77777777" w:rsidR="004E2EE4" w:rsidRDefault="004E2EE4" w:rsidP="004E2EE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313FD80" w14:textId="77777777" w:rsidR="004E2EE4" w:rsidRDefault="004E2EE4" w:rsidP="004E2EE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0F10186" w14:textId="77777777" w:rsidR="004E2EE4" w:rsidRDefault="004E2EE4" w:rsidP="004E2EE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8D44C57" w14:textId="4563567D" w:rsidR="004E2EE4" w:rsidRDefault="004E2EE4" w:rsidP="004E2EE4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3819D92" w14:textId="77777777" w:rsidR="004E2EE4" w:rsidRDefault="004E2EE4" w:rsidP="004E2EE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E86962D" w14:textId="77777777" w:rsidR="004E2EE4" w:rsidRDefault="004E2EE4" w:rsidP="004E2EE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C3BEF4D" w14:textId="77777777" w:rsidR="004E2EE4" w:rsidRDefault="004E2EE4" w:rsidP="004E2EE4"/>
        </w:tc>
      </w:tr>
      <w:tr w:rsidR="004E2EE4" w14:paraId="66A2F328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5A72BB4E" w14:textId="5644AD63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E88914C" w14:textId="15B337A9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83B1B60" w14:textId="033E6B21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E961AFF" w14:textId="06D845F5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F96A2C6" w14:textId="589EA716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0EF3C68" w14:textId="23F1523A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4ED1748" w14:textId="30662FA7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</w:tr>
      <w:tr w:rsidR="004E2EE4" w14:paraId="0D4A055A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80C009F" w14:textId="77777777" w:rsidR="004E2EE4" w:rsidRDefault="008C654F" w:rsidP="004E2EE4">
            <w:r>
              <w:t>Palm Sunday</w:t>
            </w:r>
          </w:p>
          <w:p w14:paraId="7F80CD4B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0B50A811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145722BF" w14:textId="459B7609" w:rsidR="008C654F" w:rsidRDefault="008C654F" w:rsidP="004E2EE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DDCAB5D" w14:textId="77777777" w:rsidR="004E2EE4" w:rsidRDefault="004E2EE4" w:rsidP="004E2EE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5A6EE8B" w14:textId="77777777" w:rsidR="004E2EE4" w:rsidRDefault="004E2EE4" w:rsidP="004E2EE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7C3D977" w14:textId="77777777" w:rsidR="004E2EE4" w:rsidRDefault="004E2EE4" w:rsidP="004E2EE4">
            <w:r>
              <w:t>Locomotion</w:t>
            </w:r>
          </w:p>
          <w:p w14:paraId="301A29BB" w14:textId="5BAE0015" w:rsidR="00DB00D3" w:rsidRDefault="00DB00D3" w:rsidP="004E2EE4">
            <w:r>
              <w:t>Easter Play Service</w:t>
            </w:r>
            <w:r w:rsidR="000542F3">
              <w:t xml:space="preserve"> 5:30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6BFBF99" w14:textId="6523194A" w:rsidR="004E2EE4" w:rsidRDefault="008C654F" w:rsidP="004E2EE4">
            <w:r>
              <w:t>Maundy Thursday</w:t>
            </w:r>
            <w:r w:rsidR="00DB00D3">
              <w:t xml:space="preserve"> 7 PM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5265A87" w14:textId="39F25B7F" w:rsidR="004E2EE4" w:rsidRDefault="008C654F" w:rsidP="004E2EE4">
            <w:r>
              <w:t>Good Friday</w:t>
            </w:r>
            <w:r w:rsidR="00DB00D3">
              <w:t xml:space="preserve"> 7PM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B6BAFF5" w14:textId="1D717F62" w:rsidR="004E2EE4" w:rsidRDefault="004E2EE4" w:rsidP="004E2EE4"/>
        </w:tc>
      </w:tr>
      <w:tr w:rsidR="004E2EE4" w14:paraId="3FFBC7A9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BBBFBC6" w14:textId="02AC04F5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5B6CFF8" w14:textId="679DD1AA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71552C71" w14:textId="77E544BD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B96D299" w14:textId="3D62404E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141A38FC" w14:textId="13E38641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D08E9B2" w14:textId="59CBB8CD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9FA3CCF" w14:textId="2261455B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</w:tr>
      <w:tr w:rsidR="004E2EE4" w14:paraId="0ABAAC7D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CBDB5DC" w14:textId="77777777" w:rsidR="004E2EE4" w:rsidRDefault="008C654F" w:rsidP="004E2EE4">
            <w:r>
              <w:t>Easter</w:t>
            </w:r>
          </w:p>
          <w:p w14:paraId="64F68040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5FA31474" w14:textId="7873A276" w:rsidR="008C654F" w:rsidRPr="008C654F" w:rsidRDefault="008C654F" w:rsidP="008C654F">
            <w:pPr>
              <w:rPr>
                <w:sz w:val="17"/>
                <w:szCs w:val="17"/>
              </w:rPr>
            </w:pPr>
          </w:p>
          <w:p w14:paraId="39277EE7" w14:textId="06FC00F7" w:rsidR="008C654F" w:rsidRDefault="008C654F" w:rsidP="004E2EE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B3C3BF6" w14:textId="77777777" w:rsidR="004E2EE4" w:rsidRDefault="004E2EE4" w:rsidP="004E2EE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0D51041" w14:textId="77777777" w:rsidR="004E2EE4" w:rsidRDefault="004E2EE4" w:rsidP="004E2EE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66F3532" w14:textId="78E479A7" w:rsidR="004E2EE4" w:rsidRDefault="004E2EE4" w:rsidP="004E2EE4">
            <w:r>
              <w:t>Locomotion</w:t>
            </w:r>
          </w:p>
          <w:p w14:paraId="701BE6AA" w14:textId="796CF048" w:rsidR="002E4B54" w:rsidRDefault="002E4B54" w:rsidP="004E2EE4">
            <w:r>
              <w:t>4:30 p m-6:00 pm</w:t>
            </w:r>
          </w:p>
          <w:p w14:paraId="58DD56D1" w14:textId="7DDD1B5A" w:rsidR="002E4B54" w:rsidRDefault="002E4B54" w:rsidP="004E2EE4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E587B86" w14:textId="77777777" w:rsidR="004E2EE4" w:rsidRDefault="004E2EE4" w:rsidP="004E2EE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3879739" w14:textId="77777777" w:rsidR="004E2EE4" w:rsidRDefault="004E2EE4" w:rsidP="004E2EE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3C153DA" w14:textId="77777777" w:rsidR="004E2EE4" w:rsidRDefault="004E2EE4" w:rsidP="004E2EE4"/>
        </w:tc>
      </w:tr>
      <w:tr w:rsidR="004E2EE4" w14:paraId="26E6F0E0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677E62B" w14:textId="12A9C13E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0C5C049" w14:textId="31388D04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D6E80FE" w14:textId="0498616D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03576D43" w14:textId="3C5BADC9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C0766C6" w14:textId="7E0910B7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2FEA60D" w14:textId="0CFFEC04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0E351EB0" w14:textId="24876C78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</w:tr>
      <w:tr w:rsidR="000542F3" w14:paraId="077C69E1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E5493FD" w14:textId="77777777" w:rsidR="000542F3" w:rsidRPr="008C654F" w:rsidRDefault="000542F3" w:rsidP="000542F3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5DBE0F53" w14:textId="77777777" w:rsidR="000542F3" w:rsidRPr="008C654F" w:rsidRDefault="000542F3" w:rsidP="000542F3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04B377ED" w14:textId="77777777" w:rsidR="000542F3" w:rsidRDefault="000542F3" w:rsidP="000542F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40C7B90" w14:textId="77777777" w:rsidR="000542F3" w:rsidRDefault="000542F3" w:rsidP="000542F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DED338F" w14:textId="77777777" w:rsidR="000542F3" w:rsidRDefault="000542F3" w:rsidP="000542F3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4AF29585" w14:textId="77777777" w:rsidR="000542F3" w:rsidRDefault="000542F3" w:rsidP="000542F3">
            <w:r>
              <w:t>Locomotion</w:t>
            </w:r>
          </w:p>
          <w:p w14:paraId="2FDFAC53" w14:textId="575EDD17" w:rsidR="000542F3" w:rsidRDefault="000542F3" w:rsidP="000542F3">
            <w:r>
              <w:t>4:30 p m-6:00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2E2A88C" w14:textId="77777777" w:rsidR="000542F3" w:rsidRDefault="000542F3" w:rsidP="000542F3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C68C5C5" w14:textId="77777777" w:rsidR="000542F3" w:rsidRDefault="000542F3" w:rsidP="000542F3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FD3F0EB" w14:textId="77777777" w:rsidR="000542F3" w:rsidRDefault="000542F3" w:rsidP="000542F3">
            <w:r>
              <w:t>PJ’s and Pancake</w:t>
            </w:r>
            <w:r w:rsidR="00E306BA">
              <w:t xml:space="preserve"> Breakfast </w:t>
            </w:r>
          </w:p>
          <w:p w14:paraId="1A77F847" w14:textId="59BBE26C" w:rsidR="00E306BA" w:rsidRDefault="00E306BA" w:rsidP="000542F3">
            <w:r>
              <w:t>10am-noon</w:t>
            </w:r>
          </w:p>
        </w:tc>
      </w:tr>
      <w:tr w:rsidR="000542F3" w14:paraId="2D9B0907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AF6850D" w14:textId="76C9B516" w:rsidR="000542F3" w:rsidRDefault="000542F3" w:rsidP="000542F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E5B12EB" w14:textId="15594823" w:rsidR="000542F3" w:rsidRDefault="000542F3" w:rsidP="000542F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6F1C159" w14:textId="02CBD8B0" w:rsidR="000542F3" w:rsidRDefault="000542F3" w:rsidP="000542F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73935676" w14:textId="1E2C4D1B" w:rsidR="000542F3" w:rsidRDefault="000542F3" w:rsidP="000542F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7668D29E" w14:textId="4841F67F" w:rsidR="000542F3" w:rsidRDefault="000542F3" w:rsidP="000542F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E64EB04" w14:textId="0EF9C3F8" w:rsidR="000542F3" w:rsidRDefault="000542F3" w:rsidP="000542F3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098B66B" w14:textId="45184EC4" w:rsidR="000542F3" w:rsidRDefault="000542F3" w:rsidP="000542F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0542F3" w14:paraId="5B6D9BA8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F5EC8C1" w14:textId="77777777" w:rsidR="000542F3" w:rsidRPr="008C654F" w:rsidRDefault="000542F3" w:rsidP="000542F3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524879A4" w14:textId="77777777" w:rsidR="000542F3" w:rsidRPr="008C654F" w:rsidRDefault="000542F3" w:rsidP="000542F3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2FB62996" w14:textId="77777777" w:rsidR="000542F3" w:rsidRDefault="000542F3" w:rsidP="000542F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A662360" w14:textId="77777777" w:rsidR="000542F3" w:rsidRDefault="000542F3" w:rsidP="000542F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B680972" w14:textId="77777777" w:rsidR="000542F3" w:rsidRDefault="000542F3" w:rsidP="000542F3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B43745B" w14:textId="4DCD0E69" w:rsidR="000542F3" w:rsidRPr="000542F3" w:rsidRDefault="000542F3" w:rsidP="000542F3">
            <w:pPr>
              <w:rPr>
                <w:sz w:val="16"/>
                <w:szCs w:val="16"/>
              </w:rPr>
            </w:pPr>
            <w:r w:rsidRPr="000542F3">
              <w:rPr>
                <w:sz w:val="16"/>
                <w:szCs w:val="16"/>
              </w:rPr>
              <w:t>Last day of Locomotion until September 2020</w:t>
            </w:r>
          </w:p>
          <w:p w14:paraId="213F1FBA" w14:textId="15D3C4F1" w:rsidR="000542F3" w:rsidRPr="000542F3" w:rsidRDefault="000542F3" w:rsidP="000542F3">
            <w:pPr>
              <w:rPr>
                <w:sz w:val="16"/>
                <w:szCs w:val="16"/>
              </w:rPr>
            </w:pPr>
            <w:r w:rsidRPr="000542F3">
              <w:rPr>
                <w:sz w:val="16"/>
                <w:szCs w:val="16"/>
              </w:rPr>
              <w:t>4:30 p m-6:00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DB0D6B9" w14:textId="77777777" w:rsidR="000542F3" w:rsidRDefault="000542F3" w:rsidP="000542F3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42A3ADE" w14:textId="77777777" w:rsidR="000542F3" w:rsidRDefault="000542F3" w:rsidP="000542F3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321314F" w14:textId="77777777" w:rsidR="000542F3" w:rsidRDefault="000542F3" w:rsidP="000542F3"/>
        </w:tc>
      </w:tr>
      <w:tr w:rsidR="000542F3" w14:paraId="3E61671B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16F974E5" w14:textId="77777777" w:rsidR="000542F3" w:rsidRDefault="000542F3" w:rsidP="000542F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7B062824" w14:textId="77777777" w:rsidR="000542F3" w:rsidRDefault="000542F3" w:rsidP="000542F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363EDAB3" w14:textId="77777777" w:rsidR="000542F3" w:rsidRDefault="000542F3" w:rsidP="000542F3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2458D4FA" w14:textId="77777777" w:rsidR="000542F3" w:rsidRDefault="000542F3" w:rsidP="000542F3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7EEF4D63" w14:textId="77777777" w:rsidR="000542F3" w:rsidRDefault="000542F3" w:rsidP="000542F3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3D78D59D" w14:textId="77777777" w:rsidR="000542F3" w:rsidRDefault="000542F3" w:rsidP="000542F3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5FA7AB3F" w14:textId="77777777" w:rsidR="000542F3" w:rsidRDefault="000542F3" w:rsidP="000542F3">
            <w:pPr>
              <w:pStyle w:val="Dates"/>
            </w:pPr>
          </w:p>
        </w:tc>
      </w:tr>
      <w:tr w:rsidR="000542F3" w14:paraId="4D79C77A" w14:textId="77777777" w:rsidTr="002254B5">
        <w:trPr>
          <w:trHeight w:hRule="exact" w:val="864"/>
        </w:trPr>
        <w:tc>
          <w:tcPr>
            <w:tcW w:w="1536" w:type="dxa"/>
          </w:tcPr>
          <w:p w14:paraId="39BD3AC5" w14:textId="77777777" w:rsidR="000542F3" w:rsidRDefault="000542F3" w:rsidP="000542F3"/>
        </w:tc>
        <w:tc>
          <w:tcPr>
            <w:tcW w:w="1538" w:type="dxa"/>
          </w:tcPr>
          <w:p w14:paraId="2B8467BE" w14:textId="77777777" w:rsidR="000542F3" w:rsidRDefault="000542F3" w:rsidP="000542F3"/>
        </w:tc>
        <w:tc>
          <w:tcPr>
            <w:tcW w:w="1540" w:type="dxa"/>
          </w:tcPr>
          <w:p w14:paraId="118CA524" w14:textId="77777777" w:rsidR="000542F3" w:rsidRDefault="000542F3" w:rsidP="000542F3"/>
        </w:tc>
        <w:tc>
          <w:tcPr>
            <w:tcW w:w="1552" w:type="dxa"/>
          </w:tcPr>
          <w:p w14:paraId="5BA803A2" w14:textId="77777777" w:rsidR="000542F3" w:rsidRDefault="000542F3" w:rsidP="000542F3"/>
        </w:tc>
        <w:tc>
          <w:tcPr>
            <w:tcW w:w="1543" w:type="dxa"/>
          </w:tcPr>
          <w:p w14:paraId="57A04879" w14:textId="77777777" w:rsidR="000542F3" w:rsidRDefault="000542F3" w:rsidP="000542F3"/>
        </w:tc>
        <w:tc>
          <w:tcPr>
            <w:tcW w:w="1533" w:type="dxa"/>
          </w:tcPr>
          <w:p w14:paraId="3B093601" w14:textId="77777777" w:rsidR="000542F3" w:rsidRDefault="000542F3" w:rsidP="000542F3"/>
        </w:tc>
        <w:tc>
          <w:tcPr>
            <w:tcW w:w="1542" w:type="dxa"/>
          </w:tcPr>
          <w:p w14:paraId="6B699B5A" w14:textId="77777777" w:rsidR="000542F3" w:rsidRDefault="000542F3" w:rsidP="000542F3"/>
        </w:tc>
      </w:tr>
    </w:tbl>
    <w:p w14:paraId="53E66FDB" w14:textId="3786FB93" w:rsidR="002254B5" w:rsidRDefault="002254B5" w:rsidP="002254B5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2254B5" w14:paraId="1789BA99" w14:textId="77777777" w:rsidTr="002254B5">
        <w:tc>
          <w:tcPr>
            <w:tcW w:w="11016" w:type="dxa"/>
            <w:shd w:val="clear" w:color="auto" w:fill="495E00" w:themeFill="accent1" w:themeFillShade="80"/>
          </w:tcPr>
          <w:p w14:paraId="477967A3" w14:textId="1AA835F4" w:rsidR="002254B5" w:rsidRDefault="002254B5" w:rsidP="002254B5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May</w:t>
            </w:r>
            <w:r>
              <w:fldChar w:fldCharType="end"/>
            </w:r>
          </w:p>
        </w:tc>
      </w:tr>
      <w:tr w:rsidR="002254B5" w14:paraId="3332D767" w14:textId="77777777" w:rsidTr="002254B5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19C84604" w14:textId="77777777" w:rsidR="002254B5" w:rsidRDefault="002254B5" w:rsidP="002254B5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2020</w:t>
            </w:r>
            <w:r>
              <w:fldChar w:fldCharType="end"/>
            </w:r>
          </w:p>
        </w:tc>
      </w:tr>
      <w:tr w:rsidR="002254B5" w14:paraId="4AC23631" w14:textId="77777777" w:rsidTr="002254B5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407E5CFD" w14:textId="466D15B5" w:rsidR="002254B5" w:rsidRDefault="00C32966" w:rsidP="002254B5">
            <w:pPr>
              <w:pStyle w:val="Subtitle"/>
            </w:pPr>
            <w:r>
              <w:t>Planning Calendar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2254B5" w14:paraId="5C1BE42E" w14:textId="77777777" w:rsidTr="002254B5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71177965" w14:textId="5EA27BE2" w:rsidR="00C32966" w:rsidRDefault="00C32966" w:rsidP="00C32966">
            <w:pPr>
              <w:pStyle w:val="Title"/>
            </w:pPr>
            <w:r>
              <w:t>Living Faith Lutheran Church</w:t>
            </w:r>
          </w:p>
          <w:p w14:paraId="17A5DF4D" w14:textId="7AD52968" w:rsidR="002254B5" w:rsidRDefault="002254B5" w:rsidP="002254B5">
            <w:pPr>
              <w:pStyle w:val="Title"/>
            </w:pPr>
          </w:p>
          <w:p w14:paraId="51745D38" w14:textId="7561D41B" w:rsidR="002254B5" w:rsidRDefault="002254B5" w:rsidP="002254B5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78291BC9" w14:textId="5B610B4B" w:rsidR="002254B5" w:rsidRDefault="00C32966" w:rsidP="002254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FB11AA" wp14:editId="1EE1834C">
                  <wp:extent cx="2512060" cy="1414145"/>
                  <wp:effectExtent l="0" t="0" r="254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urch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8"/>
        <w:gridCol w:w="1540"/>
        <w:gridCol w:w="1552"/>
        <w:gridCol w:w="1543"/>
        <w:gridCol w:w="1533"/>
        <w:gridCol w:w="1542"/>
      </w:tblGrid>
      <w:tr w:rsidR="002254B5" w14:paraId="2FDC124A" w14:textId="77777777" w:rsidTr="002254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807072973"/>
            <w:placeholder>
              <w:docPart w:val="2C46C91378F640039E3DAEC87568459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350DA3C9" w14:textId="77777777" w:rsidR="002254B5" w:rsidRDefault="002254B5" w:rsidP="002254B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67511F26" w14:textId="77777777" w:rsidR="002254B5" w:rsidRDefault="00BE7BED" w:rsidP="002254B5">
            <w:pPr>
              <w:pStyle w:val="Days"/>
            </w:pPr>
            <w:sdt>
              <w:sdtPr>
                <w:id w:val="-1936202322"/>
                <w:placeholder>
                  <w:docPart w:val="2EDCA01060794814ADEEC2D175EB356D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Monday</w:t>
                </w:r>
              </w:sdtContent>
            </w:sdt>
          </w:p>
        </w:tc>
        <w:tc>
          <w:tcPr>
            <w:tcW w:w="1540" w:type="dxa"/>
          </w:tcPr>
          <w:p w14:paraId="2E24D96F" w14:textId="77777777" w:rsidR="002254B5" w:rsidRDefault="00BE7BED" w:rsidP="002254B5">
            <w:pPr>
              <w:pStyle w:val="Days"/>
            </w:pPr>
            <w:sdt>
              <w:sdtPr>
                <w:id w:val="-1275791542"/>
                <w:placeholder>
                  <w:docPart w:val="3739CDE3F7B949FE891F01FC87B3C716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Tuesday</w:t>
                </w:r>
              </w:sdtContent>
            </w:sdt>
          </w:p>
        </w:tc>
        <w:tc>
          <w:tcPr>
            <w:tcW w:w="1552" w:type="dxa"/>
          </w:tcPr>
          <w:p w14:paraId="56B64EFD" w14:textId="77777777" w:rsidR="002254B5" w:rsidRDefault="00BE7BED" w:rsidP="002254B5">
            <w:pPr>
              <w:pStyle w:val="Days"/>
            </w:pPr>
            <w:sdt>
              <w:sdtPr>
                <w:id w:val="983197211"/>
                <w:placeholder>
                  <w:docPart w:val="533BF743FBCE44D599571E7F753F1CD8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Wednesday</w:t>
                </w:r>
              </w:sdtContent>
            </w:sdt>
          </w:p>
        </w:tc>
        <w:tc>
          <w:tcPr>
            <w:tcW w:w="1543" w:type="dxa"/>
          </w:tcPr>
          <w:p w14:paraId="2B012DAF" w14:textId="77777777" w:rsidR="002254B5" w:rsidRDefault="00BE7BED" w:rsidP="002254B5">
            <w:pPr>
              <w:pStyle w:val="Days"/>
            </w:pPr>
            <w:sdt>
              <w:sdtPr>
                <w:id w:val="1711999098"/>
                <w:placeholder>
                  <w:docPart w:val="5CB6E96BE7154CDF8C377DD41338E925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Thursday</w:t>
                </w:r>
              </w:sdtContent>
            </w:sdt>
          </w:p>
        </w:tc>
        <w:tc>
          <w:tcPr>
            <w:tcW w:w="1533" w:type="dxa"/>
          </w:tcPr>
          <w:p w14:paraId="67424A05" w14:textId="77777777" w:rsidR="002254B5" w:rsidRDefault="00BE7BED" w:rsidP="002254B5">
            <w:pPr>
              <w:pStyle w:val="Days"/>
            </w:pPr>
            <w:sdt>
              <w:sdtPr>
                <w:id w:val="2117017049"/>
                <w:placeholder>
                  <w:docPart w:val="5EE94D1466984E84BE0A10CF1F11D985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Friday</w:t>
                </w:r>
              </w:sdtContent>
            </w:sdt>
          </w:p>
        </w:tc>
        <w:tc>
          <w:tcPr>
            <w:tcW w:w="1542" w:type="dxa"/>
          </w:tcPr>
          <w:p w14:paraId="751E8B8A" w14:textId="77777777" w:rsidR="002254B5" w:rsidRDefault="00BE7BED" w:rsidP="002254B5">
            <w:pPr>
              <w:pStyle w:val="Days"/>
            </w:pPr>
            <w:sdt>
              <w:sdtPr>
                <w:id w:val="1607010771"/>
                <w:placeholder>
                  <w:docPart w:val="E433F2C5D324474189F6DF1DD4CCF116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Saturday</w:t>
                </w:r>
              </w:sdtContent>
            </w:sdt>
          </w:p>
        </w:tc>
      </w:tr>
      <w:tr w:rsidR="002254B5" w14:paraId="3C6CDB95" w14:textId="77777777" w:rsidTr="002254B5">
        <w:tc>
          <w:tcPr>
            <w:tcW w:w="1536" w:type="dxa"/>
            <w:tcBorders>
              <w:bottom w:val="nil"/>
            </w:tcBorders>
          </w:tcPr>
          <w:p w14:paraId="28B65CC1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7711109B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64B708DC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5CDBD82E" w14:textId="0907C0BB" w:rsidR="002254B5" w:rsidRDefault="002254B5" w:rsidP="002254B5">
            <w:pPr>
              <w:pStyle w:val="Dates"/>
            </w:pPr>
          </w:p>
        </w:tc>
        <w:tc>
          <w:tcPr>
            <w:tcW w:w="1543" w:type="dxa"/>
            <w:tcBorders>
              <w:bottom w:val="nil"/>
            </w:tcBorders>
          </w:tcPr>
          <w:p w14:paraId="79014B01" w14:textId="09796EEC" w:rsidR="002254B5" w:rsidRDefault="002254B5" w:rsidP="002254B5">
            <w:pPr>
              <w:pStyle w:val="Dates"/>
            </w:pPr>
          </w:p>
        </w:tc>
        <w:tc>
          <w:tcPr>
            <w:tcW w:w="1533" w:type="dxa"/>
            <w:tcBorders>
              <w:bottom w:val="nil"/>
            </w:tcBorders>
          </w:tcPr>
          <w:p w14:paraId="41A74D97" w14:textId="48AC7C9F" w:rsidR="002254B5" w:rsidRDefault="004E2EE4" w:rsidP="002254B5">
            <w:pPr>
              <w:pStyle w:val="Dates"/>
            </w:pPr>
            <w:r>
              <w:t>1</w:t>
            </w:r>
          </w:p>
        </w:tc>
        <w:tc>
          <w:tcPr>
            <w:tcW w:w="1542" w:type="dxa"/>
            <w:tcBorders>
              <w:bottom w:val="nil"/>
            </w:tcBorders>
          </w:tcPr>
          <w:p w14:paraId="4A5866CE" w14:textId="5603E4C3" w:rsidR="002254B5" w:rsidRDefault="004E2EE4" w:rsidP="002254B5">
            <w:pPr>
              <w:pStyle w:val="Dates"/>
            </w:pPr>
            <w:r>
              <w:t>2</w:t>
            </w:r>
          </w:p>
        </w:tc>
      </w:tr>
      <w:tr w:rsidR="002254B5" w14:paraId="4F11C139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730A870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0BAAB33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446AD8C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567CD4E3" w14:textId="1EDFC14F" w:rsidR="002254B5" w:rsidRDefault="002254B5" w:rsidP="002254B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DFFDA37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B6329FA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64E25ED" w14:textId="77777777" w:rsidR="002254B5" w:rsidRDefault="002254B5" w:rsidP="002254B5"/>
        </w:tc>
      </w:tr>
      <w:tr w:rsidR="002254B5" w14:paraId="44F31410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72E9686" w14:textId="3B891DE0" w:rsidR="002254B5" w:rsidRDefault="004E2EE4" w:rsidP="002254B5">
            <w:pPr>
              <w:pStyle w:val="Dates"/>
            </w:pPr>
            <w:r>
              <w:t>3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51518552" w14:textId="7B96EBA1" w:rsidR="002254B5" w:rsidRDefault="004E2EE4" w:rsidP="002254B5">
            <w:pPr>
              <w:pStyle w:val="Dates"/>
            </w:pPr>
            <w:r>
              <w:t>4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F747155" w14:textId="46446552" w:rsidR="002254B5" w:rsidRDefault="004E2EE4" w:rsidP="002254B5">
            <w:pPr>
              <w:pStyle w:val="Dates"/>
            </w:pPr>
            <w:r>
              <w:t>5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712C9BD9" w14:textId="34720E03" w:rsidR="002254B5" w:rsidRDefault="004E2EE4" w:rsidP="002254B5">
            <w:pPr>
              <w:pStyle w:val="Dates"/>
            </w:pPr>
            <w:r>
              <w:t>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763C918" w14:textId="3D74E785" w:rsidR="002254B5" w:rsidRDefault="004E2EE4" w:rsidP="002254B5">
            <w:pPr>
              <w:pStyle w:val="Dates"/>
            </w:pPr>
            <w:r>
              <w:t>7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A2681E6" w14:textId="3B228129" w:rsidR="002254B5" w:rsidRDefault="004E2EE4" w:rsidP="002254B5">
            <w:pPr>
              <w:pStyle w:val="Dates"/>
            </w:pPr>
            <w:r>
              <w:t>8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25228C7" w14:textId="6A95DBC4" w:rsidR="002254B5" w:rsidRDefault="004E2EE4" w:rsidP="002254B5">
            <w:pPr>
              <w:pStyle w:val="Dates"/>
            </w:pPr>
            <w:r>
              <w:t>9</w:t>
            </w:r>
          </w:p>
        </w:tc>
      </w:tr>
      <w:tr w:rsidR="002254B5" w14:paraId="5E09E01E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16F6723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69D48C65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3C558560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7EA8C5E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C17B97B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2AEA4DE" w14:textId="77777777" w:rsidR="002254B5" w:rsidRDefault="002254B5" w:rsidP="002254B5">
            <w:r>
              <w:t>Locomotion</w:t>
            </w:r>
          </w:p>
          <w:p w14:paraId="75337A86" w14:textId="30F7C1C6" w:rsidR="002E4B54" w:rsidRDefault="002E4B54" w:rsidP="002254B5">
            <w:r>
              <w:t>4:30 p m-6:00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2F05486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8E77D9B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3CA96DA" w14:textId="77777777" w:rsidR="002254B5" w:rsidRDefault="002254B5" w:rsidP="002254B5"/>
        </w:tc>
      </w:tr>
      <w:tr w:rsidR="002254B5" w14:paraId="50ECF74C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BE7BE35" w14:textId="43837AB4" w:rsidR="002254B5" w:rsidRDefault="004E2EE4" w:rsidP="002254B5">
            <w:pPr>
              <w:pStyle w:val="Dates"/>
            </w:pPr>
            <w:r>
              <w:t>10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478D2E4" w14:textId="38DD998E" w:rsidR="002254B5" w:rsidRDefault="004E2EE4" w:rsidP="002254B5">
            <w:pPr>
              <w:pStyle w:val="Dates"/>
            </w:pPr>
            <w:r>
              <w:t>11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A3F5449" w14:textId="25473833" w:rsidR="002254B5" w:rsidRDefault="004E2EE4" w:rsidP="002254B5">
            <w:pPr>
              <w:pStyle w:val="Dates"/>
            </w:pPr>
            <w:r>
              <w:t>12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A915E19" w14:textId="3EE71EB6" w:rsidR="002254B5" w:rsidRDefault="004E2EE4" w:rsidP="002254B5">
            <w:pPr>
              <w:pStyle w:val="Dates"/>
            </w:pPr>
            <w:r>
              <w:t>13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5D395EF" w14:textId="4B3EF030" w:rsidR="002254B5" w:rsidRDefault="004E2EE4" w:rsidP="002254B5">
            <w:pPr>
              <w:pStyle w:val="Dates"/>
            </w:pPr>
            <w:r>
              <w:t>14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312BDC26" w14:textId="46A85659" w:rsidR="002254B5" w:rsidRDefault="004E2EE4" w:rsidP="002254B5">
            <w:pPr>
              <w:pStyle w:val="Dates"/>
            </w:pPr>
            <w:r>
              <w:t>15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AA96DFA" w14:textId="4D47FEF7" w:rsidR="002254B5" w:rsidRDefault="004E2EE4" w:rsidP="002254B5">
            <w:pPr>
              <w:pStyle w:val="Dates"/>
            </w:pPr>
            <w:r>
              <w:t>16</w:t>
            </w:r>
          </w:p>
        </w:tc>
      </w:tr>
      <w:tr w:rsidR="002254B5" w14:paraId="080C5BD7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B4E759C" w14:textId="77777777" w:rsidR="006E5B20" w:rsidRPr="008C654F" w:rsidRDefault="006E5B20" w:rsidP="006E5B2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Mother’s Day</w:t>
            </w:r>
          </w:p>
          <w:p w14:paraId="1A1AE100" w14:textId="6B62CFB1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14367C78" w14:textId="2BC4594B" w:rsid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2DD7F29B" w14:textId="77777777" w:rsidR="002254B5" w:rsidRDefault="002254B5" w:rsidP="006E5B2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082EF89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A2C42B2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C90441A" w14:textId="77777777" w:rsidR="002E4B54" w:rsidRDefault="002254B5" w:rsidP="002E4B54">
            <w:r>
              <w:t>Locomotion</w:t>
            </w:r>
            <w:r w:rsidR="002E4B54">
              <w:t xml:space="preserve"> </w:t>
            </w:r>
          </w:p>
          <w:p w14:paraId="1F077E08" w14:textId="2F22FEA8" w:rsidR="002E4B54" w:rsidRDefault="002E4B54" w:rsidP="002E4B54">
            <w:r>
              <w:t>4:30 p m-6:00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D7ACACD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AC308C4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7342F6D" w14:textId="77777777" w:rsidR="002254B5" w:rsidRDefault="002254B5" w:rsidP="002254B5"/>
        </w:tc>
      </w:tr>
      <w:tr w:rsidR="002254B5" w14:paraId="39F6EBCA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5D2C0884" w14:textId="4122BFE3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  <w:r w:rsidR="004E2EE4">
              <w:t>7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D4F9FBE" w14:textId="1FD52382" w:rsidR="002254B5" w:rsidRDefault="004E2EE4" w:rsidP="002254B5">
            <w:pPr>
              <w:pStyle w:val="Dates"/>
            </w:pPr>
            <w:r>
              <w:t>18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72B03C86" w14:textId="53539913" w:rsidR="002254B5" w:rsidRDefault="004E2EE4" w:rsidP="002254B5">
            <w:pPr>
              <w:pStyle w:val="Dates"/>
            </w:pPr>
            <w:r>
              <w:t>19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E0ECE4C" w14:textId="50A5B74F" w:rsidR="002254B5" w:rsidRDefault="004E2EE4" w:rsidP="002254B5">
            <w:pPr>
              <w:pStyle w:val="Dates"/>
            </w:pPr>
            <w:r>
              <w:t>20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90D2FEC" w14:textId="734B8A6E" w:rsidR="002254B5" w:rsidRDefault="004E2EE4" w:rsidP="002254B5">
            <w:pPr>
              <w:pStyle w:val="Dates"/>
            </w:pPr>
            <w:r>
              <w:t>21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9F44362" w14:textId="19CE7ED2" w:rsidR="002254B5" w:rsidRDefault="004E2EE4" w:rsidP="002254B5">
            <w:pPr>
              <w:pStyle w:val="Dates"/>
            </w:pPr>
            <w:r>
              <w:t>22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4AC9C77D" w14:textId="23ADD4EC" w:rsidR="002254B5" w:rsidRDefault="004E2EE4" w:rsidP="002254B5">
            <w:pPr>
              <w:pStyle w:val="Dates"/>
            </w:pPr>
            <w:r>
              <w:t>23</w:t>
            </w:r>
          </w:p>
        </w:tc>
      </w:tr>
      <w:tr w:rsidR="002254B5" w14:paraId="7070A1D4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951B54E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1EA51D2C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50C07501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0255924A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7D9DC14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BDCB1C6" w14:textId="14536E81" w:rsidR="002E4B54" w:rsidRDefault="002E4B54" w:rsidP="002254B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C9CE6DA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7A50FEA7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046351F" w14:textId="77777777" w:rsidR="002254B5" w:rsidRDefault="002254B5" w:rsidP="002254B5"/>
        </w:tc>
      </w:tr>
      <w:tr w:rsidR="002254B5" w14:paraId="3CEEAEF7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BFD2B5E" w14:textId="14898307" w:rsidR="002254B5" w:rsidRDefault="004E2EE4" w:rsidP="002254B5">
            <w:pPr>
              <w:pStyle w:val="Dates"/>
            </w:pPr>
            <w:r>
              <w:t>24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A75779D" w14:textId="54F68795" w:rsidR="002254B5" w:rsidRDefault="004E2EE4" w:rsidP="002254B5">
            <w:pPr>
              <w:pStyle w:val="Dates"/>
            </w:pPr>
            <w:r>
              <w:t>25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777A79EE" w14:textId="38A37356" w:rsidR="002254B5" w:rsidRDefault="004E2EE4" w:rsidP="002254B5">
            <w:pPr>
              <w:pStyle w:val="Dates"/>
            </w:pPr>
            <w:r>
              <w:t>26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30A48CA2" w14:textId="00B87821" w:rsidR="002254B5" w:rsidRDefault="004E2EE4" w:rsidP="002254B5">
            <w:pPr>
              <w:pStyle w:val="Dates"/>
            </w:pPr>
            <w:r>
              <w:t>27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3B3EF5B" w14:textId="05E66C81" w:rsidR="002254B5" w:rsidRDefault="004E2EE4" w:rsidP="002254B5">
            <w:pPr>
              <w:pStyle w:val="Dates"/>
            </w:pPr>
            <w:r>
              <w:t>28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8F23AFF" w14:textId="0F193297" w:rsidR="002254B5" w:rsidRDefault="004E2EE4" w:rsidP="002254B5">
            <w:pPr>
              <w:pStyle w:val="Dates"/>
            </w:pPr>
            <w:r>
              <w:t>29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FCE0050" w14:textId="773BFE81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4E2EE4">
              <w:t>30</w:t>
            </w:r>
          </w:p>
        </w:tc>
      </w:tr>
      <w:tr w:rsidR="002254B5" w14:paraId="3B776176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F5CDE6D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68CDD356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2BBB1286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2C25B86" w14:textId="269CCB2F" w:rsidR="002254B5" w:rsidRDefault="008C654F" w:rsidP="002254B5">
            <w:r>
              <w:t>Memorial Day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53DEA0A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3484A9D" w14:textId="77777777" w:rsidR="002254B5" w:rsidRDefault="002254B5" w:rsidP="002254B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7633FBB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590A27B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38B60F57" w14:textId="77777777" w:rsidR="002254B5" w:rsidRDefault="002254B5" w:rsidP="002254B5"/>
        </w:tc>
      </w:tr>
      <w:tr w:rsidR="002254B5" w14:paraId="5E024666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6DE2B213" w14:textId="2E8AFBA6" w:rsidR="002254B5" w:rsidRDefault="004E2EE4" w:rsidP="002254B5">
            <w:pPr>
              <w:pStyle w:val="Dates"/>
            </w:pPr>
            <w:r>
              <w:t>31</w:t>
            </w:r>
            <w:r w:rsidR="002254B5">
              <w:fldChar w:fldCharType="begin"/>
            </w:r>
            <w:r w:rsidR="002254B5">
              <w:instrText xml:space="preserve">IF </w:instrText>
            </w:r>
            <w:r w:rsidR="002254B5">
              <w:fldChar w:fldCharType="begin"/>
            </w:r>
            <w:r w:rsidR="002254B5">
              <w:instrText xml:space="preserve"> =G10</w:instrText>
            </w:r>
            <w:r w:rsidR="002254B5">
              <w:fldChar w:fldCharType="separate"/>
            </w:r>
            <w:r w:rsidR="002254B5">
              <w:rPr>
                <w:noProof/>
              </w:rPr>
              <w:instrText>0</w:instrText>
            </w:r>
            <w:r w:rsidR="002254B5">
              <w:fldChar w:fldCharType="end"/>
            </w:r>
            <w:r w:rsidR="002254B5">
              <w:instrText xml:space="preserve"> = 0,"" </w:instrText>
            </w:r>
            <w:r w:rsidR="002254B5">
              <w:fldChar w:fldCharType="begin"/>
            </w:r>
            <w:r w:rsidR="002254B5">
              <w:instrText xml:space="preserve"> IF </w:instrText>
            </w:r>
            <w:r w:rsidR="002254B5">
              <w:fldChar w:fldCharType="begin"/>
            </w:r>
            <w:r w:rsidR="002254B5">
              <w:instrText xml:space="preserve"> =G10 </w:instrText>
            </w:r>
            <w:r w:rsidR="002254B5">
              <w:fldChar w:fldCharType="separate"/>
            </w:r>
            <w:r w:rsidR="002254B5">
              <w:rPr>
                <w:noProof/>
              </w:rPr>
              <w:instrText>30</w:instrText>
            </w:r>
            <w:r w:rsidR="002254B5">
              <w:fldChar w:fldCharType="end"/>
            </w:r>
            <w:r w:rsidR="002254B5">
              <w:instrText xml:space="preserve">  &lt; </w:instrText>
            </w:r>
            <w:r w:rsidR="002254B5">
              <w:fldChar w:fldCharType="begin"/>
            </w:r>
            <w:r w:rsidR="002254B5">
              <w:instrText xml:space="preserve"> DocVariable MonthEnd \@ d </w:instrText>
            </w:r>
            <w:r w:rsidR="002254B5">
              <w:fldChar w:fldCharType="separate"/>
            </w:r>
            <w:r w:rsidR="002254B5">
              <w:instrText>31</w:instrText>
            </w:r>
            <w:r w:rsidR="002254B5">
              <w:fldChar w:fldCharType="end"/>
            </w:r>
            <w:r w:rsidR="002254B5">
              <w:instrText xml:space="preserve">  </w:instrText>
            </w:r>
            <w:r w:rsidR="002254B5">
              <w:fldChar w:fldCharType="begin"/>
            </w:r>
            <w:r w:rsidR="002254B5">
              <w:instrText xml:space="preserve"> =G10+1 </w:instrText>
            </w:r>
            <w:r w:rsidR="002254B5">
              <w:fldChar w:fldCharType="separate"/>
            </w:r>
            <w:r w:rsidR="002254B5">
              <w:rPr>
                <w:noProof/>
              </w:rPr>
              <w:instrText>31</w:instrText>
            </w:r>
            <w:r w:rsidR="002254B5">
              <w:fldChar w:fldCharType="end"/>
            </w:r>
            <w:r w:rsidR="002254B5">
              <w:instrText xml:space="preserve"> "" </w:instrText>
            </w:r>
            <w:r w:rsidR="002254B5">
              <w:fldChar w:fldCharType="separate"/>
            </w:r>
            <w:r w:rsidR="002254B5">
              <w:rPr>
                <w:noProof/>
              </w:rPr>
              <w:instrText>31</w:instrText>
            </w:r>
            <w:r w:rsidR="002254B5">
              <w:fldChar w:fldCharType="end"/>
            </w:r>
            <w:r w:rsidR="002254B5"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2CD66450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37D309A2" w14:textId="77777777" w:rsidR="002254B5" w:rsidRDefault="002254B5" w:rsidP="002254B5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36256B03" w14:textId="77777777" w:rsidR="002254B5" w:rsidRDefault="002254B5" w:rsidP="002254B5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54871FCA" w14:textId="77777777" w:rsidR="002254B5" w:rsidRDefault="002254B5" w:rsidP="002254B5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5EDB7015" w14:textId="77777777" w:rsidR="002254B5" w:rsidRDefault="002254B5" w:rsidP="002254B5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2367BE75" w14:textId="77777777" w:rsidR="002254B5" w:rsidRDefault="002254B5" w:rsidP="002254B5">
            <w:pPr>
              <w:pStyle w:val="Dates"/>
            </w:pPr>
          </w:p>
        </w:tc>
      </w:tr>
      <w:tr w:rsidR="002254B5" w14:paraId="67CE0159" w14:textId="77777777" w:rsidTr="002254B5">
        <w:trPr>
          <w:trHeight w:hRule="exact" w:val="864"/>
        </w:trPr>
        <w:tc>
          <w:tcPr>
            <w:tcW w:w="1536" w:type="dxa"/>
          </w:tcPr>
          <w:p w14:paraId="3B317EFB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74E13CDF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1853A43A" w14:textId="77777777" w:rsidR="002254B5" w:rsidRDefault="002254B5" w:rsidP="002254B5"/>
        </w:tc>
        <w:tc>
          <w:tcPr>
            <w:tcW w:w="1538" w:type="dxa"/>
          </w:tcPr>
          <w:p w14:paraId="5BD0117F" w14:textId="77777777" w:rsidR="002254B5" w:rsidRDefault="002254B5" w:rsidP="002254B5"/>
        </w:tc>
        <w:tc>
          <w:tcPr>
            <w:tcW w:w="1540" w:type="dxa"/>
          </w:tcPr>
          <w:p w14:paraId="583C1977" w14:textId="77777777" w:rsidR="002254B5" w:rsidRDefault="002254B5" w:rsidP="002254B5"/>
        </w:tc>
        <w:tc>
          <w:tcPr>
            <w:tcW w:w="1552" w:type="dxa"/>
          </w:tcPr>
          <w:p w14:paraId="14A9CC64" w14:textId="77777777" w:rsidR="002254B5" w:rsidRDefault="002254B5" w:rsidP="002254B5"/>
        </w:tc>
        <w:tc>
          <w:tcPr>
            <w:tcW w:w="1543" w:type="dxa"/>
          </w:tcPr>
          <w:p w14:paraId="5112C9DB" w14:textId="77777777" w:rsidR="002254B5" w:rsidRDefault="002254B5" w:rsidP="002254B5"/>
        </w:tc>
        <w:tc>
          <w:tcPr>
            <w:tcW w:w="1533" w:type="dxa"/>
          </w:tcPr>
          <w:p w14:paraId="58D6B2DE" w14:textId="77777777" w:rsidR="002254B5" w:rsidRDefault="002254B5" w:rsidP="002254B5"/>
        </w:tc>
        <w:tc>
          <w:tcPr>
            <w:tcW w:w="1542" w:type="dxa"/>
          </w:tcPr>
          <w:p w14:paraId="3F98E676" w14:textId="77777777" w:rsidR="002254B5" w:rsidRDefault="002254B5" w:rsidP="002254B5"/>
        </w:tc>
      </w:tr>
    </w:tbl>
    <w:p w14:paraId="6516B448" w14:textId="1135A2A8" w:rsidR="002254B5" w:rsidRDefault="002254B5" w:rsidP="002254B5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2254B5" w14:paraId="211DA19D" w14:textId="77777777" w:rsidTr="002254B5">
        <w:tc>
          <w:tcPr>
            <w:tcW w:w="11016" w:type="dxa"/>
            <w:shd w:val="clear" w:color="auto" w:fill="495E00" w:themeFill="accent1" w:themeFillShade="80"/>
          </w:tcPr>
          <w:p w14:paraId="09807BE4" w14:textId="6B5C559D" w:rsidR="002254B5" w:rsidRDefault="002254B5" w:rsidP="002254B5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June</w:t>
            </w:r>
            <w:r>
              <w:fldChar w:fldCharType="end"/>
            </w:r>
          </w:p>
        </w:tc>
      </w:tr>
      <w:tr w:rsidR="002254B5" w14:paraId="57172D7C" w14:textId="77777777" w:rsidTr="002254B5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08CDB7F7" w14:textId="77777777" w:rsidR="002254B5" w:rsidRDefault="002254B5" w:rsidP="002254B5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2020</w:t>
            </w:r>
            <w:r>
              <w:fldChar w:fldCharType="end"/>
            </w:r>
          </w:p>
        </w:tc>
      </w:tr>
      <w:tr w:rsidR="002254B5" w14:paraId="32530A60" w14:textId="77777777" w:rsidTr="002254B5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2F38D513" w14:textId="1F9D8964" w:rsidR="002254B5" w:rsidRDefault="00C32966" w:rsidP="002254B5">
            <w:pPr>
              <w:pStyle w:val="Subtitle"/>
            </w:pPr>
            <w:r>
              <w:t>Planning Calendar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2254B5" w14:paraId="0D4FB5B2" w14:textId="77777777" w:rsidTr="002254B5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7186FF4A" w14:textId="06FDA8E7" w:rsidR="00C32966" w:rsidRDefault="00C32966" w:rsidP="00C32966">
            <w:pPr>
              <w:pStyle w:val="Title"/>
            </w:pPr>
            <w:r>
              <w:t>Living Faith Lutheran Church</w:t>
            </w:r>
          </w:p>
          <w:p w14:paraId="36C1E1DD" w14:textId="0D5EC023" w:rsidR="002254B5" w:rsidRDefault="002254B5" w:rsidP="002254B5">
            <w:pPr>
              <w:pStyle w:val="Title"/>
            </w:pPr>
          </w:p>
          <w:p w14:paraId="47029EB8" w14:textId="47A8B878" w:rsidR="002254B5" w:rsidRDefault="002254B5" w:rsidP="002254B5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4A8FE4F7" w14:textId="376A23E5" w:rsidR="002254B5" w:rsidRDefault="00C32966" w:rsidP="002254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EFDE48" wp14:editId="762F650B">
                  <wp:extent cx="2512060" cy="1414145"/>
                  <wp:effectExtent l="0" t="0" r="254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urch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8"/>
        <w:gridCol w:w="1540"/>
        <w:gridCol w:w="1552"/>
        <w:gridCol w:w="1543"/>
        <w:gridCol w:w="1533"/>
        <w:gridCol w:w="1542"/>
      </w:tblGrid>
      <w:tr w:rsidR="002254B5" w14:paraId="30B40020" w14:textId="77777777" w:rsidTr="002254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387469880"/>
            <w:placeholder>
              <w:docPart w:val="E6B6F368D8C04EC1929C3734862410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45FA1899" w14:textId="77777777" w:rsidR="002254B5" w:rsidRDefault="002254B5" w:rsidP="002254B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268E827F" w14:textId="77777777" w:rsidR="002254B5" w:rsidRDefault="00BE7BED" w:rsidP="002254B5">
            <w:pPr>
              <w:pStyle w:val="Days"/>
            </w:pPr>
            <w:sdt>
              <w:sdtPr>
                <w:id w:val="-1946607474"/>
                <w:placeholder>
                  <w:docPart w:val="007F9E44519A4DF1B730A5DC0810FDA8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Monday</w:t>
                </w:r>
              </w:sdtContent>
            </w:sdt>
          </w:p>
        </w:tc>
        <w:tc>
          <w:tcPr>
            <w:tcW w:w="1540" w:type="dxa"/>
          </w:tcPr>
          <w:p w14:paraId="4430FE9B" w14:textId="77777777" w:rsidR="002254B5" w:rsidRDefault="00BE7BED" w:rsidP="002254B5">
            <w:pPr>
              <w:pStyle w:val="Days"/>
            </w:pPr>
            <w:sdt>
              <w:sdtPr>
                <w:id w:val="764818935"/>
                <w:placeholder>
                  <w:docPart w:val="FAFBF8D703624FD7A7667B6BB4216F5C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Tuesday</w:t>
                </w:r>
              </w:sdtContent>
            </w:sdt>
          </w:p>
        </w:tc>
        <w:tc>
          <w:tcPr>
            <w:tcW w:w="1552" w:type="dxa"/>
          </w:tcPr>
          <w:p w14:paraId="26A44A31" w14:textId="77777777" w:rsidR="002254B5" w:rsidRDefault="00BE7BED" w:rsidP="002254B5">
            <w:pPr>
              <w:pStyle w:val="Days"/>
            </w:pPr>
            <w:sdt>
              <w:sdtPr>
                <w:id w:val="-1797525243"/>
                <w:placeholder>
                  <w:docPart w:val="56EF1E82556D4E76B6C253F07C5D8CAE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Wednesday</w:t>
                </w:r>
              </w:sdtContent>
            </w:sdt>
          </w:p>
        </w:tc>
        <w:tc>
          <w:tcPr>
            <w:tcW w:w="1543" w:type="dxa"/>
          </w:tcPr>
          <w:p w14:paraId="07BEF107" w14:textId="77777777" w:rsidR="002254B5" w:rsidRDefault="00BE7BED" w:rsidP="002254B5">
            <w:pPr>
              <w:pStyle w:val="Days"/>
            </w:pPr>
            <w:sdt>
              <w:sdtPr>
                <w:id w:val="-995490712"/>
                <w:placeholder>
                  <w:docPart w:val="7365469A7CAD4F1084FEA6AF9F57FD49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Thursday</w:t>
                </w:r>
              </w:sdtContent>
            </w:sdt>
          </w:p>
        </w:tc>
        <w:tc>
          <w:tcPr>
            <w:tcW w:w="1533" w:type="dxa"/>
          </w:tcPr>
          <w:p w14:paraId="43314800" w14:textId="77777777" w:rsidR="002254B5" w:rsidRDefault="00BE7BED" w:rsidP="002254B5">
            <w:pPr>
              <w:pStyle w:val="Days"/>
            </w:pPr>
            <w:sdt>
              <w:sdtPr>
                <w:id w:val="1577241211"/>
                <w:placeholder>
                  <w:docPart w:val="9E357AB5C1CC4868AF482E9BA8C0A5BD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Friday</w:t>
                </w:r>
              </w:sdtContent>
            </w:sdt>
          </w:p>
        </w:tc>
        <w:tc>
          <w:tcPr>
            <w:tcW w:w="1542" w:type="dxa"/>
          </w:tcPr>
          <w:p w14:paraId="54A3F327" w14:textId="77777777" w:rsidR="002254B5" w:rsidRDefault="00BE7BED" w:rsidP="002254B5">
            <w:pPr>
              <w:pStyle w:val="Days"/>
            </w:pPr>
            <w:sdt>
              <w:sdtPr>
                <w:id w:val="812605120"/>
                <w:placeholder>
                  <w:docPart w:val="D8CBDE9659F74BFDBF1D98486175AA14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Saturday</w:t>
                </w:r>
              </w:sdtContent>
            </w:sdt>
          </w:p>
        </w:tc>
      </w:tr>
      <w:tr w:rsidR="002254B5" w14:paraId="4A17F5E2" w14:textId="77777777" w:rsidTr="002254B5">
        <w:tc>
          <w:tcPr>
            <w:tcW w:w="1536" w:type="dxa"/>
            <w:tcBorders>
              <w:bottom w:val="nil"/>
            </w:tcBorders>
          </w:tcPr>
          <w:p w14:paraId="0475A71E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3098D50F" w14:textId="46D961EC" w:rsidR="002254B5" w:rsidRDefault="008C654F" w:rsidP="002254B5">
            <w:pPr>
              <w:pStyle w:val="Dates"/>
            </w:pPr>
            <w:r>
              <w:t>1</w:t>
            </w:r>
          </w:p>
        </w:tc>
        <w:tc>
          <w:tcPr>
            <w:tcW w:w="1540" w:type="dxa"/>
            <w:tcBorders>
              <w:bottom w:val="nil"/>
            </w:tcBorders>
          </w:tcPr>
          <w:p w14:paraId="72326BE6" w14:textId="1C8E703B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8C654F">
              <w:t>2</w:t>
            </w:r>
          </w:p>
        </w:tc>
        <w:tc>
          <w:tcPr>
            <w:tcW w:w="1552" w:type="dxa"/>
            <w:tcBorders>
              <w:bottom w:val="nil"/>
            </w:tcBorders>
          </w:tcPr>
          <w:p w14:paraId="13625363" w14:textId="1F744494" w:rsidR="002254B5" w:rsidRDefault="008C654F" w:rsidP="002254B5">
            <w:pPr>
              <w:pStyle w:val="Dates"/>
            </w:pPr>
            <w:r>
              <w:t>3</w:t>
            </w:r>
          </w:p>
        </w:tc>
        <w:tc>
          <w:tcPr>
            <w:tcW w:w="1543" w:type="dxa"/>
            <w:tcBorders>
              <w:bottom w:val="nil"/>
            </w:tcBorders>
          </w:tcPr>
          <w:p w14:paraId="3E25C81E" w14:textId="4A779DA2" w:rsidR="002254B5" w:rsidRDefault="008C654F" w:rsidP="002254B5">
            <w:pPr>
              <w:pStyle w:val="Dates"/>
            </w:pPr>
            <w:r>
              <w:t>4</w:t>
            </w:r>
          </w:p>
        </w:tc>
        <w:tc>
          <w:tcPr>
            <w:tcW w:w="1533" w:type="dxa"/>
            <w:tcBorders>
              <w:bottom w:val="nil"/>
            </w:tcBorders>
          </w:tcPr>
          <w:p w14:paraId="4A7B07DB" w14:textId="69E72EB5" w:rsidR="002254B5" w:rsidRDefault="008C654F" w:rsidP="002254B5">
            <w:pPr>
              <w:pStyle w:val="Dates"/>
            </w:pPr>
            <w:r>
              <w:t>5</w:t>
            </w:r>
          </w:p>
        </w:tc>
        <w:tc>
          <w:tcPr>
            <w:tcW w:w="1542" w:type="dxa"/>
            <w:tcBorders>
              <w:bottom w:val="nil"/>
            </w:tcBorders>
          </w:tcPr>
          <w:p w14:paraId="6CE9380B" w14:textId="1298AC86" w:rsidR="002254B5" w:rsidRDefault="008C654F" w:rsidP="002254B5">
            <w:pPr>
              <w:pStyle w:val="Dates"/>
            </w:pPr>
            <w:r>
              <w:t>6</w:t>
            </w:r>
          </w:p>
        </w:tc>
      </w:tr>
      <w:tr w:rsidR="002254B5" w14:paraId="61471538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440AA8F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0FDBE00E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12F4418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D53F961" w14:textId="77777777" w:rsidR="002254B5" w:rsidRDefault="002254B5" w:rsidP="002254B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992BB9A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D340595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FC7063D" w14:textId="77777777" w:rsidR="002254B5" w:rsidRDefault="002254B5" w:rsidP="002254B5"/>
        </w:tc>
      </w:tr>
      <w:tr w:rsidR="002254B5" w14:paraId="4F02D0CA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F05F4FC" w14:textId="40A934F4" w:rsidR="002254B5" w:rsidRDefault="008C654F" w:rsidP="002254B5">
            <w:pPr>
              <w:pStyle w:val="Dates"/>
            </w:pPr>
            <w:r>
              <w:t>7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2945A1D" w14:textId="4FB8E316" w:rsidR="002254B5" w:rsidRDefault="008C654F" w:rsidP="002254B5">
            <w:pPr>
              <w:pStyle w:val="Dates"/>
            </w:pPr>
            <w:r>
              <w:t>8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051DA09" w14:textId="4A2F8A37" w:rsidR="002254B5" w:rsidRDefault="008C654F" w:rsidP="002254B5">
            <w:pPr>
              <w:pStyle w:val="Dates"/>
            </w:pPr>
            <w:r>
              <w:t>9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F265A65" w14:textId="7B84F191" w:rsidR="002254B5" w:rsidRDefault="008C654F" w:rsidP="002254B5">
            <w:pPr>
              <w:pStyle w:val="Dates"/>
            </w:pPr>
            <w:r>
              <w:t>10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D66A757" w14:textId="7293F7D9" w:rsidR="002254B5" w:rsidRDefault="008C654F" w:rsidP="002254B5">
            <w:pPr>
              <w:pStyle w:val="Dates"/>
            </w:pPr>
            <w:r>
              <w:t>11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362E757F" w14:textId="2D06EB69" w:rsidR="002254B5" w:rsidRDefault="008C654F" w:rsidP="002254B5">
            <w:pPr>
              <w:pStyle w:val="Dates"/>
            </w:pPr>
            <w:r>
              <w:t>12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F5E4827" w14:textId="3E6F2ACF" w:rsidR="002254B5" w:rsidRDefault="008C654F" w:rsidP="002254B5">
            <w:pPr>
              <w:pStyle w:val="Dates"/>
            </w:pPr>
            <w:r>
              <w:t>13</w:t>
            </w:r>
          </w:p>
        </w:tc>
      </w:tr>
      <w:tr w:rsidR="002254B5" w14:paraId="5AD73229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B1F8113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3A10C04E" w14:textId="77777777" w:rsidR="002254B5" w:rsidRDefault="002254B5" w:rsidP="002E4B5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FAE51E5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D8884B3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9579DF3" w14:textId="77777777" w:rsidR="002254B5" w:rsidRDefault="002254B5" w:rsidP="002254B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1531B5E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C4D9F71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8EA9807" w14:textId="77777777" w:rsidR="002254B5" w:rsidRDefault="002254B5" w:rsidP="002254B5"/>
        </w:tc>
      </w:tr>
      <w:tr w:rsidR="002254B5" w14:paraId="69E6379B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CAC4536" w14:textId="5E178BEA" w:rsidR="002254B5" w:rsidRDefault="008C654F" w:rsidP="002254B5">
            <w:pPr>
              <w:pStyle w:val="Dates"/>
            </w:pPr>
            <w:r>
              <w:t>14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7E7D4D3" w14:textId="15F6870D" w:rsidR="002254B5" w:rsidRDefault="008C654F" w:rsidP="002254B5">
            <w:pPr>
              <w:pStyle w:val="Dates"/>
            </w:pPr>
            <w:r>
              <w:t>15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3DC82F0" w14:textId="241B30CA" w:rsidR="002254B5" w:rsidRDefault="008C654F" w:rsidP="002254B5">
            <w:pPr>
              <w:pStyle w:val="Dates"/>
            </w:pPr>
            <w:r>
              <w:t>16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D97F452" w14:textId="42DEEBDC" w:rsidR="002254B5" w:rsidRDefault="008C654F" w:rsidP="002254B5">
            <w:pPr>
              <w:pStyle w:val="Dates"/>
            </w:pPr>
            <w:r>
              <w:t>17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2984E467" w14:textId="2879C742" w:rsidR="002254B5" w:rsidRDefault="008C654F" w:rsidP="002254B5">
            <w:pPr>
              <w:pStyle w:val="Dates"/>
            </w:pPr>
            <w:r>
              <w:t>18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6A3B0B7F" w14:textId="7735F413" w:rsidR="002254B5" w:rsidRDefault="008C654F" w:rsidP="002254B5">
            <w:pPr>
              <w:pStyle w:val="Dates"/>
            </w:pPr>
            <w:r>
              <w:t>19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634FD4C" w14:textId="3AA0161A" w:rsidR="002254B5" w:rsidRDefault="008C654F" w:rsidP="002254B5">
            <w:pPr>
              <w:pStyle w:val="Dates"/>
            </w:pPr>
            <w:r>
              <w:t>20</w:t>
            </w:r>
          </w:p>
        </w:tc>
      </w:tr>
      <w:tr w:rsidR="002254B5" w14:paraId="54EF61D2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72759CC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3FF01DD5" w14:textId="77777777" w:rsidR="002254B5" w:rsidRDefault="002254B5" w:rsidP="002E4B5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9B55D20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DC29248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C729F28" w14:textId="77777777" w:rsidR="002254B5" w:rsidRDefault="002254B5" w:rsidP="002254B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450BAEB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81F86BD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C80D16E" w14:textId="77777777" w:rsidR="002254B5" w:rsidRDefault="002254B5" w:rsidP="002254B5"/>
        </w:tc>
      </w:tr>
      <w:tr w:rsidR="002254B5" w14:paraId="68A6AD00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E888E9A" w14:textId="13CC9731" w:rsidR="002254B5" w:rsidRDefault="008C654F" w:rsidP="002254B5">
            <w:pPr>
              <w:pStyle w:val="Dates"/>
            </w:pPr>
            <w:r>
              <w:t>21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57D39790" w14:textId="0D46DA97" w:rsidR="002254B5" w:rsidRDefault="008C654F" w:rsidP="002254B5">
            <w:pPr>
              <w:pStyle w:val="Dates"/>
            </w:pPr>
            <w:r>
              <w:t>22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B6A659F" w14:textId="445DDA7B" w:rsidR="002254B5" w:rsidRDefault="008C654F" w:rsidP="002254B5">
            <w:pPr>
              <w:pStyle w:val="Dates"/>
            </w:pPr>
            <w:r>
              <w:t>23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BC97DB2" w14:textId="7AF133DB" w:rsidR="002254B5" w:rsidRDefault="008C654F" w:rsidP="002254B5">
            <w:pPr>
              <w:pStyle w:val="Dates"/>
            </w:pPr>
            <w:r>
              <w:t>24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2BE7F619" w14:textId="45DC049F" w:rsidR="002254B5" w:rsidRDefault="008C654F" w:rsidP="002254B5">
            <w:pPr>
              <w:pStyle w:val="Dates"/>
            </w:pPr>
            <w:r>
              <w:t>25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CD8EE3A" w14:textId="6D84CAAA" w:rsidR="002254B5" w:rsidRDefault="008C654F" w:rsidP="002254B5">
            <w:pPr>
              <w:pStyle w:val="Dates"/>
            </w:pPr>
            <w:r>
              <w:t>26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9381C69" w14:textId="0694CB57" w:rsidR="002254B5" w:rsidRDefault="008C654F" w:rsidP="002254B5">
            <w:pPr>
              <w:pStyle w:val="Dates"/>
            </w:pPr>
            <w:r>
              <w:t>27</w:t>
            </w:r>
          </w:p>
        </w:tc>
      </w:tr>
      <w:tr w:rsidR="002254B5" w14:paraId="41980C84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DF76D4B" w14:textId="77777777" w:rsidR="002254B5" w:rsidRDefault="008C654F" w:rsidP="002254B5">
            <w:r>
              <w:t>Father’s Day</w:t>
            </w:r>
          </w:p>
          <w:p w14:paraId="50C08729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5D47D66E" w14:textId="52A3B8DA" w:rsidR="008C654F" w:rsidRDefault="008C654F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7FA1659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0382CBF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4619821D" w14:textId="77777777" w:rsidR="002254B5" w:rsidRDefault="002254B5" w:rsidP="002254B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BA16D7F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AF28E9B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655B89C" w14:textId="77777777" w:rsidR="002254B5" w:rsidRDefault="002254B5" w:rsidP="002254B5"/>
        </w:tc>
      </w:tr>
      <w:tr w:rsidR="002254B5" w14:paraId="7FE1EF98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125079D" w14:textId="6056E77E" w:rsidR="002254B5" w:rsidRDefault="008C654F" w:rsidP="002254B5">
            <w:pPr>
              <w:pStyle w:val="Dates"/>
            </w:pPr>
            <w:r>
              <w:t>28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4A1B57B" w14:textId="7652AFCF" w:rsidR="002254B5" w:rsidRDefault="008C654F" w:rsidP="002254B5">
            <w:pPr>
              <w:pStyle w:val="Dates"/>
            </w:pPr>
            <w:r>
              <w:t>29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ABBDFF0" w14:textId="4C5C001B" w:rsidR="002254B5" w:rsidRDefault="008C654F" w:rsidP="002254B5">
            <w:pPr>
              <w:pStyle w:val="Dates"/>
            </w:pPr>
            <w:r>
              <w:t>30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48ADEA0" w14:textId="513B48B9" w:rsidR="002254B5" w:rsidRDefault="008C654F" w:rsidP="002254B5">
            <w:pPr>
              <w:pStyle w:val="Dates"/>
            </w:pPr>
            <w:r>
              <w:t xml:space="preserve"> 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7E8B71F1" w14:textId="424EB8A0" w:rsidR="002254B5" w:rsidRDefault="008C654F" w:rsidP="002254B5">
            <w:pPr>
              <w:pStyle w:val="Dates"/>
            </w:pPr>
            <w:r>
              <w:t xml:space="preserve"> 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69F383D" w14:textId="63E43BE7" w:rsidR="002254B5" w:rsidRDefault="008C654F" w:rsidP="002254B5">
            <w:pPr>
              <w:pStyle w:val="Dates"/>
            </w:pPr>
            <w:r>
              <w:t xml:space="preserve"> 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53D6894" w14:textId="7B1563A9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8C654F">
              <w:t xml:space="preserve"> </w:t>
            </w:r>
          </w:p>
        </w:tc>
      </w:tr>
      <w:tr w:rsidR="002254B5" w14:paraId="722428BB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50E034B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19B1A7C3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F7D9BF6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0D50815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7A3CDB2" w14:textId="77777777" w:rsidR="002254B5" w:rsidRDefault="002254B5" w:rsidP="002254B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216E4C1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35297B4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292BB32" w14:textId="77777777" w:rsidR="002254B5" w:rsidRDefault="002254B5" w:rsidP="002254B5"/>
        </w:tc>
      </w:tr>
      <w:tr w:rsidR="002254B5" w14:paraId="6D1260F1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703B7748" w14:textId="7304642C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345BEDFB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45C59485" w14:textId="77777777" w:rsidR="002254B5" w:rsidRDefault="002254B5" w:rsidP="002254B5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47DF8018" w14:textId="77777777" w:rsidR="002254B5" w:rsidRDefault="002254B5" w:rsidP="002254B5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6441E106" w14:textId="77777777" w:rsidR="002254B5" w:rsidRDefault="002254B5" w:rsidP="002254B5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4E6287E2" w14:textId="77777777" w:rsidR="002254B5" w:rsidRDefault="002254B5" w:rsidP="002254B5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3503C7BD" w14:textId="77777777" w:rsidR="002254B5" w:rsidRDefault="002254B5" w:rsidP="002254B5">
            <w:pPr>
              <w:pStyle w:val="Dates"/>
            </w:pPr>
          </w:p>
        </w:tc>
      </w:tr>
      <w:tr w:rsidR="002254B5" w14:paraId="03B09A26" w14:textId="77777777" w:rsidTr="002254B5">
        <w:trPr>
          <w:trHeight w:hRule="exact" w:val="864"/>
        </w:trPr>
        <w:tc>
          <w:tcPr>
            <w:tcW w:w="1536" w:type="dxa"/>
          </w:tcPr>
          <w:p w14:paraId="751E0219" w14:textId="77777777" w:rsidR="002254B5" w:rsidRDefault="002254B5" w:rsidP="002254B5"/>
        </w:tc>
        <w:tc>
          <w:tcPr>
            <w:tcW w:w="1538" w:type="dxa"/>
          </w:tcPr>
          <w:p w14:paraId="1B435F5D" w14:textId="77777777" w:rsidR="002254B5" w:rsidRDefault="002254B5" w:rsidP="002254B5"/>
        </w:tc>
        <w:tc>
          <w:tcPr>
            <w:tcW w:w="1540" w:type="dxa"/>
          </w:tcPr>
          <w:p w14:paraId="02AE2404" w14:textId="77777777" w:rsidR="002254B5" w:rsidRDefault="002254B5" w:rsidP="002254B5"/>
        </w:tc>
        <w:tc>
          <w:tcPr>
            <w:tcW w:w="1552" w:type="dxa"/>
          </w:tcPr>
          <w:p w14:paraId="6DA86DE4" w14:textId="77777777" w:rsidR="002254B5" w:rsidRDefault="002254B5" w:rsidP="002254B5"/>
        </w:tc>
        <w:tc>
          <w:tcPr>
            <w:tcW w:w="1543" w:type="dxa"/>
          </w:tcPr>
          <w:p w14:paraId="718CA5C2" w14:textId="77777777" w:rsidR="002254B5" w:rsidRDefault="002254B5" w:rsidP="002254B5"/>
        </w:tc>
        <w:tc>
          <w:tcPr>
            <w:tcW w:w="1533" w:type="dxa"/>
          </w:tcPr>
          <w:p w14:paraId="3BC003D4" w14:textId="77777777" w:rsidR="002254B5" w:rsidRDefault="002254B5" w:rsidP="002254B5"/>
        </w:tc>
        <w:tc>
          <w:tcPr>
            <w:tcW w:w="1542" w:type="dxa"/>
          </w:tcPr>
          <w:p w14:paraId="505FBBB3" w14:textId="77777777" w:rsidR="002254B5" w:rsidRDefault="002254B5" w:rsidP="002254B5"/>
        </w:tc>
      </w:tr>
    </w:tbl>
    <w:p w14:paraId="2916484C" w14:textId="7852EADE" w:rsidR="002254B5" w:rsidRDefault="002254B5" w:rsidP="002254B5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2254B5" w14:paraId="0E92A3B9" w14:textId="77777777" w:rsidTr="002254B5">
        <w:tc>
          <w:tcPr>
            <w:tcW w:w="11016" w:type="dxa"/>
            <w:shd w:val="clear" w:color="auto" w:fill="495E00" w:themeFill="accent1" w:themeFillShade="80"/>
          </w:tcPr>
          <w:p w14:paraId="0C009CF9" w14:textId="4BD5CDCC" w:rsidR="002254B5" w:rsidRDefault="002254B5" w:rsidP="002254B5">
            <w:pPr>
              <w:pStyle w:val="Month"/>
            </w:pPr>
            <w:r>
              <w:t>July</w:t>
            </w:r>
          </w:p>
        </w:tc>
      </w:tr>
      <w:tr w:rsidR="002254B5" w14:paraId="4A5FB659" w14:textId="77777777" w:rsidTr="002254B5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2A9FAA94" w14:textId="77777777" w:rsidR="002254B5" w:rsidRDefault="002254B5" w:rsidP="002254B5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2020</w:t>
            </w:r>
            <w:r>
              <w:fldChar w:fldCharType="end"/>
            </w:r>
          </w:p>
        </w:tc>
      </w:tr>
      <w:tr w:rsidR="002254B5" w14:paraId="2FD5F8AD" w14:textId="77777777" w:rsidTr="002254B5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54E35237" w14:textId="75CF1417" w:rsidR="002254B5" w:rsidRDefault="00C32966" w:rsidP="002254B5">
            <w:pPr>
              <w:pStyle w:val="Subtitle"/>
            </w:pPr>
            <w:r>
              <w:t>Planning Calendar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2254B5" w14:paraId="74ADC0AF" w14:textId="77777777" w:rsidTr="002254B5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1D0757E8" w14:textId="620EC752" w:rsidR="00C32966" w:rsidRDefault="00C32966" w:rsidP="00C32966">
            <w:pPr>
              <w:pStyle w:val="Title"/>
            </w:pPr>
            <w:r>
              <w:t>Living Faith Lutheran Church</w:t>
            </w:r>
          </w:p>
          <w:p w14:paraId="3EB1BF84" w14:textId="112F63A7" w:rsidR="002254B5" w:rsidRDefault="002254B5" w:rsidP="002254B5">
            <w:pPr>
              <w:pStyle w:val="Title"/>
            </w:pPr>
          </w:p>
          <w:p w14:paraId="440D0D69" w14:textId="30B3FCF1" w:rsidR="002254B5" w:rsidRDefault="002254B5" w:rsidP="002254B5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43C8428C" w14:textId="122B6EFC" w:rsidR="002254B5" w:rsidRDefault="00C32966" w:rsidP="002254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4D6382" wp14:editId="5EEF4146">
                  <wp:extent cx="2512060" cy="1414145"/>
                  <wp:effectExtent l="0" t="0" r="254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urch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8"/>
        <w:gridCol w:w="1540"/>
        <w:gridCol w:w="1552"/>
        <w:gridCol w:w="1543"/>
        <w:gridCol w:w="1533"/>
        <w:gridCol w:w="1542"/>
      </w:tblGrid>
      <w:tr w:rsidR="002254B5" w14:paraId="3B765DB3" w14:textId="77777777" w:rsidTr="002254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107347609"/>
            <w:placeholder>
              <w:docPart w:val="848290C9E0884A18AE6A073FAE61F0B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48C5F2E2" w14:textId="77777777" w:rsidR="002254B5" w:rsidRDefault="002254B5" w:rsidP="002254B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6D03A4EF" w14:textId="77777777" w:rsidR="002254B5" w:rsidRDefault="00BE7BED" w:rsidP="002254B5">
            <w:pPr>
              <w:pStyle w:val="Days"/>
            </w:pPr>
            <w:sdt>
              <w:sdtPr>
                <w:id w:val="-1216265740"/>
                <w:placeholder>
                  <w:docPart w:val="A6C1A31F9E2844F899B606E73E87ACB4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Monday</w:t>
                </w:r>
              </w:sdtContent>
            </w:sdt>
          </w:p>
        </w:tc>
        <w:tc>
          <w:tcPr>
            <w:tcW w:w="1540" w:type="dxa"/>
          </w:tcPr>
          <w:p w14:paraId="3FDB670D" w14:textId="77777777" w:rsidR="002254B5" w:rsidRDefault="00BE7BED" w:rsidP="002254B5">
            <w:pPr>
              <w:pStyle w:val="Days"/>
            </w:pPr>
            <w:sdt>
              <w:sdtPr>
                <w:id w:val="-1964953439"/>
                <w:placeholder>
                  <w:docPart w:val="4D710280F8374B5EBEFB29785F25AE1B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Tuesday</w:t>
                </w:r>
              </w:sdtContent>
            </w:sdt>
          </w:p>
        </w:tc>
        <w:tc>
          <w:tcPr>
            <w:tcW w:w="1552" w:type="dxa"/>
          </w:tcPr>
          <w:p w14:paraId="5F0D2BDF" w14:textId="77777777" w:rsidR="002254B5" w:rsidRDefault="00BE7BED" w:rsidP="002254B5">
            <w:pPr>
              <w:pStyle w:val="Days"/>
            </w:pPr>
            <w:sdt>
              <w:sdtPr>
                <w:id w:val="-478311467"/>
                <w:placeholder>
                  <w:docPart w:val="C66F727227D24A85885469C0A49A05BB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Wednesday</w:t>
                </w:r>
              </w:sdtContent>
            </w:sdt>
          </w:p>
        </w:tc>
        <w:tc>
          <w:tcPr>
            <w:tcW w:w="1543" w:type="dxa"/>
          </w:tcPr>
          <w:p w14:paraId="1758F529" w14:textId="77777777" w:rsidR="002254B5" w:rsidRDefault="00BE7BED" w:rsidP="002254B5">
            <w:pPr>
              <w:pStyle w:val="Days"/>
            </w:pPr>
            <w:sdt>
              <w:sdtPr>
                <w:id w:val="-976287343"/>
                <w:placeholder>
                  <w:docPart w:val="D22F0ED0501A4990863981C459375327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Thursday</w:t>
                </w:r>
              </w:sdtContent>
            </w:sdt>
          </w:p>
        </w:tc>
        <w:tc>
          <w:tcPr>
            <w:tcW w:w="1533" w:type="dxa"/>
          </w:tcPr>
          <w:p w14:paraId="4AC1F5FE" w14:textId="77777777" w:rsidR="002254B5" w:rsidRDefault="00BE7BED" w:rsidP="002254B5">
            <w:pPr>
              <w:pStyle w:val="Days"/>
            </w:pPr>
            <w:sdt>
              <w:sdtPr>
                <w:id w:val="1132678960"/>
                <w:placeholder>
                  <w:docPart w:val="D386EC108ADF4E5BB7FDCE6EAEC5FCB6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Friday</w:t>
                </w:r>
              </w:sdtContent>
            </w:sdt>
          </w:p>
        </w:tc>
        <w:tc>
          <w:tcPr>
            <w:tcW w:w="1542" w:type="dxa"/>
          </w:tcPr>
          <w:p w14:paraId="0E06F1C9" w14:textId="77777777" w:rsidR="002254B5" w:rsidRDefault="00BE7BED" w:rsidP="002254B5">
            <w:pPr>
              <w:pStyle w:val="Days"/>
            </w:pPr>
            <w:sdt>
              <w:sdtPr>
                <w:id w:val="1194425311"/>
                <w:placeholder>
                  <w:docPart w:val="9E897AE8C2134B4DA464AB677EC0319C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Saturday</w:t>
                </w:r>
              </w:sdtContent>
            </w:sdt>
          </w:p>
        </w:tc>
      </w:tr>
      <w:tr w:rsidR="002254B5" w14:paraId="7F817025" w14:textId="77777777" w:rsidTr="002254B5">
        <w:tc>
          <w:tcPr>
            <w:tcW w:w="1536" w:type="dxa"/>
            <w:tcBorders>
              <w:bottom w:val="nil"/>
            </w:tcBorders>
          </w:tcPr>
          <w:p w14:paraId="46F55FEA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4E6D5D36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549DCC37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44B02D87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35CF5BD3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6F0287F0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4F25FDAB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</w:tr>
      <w:tr w:rsidR="002254B5" w14:paraId="3EBB9C79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3B83248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C6DAAED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6433DD5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CA7F869" w14:textId="77777777" w:rsidR="002254B5" w:rsidRDefault="002254B5" w:rsidP="002254B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2F19A6D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9BE2FF9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0433E58" w14:textId="77777777" w:rsidR="002254B5" w:rsidRDefault="002254B5" w:rsidP="002254B5"/>
        </w:tc>
      </w:tr>
      <w:tr w:rsidR="002254B5" w14:paraId="0D43AE7F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E6E9404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33130ED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12EB4EA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77DF2D0D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7D046D5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C3A292E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E4A8E57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</w:tr>
      <w:tr w:rsidR="002254B5" w14:paraId="775C10CA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5A10E18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788A0098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145CBD7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DA9E46D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9AD03F7" w14:textId="77777777" w:rsidR="002254B5" w:rsidRDefault="002254B5" w:rsidP="002254B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D7DD074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EB2D50B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DA3FE35" w14:textId="77777777" w:rsidR="002254B5" w:rsidRDefault="002254B5" w:rsidP="002254B5"/>
        </w:tc>
      </w:tr>
      <w:tr w:rsidR="002254B5" w14:paraId="1B6BADA3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1FD17E9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58B094F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1F0D000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E686199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1574FD02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41AE1B6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5651CE7E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</w:tr>
      <w:tr w:rsidR="002254B5" w14:paraId="29DA888D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EA66AE4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0CF11558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7CC7D41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AEDE781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3D6FEE1" w14:textId="77777777" w:rsidR="002254B5" w:rsidRDefault="002254B5" w:rsidP="002254B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9FCCE5C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2858A58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8193386" w14:textId="77777777" w:rsidR="002254B5" w:rsidRDefault="002254B5" w:rsidP="002254B5"/>
        </w:tc>
      </w:tr>
      <w:tr w:rsidR="002254B5" w14:paraId="35FFE5B8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FB56024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C361388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19802B4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FAC7302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5C4CF60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6A543977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3C2D6EC9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</w:tr>
      <w:tr w:rsidR="002254B5" w14:paraId="5952D38A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15F5AD6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351C8F5F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3B50CF3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3BE8D28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03A314A" w14:textId="77777777" w:rsidR="002254B5" w:rsidRDefault="002254B5" w:rsidP="002254B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381C42B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44F68D5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5758A99" w14:textId="77777777" w:rsidR="002254B5" w:rsidRDefault="002254B5" w:rsidP="002254B5"/>
        </w:tc>
      </w:tr>
      <w:tr w:rsidR="002254B5" w14:paraId="00BB7441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598A4BAB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985C699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C20AF81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CF9AC1F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714D0D4E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340466B1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7E469CC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2254B5" w14:paraId="716EB280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22C8B72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32679D7B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C11568B" w14:textId="338AB515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031F630" w14:textId="1E1293C2" w:rsidR="002254B5" w:rsidRDefault="000542F3" w:rsidP="002254B5">
            <w:r>
              <w:t xml:space="preserve"> </w:t>
            </w: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7BE6FF2" w14:textId="2CACDED5" w:rsidR="002254B5" w:rsidRDefault="000542F3" w:rsidP="002254B5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FD96EF4" w14:textId="74E6B757" w:rsidR="002254B5" w:rsidRDefault="000542F3" w:rsidP="002254B5">
            <w:r>
              <w:t xml:space="preserve"> 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38270E3" w14:textId="7934BF90" w:rsidR="002254B5" w:rsidRDefault="000542F3" w:rsidP="002254B5">
            <w:r>
              <w:t xml:space="preserve"> 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E31A409" w14:textId="77777777" w:rsidR="002254B5" w:rsidRDefault="002254B5" w:rsidP="002254B5"/>
        </w:tc>
      </w:tr>
      <w:tr w:rsidR="002254B5" w14:paraId="2C07D2FD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3EC2D269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530ECE00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7A01B741" w14:textId="77777777" w:rsidR="002254B5" w:rsidRDefault="002254B5" w:rsidP="002254B5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2EE02FFA" w14:textId="77777777" w:rsidR="002254B5" w:rsidRDefault="002254B5" w:rsidP="002254B5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699D4AEE" w14:textId="77777777" w:rsidR="002254B5" w:rsidRDefault="002254B5" w:rsidP="002254B5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525086BE" w14:textId="77777777" w:rsidR="002254B5" w:rsidRDefault="002254B5" w:rsidP="002254B5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764E11A5" w14:textId="77777777" w:rsidR="002254B5" w:rsidRDefault="002254B5" w:rsidP="002254B5">
            <w:pPr>
              <w:pStyle w:val="Dates"/>
            </w:pPr>
          </w:p>
        </w:tc>
      </w:tr>
      <w:tr w:rsidR="002254B5" w14:paraId="1D693CED" w14:textId="77777777" w:rsidTr="002254B5">
        <w:trPr>
          <w:trHeight w:hRule="exact" w:val="864"/>
        </w:trPr>
        <w:tc>
          <w:tcPr>
            <w:tcW w:w="1536" w:type="dxa"/>
          </w:tcPr>
          <w:p w14:paraId="43360B0D" w14:textId="77777777" w:rsidR="002254B5" w:rsidRDefault="002254B5" w:rsidP="002254B5"/>
        </w:tc>
        <w:tc>
          <w:tcPr>
            <w:tcW w:w="1538" w:type="dxa"/>
          </w:tcPr>
          <w:p w14:paraId="0B52D515" w14:textId="77777777" w:rsidR="002254B5" w:rsidRDefault="002254B5" w:rsidP="002254B5"/>
        </w:tc>
        <w:tc>
          <w:tcPr>
            <w:tcW w:w="1540" w:type="dxa"/>
          </w:tcPr>
          <w:p w14:paraId="03C53490" w14:textId="77777777" w:rsidR="002254B5" w:rsidRDefault="002254B5" w:rsidP="002254B5"/>
        </w:tc>
        <w:tc>
          <w:tcPr>
            <w:tcW w:w="1552" w:type="dxa"/>
          </w:tcPr>
          <w:p w14:paraId="3F7E390D" w14:textId="77777777" w:rsidR="002254B5" w:rsidRDefault="002254B5" w:rsidP="002254B5"/>
        </w:tc>
        <w:tc>
          <w:tcPr>
            <w:tcW w:w="1543" w:type="dxa"/>
          </w:tcPr>
          <w:p w14:paraId="685F7F29" w14:textId="77777777" w:rsidR="002254B5" w:rsidRDefault="002254B5" w:rsidP="002254B5"/>
        </w:tc>
        <w:tc>
          <w:tcPr>
            <w:tcW w:w="1533" w:type="dxa"/>
          </w:tcPr>
          <w:p w14:paraId="329E4720" w14:textId="77777777" w:rsidR="002254B5" w:rsidRDefault="002254B5" w:rsidP="002254B5"/>
        </w:tc>
        <w:tc>
          <w:tcPr>
            <w:tcW w:w="1542" w:type="dxa"/>
          </w:tcPr>
          <w:p w14:paraId="7D1B5A6F" w14:textId="77777777" w:rsidR="002254B5" w:rsidRDefault="002254B5" w:rsidP="002254B5"/>
        </w:tc>
      </w:tr>
    </w:tbl>
    <w:p w14:paraId="69531973" w14:textId="4B8FD73A" w:rsidR="002254B5" w:rsidRDefault="002254B5" w:rsidP="002254B5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2254B5" w14:paraId="2AA429AD" w14:textId="77777777" w:rsidTr="002254B5">
        <w:tc>
          <w:tcPr>
            <w:tcW w:w="11016" w:type="dxa"/>
            <w:shd w:val="clear" w:color="auto" w:fill="495E00" w:themeFill="accent1" w:themeFillShade="80"/>
          </w:tcPr>
          <w:p w14:paraId="45BE2527" w14:textId="26611B49" w:rsidR="002254B5" w:rsidRDefault="002254B5" w:rsidP="002254B5">
            <w:pPr>
              <w:pStyle w:val="Month"/>
            </w:pPr>
            <w:r>
              <w:t>August</w:t>
            </w:r>
          </w:p>
        </w:tc>
      </w:tr>
      <w:tr w:rsidR="002254B5" w14:paraId="7D8553B6" w14:textId="77777777" w:rsidTr="002254B5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76DFA9E3" w14:textId="77777777" w:rsidR="002254B5" w:rsidRDefault="002254B5" w:rsidP="002254B5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2020</w:t>
            </w:r>
            <w:r>
              <w:fldChar w:fldCharType="end"/>
            </w:r>
          </w:p>
        </w:tc>
      </w:tr>
      <w:tr w:rsidR="002254B5" w14:paraId="599B50FC" w14:textId="77777777" w:rsidTr="002254B5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7EE95CD5" w14:textId="4E41EDBB" w:rsidR="002254B5" w:rsidRDefault="00C32966" w:rsidP="002254B5">
            <w:pPr>
              <w:pStyle w:val="Subtitle"/>
            </w:pPr>
            <w:r>
              <w:t>Planning Calendar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2254B5" w14:paraId="39860A13" w14:textId="77777777" w:rsidTr="002254B5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112B6390" w14:textId="4CD7801F" w:rsidR="00C32966" w:rsidRDefault="00C32966" w:rsidP="00C32966">
            <w:pPr>
              <w:pStyle w:val="Title"/>
            </w:pPr>
            <w:r>
              <w:t>Living Faith Lutheran Church</w:t>
            </w:r>
          </w:p>
          <w:p w14:paraId="367ECC42" w14:textId="725548D1" w:rsidR="002254B5" w:rsidRDefault="002254B5" w:rsidP="002254B5">
            <w:pPr>
              <w:pStyle w:val="Title"/>
            </w:pPr>
          </w:p>
          <w:p w14:paraId="396ECB5B" w14:textId="6625C8FD" w:rsidR="002254B5" w:rsidRDefault="002254B5" w:rsidP="002254B5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6A7C318E" w14:textId="51731A71" w:rsidR="002254B5" w:rsidRDefault="00C32966" w:rsidP="002254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CA3A37" wp14:editId="34282FAA">
                  <wp:extent cx="2512060" cy="1414145"/>
                  <wp:effectExtent l="0" t="0" r="254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urch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8"/>
        <w:gridCol w:w="1540"/>
        <w:gridCol w:w="1552"/>
        <w:gridCol w:w="1543"/>
        <w:gridCol w:w="1533"/>
        <w:gridCol w:w="1542"/>
      </w:tblGrid>
      <w:tr w:rsidR="002254B5" w14:paraId="513DEA60" w14:textId="77777777" w:rsidTr="002254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206576233"/>
            <w:placeholder>
              <w:docPart w:val="65FB4621554B439DA1F080CEA4D19D6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663D4D8C" w14:textId="77777777" w:rsidR="002254B5" w:rsidRDefault="002254B5" w:rsidP="002254B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58D4DB1C" w14:textId="77777777" w:rsidR="002254B5" w:rsidRDefault="00BE7BED" w:rsidP="002254B5">
            <w:pPr>
              <w:pStyle w:val="Days"/>
            </w:pPr>
            <w:sdt>
              <w:sdtPr>
                <w:id w:val="1090281049"/>
                <w:placeholder>
                  <w:docPart w:val="16FE439F62F1498EB7C720B97DC615D5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Monday</w:t>
                </w:r>
              </w:sdtContent>
            </w:sdt>
          </w:p>
        </w:tc>
        <w:tc>
          <w:tcPr>
            <w:tcW w:w="1540" w:type="dxa"/>
          </w:tcPr>
          <w:p w14:paraId="78E6A68C" w14:textId="77777777" w:rsidR="002254B5" w:rsidRDefault="00BE7BED" w:rsidP="002254B5">
            <w:pPr>
              <w:pStyle w:val="Days"/>
            </w:pPr>
            <w:sdt>
              <w:sdtPr>
                <w:id w:val="-484393443"/>
                <w:placeholder>
                  <w:docPart w:val="BD12EE27F3AA46558B7C734FBCF95351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Tuesday</w:t>
                </w:r>
              </w:sdtContent>
            </w:sdt>
          </w:p>
        </w:tc>
        <w:tc>
          <w:tcPr>
            <w:tcW w:w="1552" w:type="dxa"/>
          </w:tcPr>
          <w:p w14:paraId="43903FD8" w14:textId="77777777" w:rsidR="002254B5" w:rsidRDefault="00BE7BED" w:rsidP="002254B5">
            <w:pPr>
              <w:pStyle w:val="Days"/>
            </w:pPr>
            <w:sdt>
              <w:sdtPr>
                <w:id w:val="-950317580"/>
                <w:placeholder>
                  <w:docPart w:val="D06FB5245C594C7E974132DDB28CB8AB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Wednesday</w:t>
                </w:r>
              </w:sdtContent>
            </w:sdt>
          </w:p>
        </w:tc>
        <w:tc>
          <w:tcPr>
            <w:tcW w:w="1543" w:type="dxa"/>
          </w:tcPr>
          <w:p w14:paraId="0FEE2C65" w14:textId="77777777" w:rsidR="002254B5" w:rsidRDefault="00BE7BED" w:rsidP="002254B5">
            <w:pPr>
              <w:pStyle w:val="Days"/>
            </w:pPr>
            <w:sdt>
              <w:sdtPr>
                <w:id w:val="-420257849"/>
                <w:placeholder>
                  <w:docPart w:val="6C84B3E350C549BE91893F56D5C10CC3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Thursday</w:t>
                </w:r>
              </w:sdtContent>
            </w:sdt>
          </w:p>
        </w:tc>
        <w:tc>
          <w:tcPr>
            <w:tcW w:w="1533" w:type="dxa"/>
          </w:tcPr>
          <w:p w14:paraId="3F29D9E3" w14:textId="77777777" w:rsidR="002254B5" w:rsidRDefault="00BE7BED" w:rsidP="002254B5">
            <w:pPr>
              <w:pStyle w:val="Days"/>
            </w:pPr>
            <w:sdt>
              <w:sdtPr>
                <w:id w:val="-1513376897"/>
                <w:placeholder>
                  <w:docPart w:val="6825F595F0D8445ABA4A19118053E2CC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Friday</w:t>
                </w:r>
              </w:sdtContent>
            </w:sdt>
          </w:p>
        </w:tc>
        <w:tc>
          <w:tcPr>
            <w:tcW w:w="1542" w:type="dxa"/>
          </w:tcPr>
          <w:p w14:paraId="43989FF9" w14:textId="77777777" w:rsidR="002254B5" w:rsidRDefault="00BE7BED" w:rsidP="002254B5">
            <w:pPr>
              <w:pStyle w:val="Days"/>
            </w:pPr>
            <w:sdt>
              <w:sdtPr>
                <w:id w:val="2114325155"/>
                <w:placeholder>
                  <w:docPart w:val="9F3C1DA024544B2FB5D4683E9DF74AE6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Saturday</w:t>
                </w:r>
              </w:sdtContent>
            </w:sdt>
          </w:p>
        </w:tc>
      </w:tr>
      <w:tr w:rsidR="004E2EE4" w14:paraId="437A1F1B" w14:textId="77777777" w:rsidTr="002254B5">
        <w:tc>
          <w:tcPr>
            <w:tcW w:w="1536" w:type="dxa"/>
            <w:tcBorders>
              <w:bottom w:val="nil"/>
            </w:tcBorders>
          </w:tcPr>
          <w:p w14:paraId="4F553353" w14:textId="0BE05026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129ED7D0" w14:textId="482171C7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72CA062D" w14:textId="73080528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4B5BCE5A" w14:textId="37E611E5" w:rsidR="004E2EE4" w:rsidRDefault="004E2EE4" w:rsidP="004E2EE4">
            <w:pPr>
              <w:pStyle w:val="Dates"/>
            </w:pPr>
            <w:r>
              <w:t xml:space="preserve"> </w:t>
            </w:r>
          </w:p>
        </w:tc>
        <w:tc>
          <w:tcPr>
            <w:tcW w:w="1543" w:type="dxa"/>
            <w:tcBorders>
              <w:bottom w:val="nil"/>
            </w:tcBorders>
          </w:tcPr>
          <w:p w14:paraId="1C084304" w14:textId="10494321" w:rsidR="004E2EE4" w:rsidRDefault="004E2EE4" w:rsidP="004E2EE4">
            <w:pPr>
              <w:pStyle w:val="Dates"/>
            </w:pPr>
          </w:p>
        </w:tc>
        <w:tc>
          <w:tcPr>
            <w:tcW w:w="1533" w:type="dxa"/>
            <w:tcBorders>
              <w:bottom w:val="nil"/>
            </w:tcBorders>
          </w:tcPr>
          <w:p w14:paraId="03FFAEA6" w14:textId="65A100A8" w:rsidR="004E2EE4" w:rsidRDefault="004E2EE4" w:rsidP="004E2EE4">
            <w:pPr>
              <w:pStyle w:val="Dates"/>
            </w:pPr>
          </w:p>
        </w:tc>
        <w:tc>
          <w:tcPr>
            <w:tcW w:w="1542" w:type="dxa"/>
            <w:tcBorders>
              <w:bottom w:val="nil"/>
            </w:tcBorders>
          </w:tcPr>
          <w:p w14:paraId="02DBC0A5" w14:textId="4ACECB2F" w:rsidR="004E2EE4" w:rsidRDefault="004E2EE4" w:rsidP="004E2EE4">
            <w:pPr>
              <w:pStyle w:val="Dates"/>
            </w:pPr>
            <w:r>
              <w:t>1</w:t>
            </w:r>
          </w:p>
        </w:tc>
      </w:tr>
      <w:tr w:rsidR="004E2EE4" w14:paraId="1FF998C1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F082C3F" w14:textId="77777777" w:rsidR="004E2EE4" w:rsidRDefault="004E2EE4" w:rsidP="004E2EE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7964AC6" w14:textId="77777777" w:rsidR="004E2EE4" w:rsidRDefault="004E2EE4" w:rsidP="004E2EE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BBF5843" w14:textId="77777777" w:rsidR="004E2EE4" w:rsidRDefault="004E2EE4" w:rsidP="004E2EE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6A9BD03" w14:textId="7A55AD5A" w:rsidR="004E2EE4" w:rsidRDefault="004E2EE4" w:rsidP="004E2EE4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8C4D830" w14:textId="77777777" w:rsidR="004E2EE4" w:rsidRDefault="004E2EE4" w:rsidP="004E2EE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2A6507B" w14:textId="77777777" w:rsidR="004E2EE4" w:rsidRDefault="004E2EE4" w:rsidP="004E2EE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16A2426" w14:textId="77777777" w:rsidR="004E2EE4" w:rsidRDefault="004E2EE4" w:rsidP="004E2EE4"/>
        </w:tc>
      </w:tr>
      <w:tr w:rsidR="004E2EE4" w14:paraId="49AFD856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565F184" w14:textId="41541FD3" w:rsidR="004E2EE4" w:rsidRDefault="004E2EE4" w:rsidP="004E2EE4">
            <w:pPr>
              <w:pStyle w:val="Dates"/>
            </w:pPr>
            <w:r>
              <w:t>2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2EF20C7" w14:textId="1A9C473C" w:rsidR="004E2EE4" w:rsidRDefault="004E2EE4" w:rsidP="004E2EE4">
            <w:pPr>
              <w:pStyle w:val="Dates"/>
            </w:pPr>
            <w:r>
              <w:t>3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AC96B9A" w14:textId="6826BD8E" w:rsidR="004E2EE4" w:rsidRDefault="004E2EE4" w:rsidP="004E2EE4">
            <w:pPr>
              <w:pStyle w:val="Dates"/>
            </w:pPr>
            <w:r>
              <w:t>4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7C31CFC7" w14:textId="704A44FC" w:rsidR="004E2EE4" w:rsidRDefault="004E2EE4" w:rsidP="004E2EE4">
            <w:pPr>
              <w:pStyle w:val="Dates"/>
            </w:pPr>
            <w:r>
              <w:t>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1DFD0785" w14:textId="3BDCC2DD" w:rsidR="004E2EE4" w:rsidRDefault="004E2EE4" w:rsidP="004E2EE4">
            <w:pPr>
              <w:pStyle w:val="Dates"/>
            </w:pPr>
            <w:r>
              <w:t>6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F164778" w14:textId="0922B048" w:rsidR="004E2EE4" w:rsidRDefault="004E2EE4" w:rsidP="004E2EE4">
            <w:pPr>
              <w:pStyle w:val="Dates"/>
            </w:pPr>
            <w:r>
              <w:t>7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4C08B60" w14:textId="06A43A52" w:rsidR="004E2EE4" w:rsidRDefault="004E2EE4" w:rsidP="004E2EE4">
            <w:pPr>
              <w:pStyle w:val="Dates"/>
            </w:pPr>
            <w:r>
              <w:t>8</w:t>
            </w:r>
          </w:p>
        </w:tc>
      </w:tr>
      <w:tr w:rsidR="004E2EE4" w14:paraId="1A966432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D250FA8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7A0B3BBF" w14:textId="78411B6B" w:rsidR="004E2EE4" w:rsidRDefault="0047092E" w:rsidP="004E2EE4">
            <w:r>
              <w:t>VBS Church Picnic</w:t>
            </w:r>
            <w:r w:rsidR="009034BC">
              <w:t xml:space="preserve"> (tentative)</w:t>
            </w: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C000CCB" w14:textId="6B51A591" w:rsidR="004E2EE4" w:rsidRDefault="000542F3" w:rsidP="004E2EE4">
            <w:r>
              <w:t>V.B.S.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8F78BB5" w14:textId="36499BB2" w:rsidR="004E2EE4" w:rsidRDefault="000542F3" w:rsidP="004E2EE4">
            <w:r>
              <w:t>V.B.S.</w:t>
            </w: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5BB76EED" w14:textId="40E6C46B" w:rsidR="004E2EE4" w:rsidRDefault="004E2EE4" w:rsidP="004E2EE4">
            <w:r>
              <w:t xml:space="preserve"> </w:t>
            </w:r>
            <w:r w:rsidR="000542F3">
              <w:t>V.B.S.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7276193" w14:textId="700A2505" w:rsidR="004E2EE4" w:rsidRDefault="000542F3" w:rsidP="004E2EE4">
            <w:r>
              <w:t>V.B.S.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CD71853" w14:textId="503B1D16" w:rsidR="004E2EE4" w:rsidRDefault="000542F3" w:rsidP="004E2EE4">
            <w:r>
              <w:t>V.B.S.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2CCEC69" w14:textId="50A9AE35" w:rsidR="004E2EE4" w:rsidRDefault="0047092E" w:rsidP="004E2EE4">
            <w:r>
              <w:t>Maritime Days</w:t>
            </w:r>
            <w:r w:rsidR="009034BC">
              <w:t xml:space="preserve"> (tentative)</w:t>
            </w:r>
          </w:p>
        </w:tc>
      </w:tr>
      <w:tr w:rsidR="004E2EE4" w14:paraId="03B8BFEF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168E82CC" w14:textId="32F1C8DD" w:rsidR="004E2EE4" w:rsidRDefault="004E2EE4" w:rsidP="004E2EE4">
            <w:pPr>
              <w:pStyle w:val="Dates"/>
            </w:pPr>
            <w:r>
              <w:t>9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43C7B29" w14:textId="07015291" w:rsidR="004E2EE4" w:rsidRDefault="004E2EE4" w:rsidP="004E2EE4">
            <w:pPr>
              <w:pStyle w:val="Dates"/>
            </w:pPr>
            <w:r>
              <w:t>10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F4DD6CB" w14:textId="3AE6688F" w:rsidR="004E2EE4" w:rsidRDefault="004E2EE4" w:rsidP="004E2EE4">
            <w:pPr>
              <w:pStyle w:val="Dates"/>
            </w:pPr>
            <w:r>
              <w:t>11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7836102C" w14:textId="7B605203" w:rsidR="004E2EE4" w:rsidRDefault="004E2EE4" w:rsidP="004E2EE4">
            <w:pPr>
              <w:pStyle w:val="Dates"/>
            </w:pPr>
            <w:r>
              <w:t>12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D174D70" w14:textId="18428BE5" w:rsidR="004E2EE4" w:rsidRDefault="004E2EE4" w:rsidP="004E2EE4">
            <w:pPr>
              <w:pStyle w:val="Dates"/>
            </w:pPr>
            <w:r>
              <w:t>13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202996F" w14:textId="57AE28EC" w:rsidR="004E2EE4" w:rsidRDefault="004E2EE4" w:rsidP="004E2EE4">
            <w:pPr>
              <w:pStyle w:val="Dates"/>
            </w:pPr>
            <w:r>
              <w:t>14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08C4DF57" w14:textId="67A315BC" w:rsidR="004E2EE4" w:rsidRDefault="004E2EE4" w:rsidP="004E2EE4">
            <w:pPr>
              <w:pStyle w:val="Dates"/>
            </w:pPr>
            <w:r>
              <w:t>15</w:t>
            </w:r>
          </w:p>
        </w:tc>
      </w:tr>
      <w:tr w:rsidR="004E2EE4" w14:paraId="48E07E09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1D667F7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61A7F78F" w14:textId="6DFE0B24" w:rsidR="009034BC" w:rsidRDefault="000542F3" w:rsidP="004E2EE4">
            <w:r>
              <w:t>VBS Service with Church Picnic</w:t>
            </w: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03D10A96" w14:textId="77777777" w:rsidR="004E2EE4" w:rsidRDefault="004E2EE4" w:rsidP="004E2EE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58FC39C" w14:textId="77777777" w:rsidR="004E2EE4" w:rsidRDefault="004E2EE4" w:rsidP="004E2EE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74FE41A" w14:textId="0A5C007E" w:rsidR="004E2EE4" w:rsidRDefault="004E2EE4" w:rsidP="004E2EE4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EEEAEA2" w14:textId="77777777" w:rsidR="004E2EE4" w:rsidRDefault="004E2EE4" w:rsidP="004E2EE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5AE59FD" w14:textId="77777777" w:rsidR="004E2EE4" w:rsidRDefault="004E2EE4" w:rsidP="004E2EE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CBF1047" w14:textId="77777777" w:rsidR="004E2EE4" w:rsidRDefault="004E2EE4" w:rsidP="004E2EE4"/>
        </w:tc>
      </w:tr>
      <w:tr w:rsidR="004E2EE4" w14:paraId="59EE03E0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74FFE0D" w14:textId="435213DE" w:rsidR="004E2EE4" w:rsidRDefault="004E2EE4" w:rsidP="004E2EE4">
            <w:pPr>
              <w:pStyle w:val="Dates"/>
            </w:pPr>
            <w:r>
              <w:t>16</w:t>
            </w:r>
            <w:r>
              <w:fldChar w:fldCharType="begin"/>
            </w:r>
            <w:r>
              <w:instrText xml:space="preserve"> =G6+1 </w:instrTex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2D23050" w14:textId="70EF5F0F" w:rsidR="004E2EE4" w:rsidRDefault="004E2EE4" w:rsidP="004E2EE4">
            <w:pPr>
              <w:pStyle w:val="Dates"/>
            </w:pPr>
            <w:r>
              <w:t>17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4941CA4" w14:textId="758F1B7C" w:rsidR="004E2EE4" w:rsidRDefault="004E2EE4" w:rsidP="004E2EE4">
            <w:pPr>
              <w:pStyle w:val="Dates"/>
            </w:pPr>
            <w:r>
              <w:t>18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11BA688" w14:textId="3B8C0484" w:rsidR="004E2EE4" w:rsidRDefault="004E2EE4" w:rsidP="004E2EE4">
            <w:pPr>
              <w:pStyle w:val="Dates"/>
            </w:pPr>
            <w:r>
              <w:t>19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2CD08FEA" w14:textId="6A7876C9" w:rsidR="004E2EE4" w:rsidRDefault="004E2EE4" w:rsidP="004E2EE4">
            <w:pPr>
              <w:pStyle w:val="Dates"/>
            </w:pPr>
            <w:r>
              <w:t>20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82DDC0C" w14:textId="7009BC87" w:rsidR="004E2EE4" w:rsidRDefault="004E2EE4" w:rsidP="004E2EE4">
            <w:pPr>
              <w:pStyle w:val="Dates"/>
            </w:pPr>
            <w:r>
              <w:t>21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25FA29B" w14:textId="4BDAA191" w:rsidR="004E2EE4" w:rsidRDefault="004E2EE4" w:rsidP="004E2EE4">
            <w:pPr>
              <w:pStyle w:val="Dates"/>
            </w:pPr>
            <w:r>
              <w:t>22</w:t>
            </w:r>
          </w:p>
        </w:tc>
      </w:tr>
      <w:tr w:rsidR="004E2EE4" w14:paraId="0DC06FFD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95F3099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1B17940D" w14:textId="77777777" w:rsidR="004E2EE4" w:rsidRDefault="004E2EE4" w:rsidP="004E2EE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2976ADF" w14:textId="77777777" w:rsidR="004E2EE4" w:rsidRDefault="004E2EE4" w:rsidP="004E2EE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5EBD709" w14:textId="77777777" w:rsidR="004E2EE4" w:rsidRDefault="004E2EE4" w:rsidP="004E2EE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3A54F02" w14:textId="347383B7" w:rsidR="004E2EE4" w:rsidRDefault="004E2EE4" w:rsidP="004E2EE4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7D4D84A" w14:textId="77777777" w:rsidR="004E2EE4" w:rsidRDefault="004E2EE4" w:rsidP="004E2EE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B7A838B" w14:textId="77777777" w:rsidR="004E2EE4" w:rsidRDefault="004E2EE4" w:rsidP="004E2EE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6156494" w14:textId="77777777" w:rsidR="004E2EE4" w:rsidRDefault="004E2EE4" w:rsidP="004E2EE4"/>
        </w:tc>
      </w:tr>
      <w:tr w:rsidR="004E2EE4" w14:paraId="61E651EA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A94F7CE" w14:textId="60665791" w:rsidR="004E2EE4" w:rsidRDefault="004E2EE4" w:rsidP="004E2EE4">
            <w:pPr>
              <w:pStyle w:val="Dates"/>
            </w:pPr>
            <w:r>
              <w:t>23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FF36AD6" w14:textId="450BF546" w:rsidR="004E2EE4" w:rsidRDefault="004E2EE4" w:rsidP="004E2EE4">
            <w:pPr>
              <w:pStyle w:val="Dates"/>
            </w:pPr>
            <w:r>
              <w:t>24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85654C8" w14:textId="3ED15FF6" w:rsidR="004E2EE4" w:rsidRDefault="004E2EE4" w:rsidP="004E2EE4">
            <w:pPr>
              <w:pStyle w:val="Dates"/>
            </w:pPr>
            <w:r>
              <w:t>25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2FF499C" w14:textId="25CEBE2B" w:rsidR="004E2EE4" w:rsidRDefault="004E2EE4" w:rsidP="004E2EE4">
            <w:pPr>
              <w:pStyle w:val="Dates"/>
            </w:pPr>
            <w:r>
              <w:t>26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6B7AE0D" w14:textId="5C94F5D2" w:rsidR="004E2EE4" w:rsidRDefault="004E2EE4" w:rsidP="004E2EE4">
            <w:pPr>
              <w:pStyle w:val="Dates"/>
            </w:pPr>
            <w:r>
              <w:t>27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F9D1465" w14:textId="081C41DD" w:rsidR="004E2EE4" w:rsidRDefault="004E2EE4" w:rsidP="004E2EE4">
            <w:pPr>
              <w:pStyle w:val="Dates"/>
            </w:pPr>
            <w:r>
              <w:t>28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38244135" w14:textId="003D894F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>
              <w:t>29</w:t>
            </w:r>
          </w:p>
        </w:tc>
      </w:tr>
      <w:tr w:rsidR="004E2EE4" w14:paraId="54B4C75C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3D80419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5BE158AB" w14:textId="77777777" w:rsidR="004E2EE4" w:rsidRDefault="004E2EE4" w:rsidP="004E2EE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F139014" w14:textId="77777777" w:rsidR="004E2EE4" w:rsidRDefault="004E2EE4" w:rsidP="004E2EE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C8B480C" w14:textId="77777777" w:rsidR="004E2EE4" w:rsidRDefault="004E2EE4" w:rsidP="004E2EE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657ED11" w14:textId="25902F96" w:rsidR="004E2EE4" w:rsidRDefault="004E2EE4" w:rsidP="004E2EE4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62E96EA" w14:textId="77777777" w:rsidR="004E2EE4" w:rsidRDefault="004E2EE4" w:rsidP="004E2EE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46084DE" w14:textId="77777777" w:rsidR="004E2EE4" w:rsidRDefault="004E2EE4" w:rsidP="004E2EE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5D62E24" w14:textId="77777777" w:rsidR="004E2EE4" w:rsidRDefault="004E2EE4" w:rsidP="004E2EE4"/>
        </w:tc>
      </w:tr>
      <w:tr w:rsidR="004E2EE4" w14:paraId="7D1D22EA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3650FBAD" w14:textId="32DCACC4" w:rsidR="004E2EE4" w:rsidRDefault="004E2EE4" w:rsidP="004E2EE4">
            <w:pPr>
              <w:pStyle w:val="Dates"/>
            </w:pPr>
            <w:r>
              <w:t>30</w:t>
            </w: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5BD3DADC" w14:textId="696297F6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>
              <w:t>31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698020E8" w14:textId="77777777" w:rsidR="004E2EE4" w:rsidRDefault="004E2EE4" w:rsidP="004E2EE4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737B4F33" w14:textId="77777777" w:rsidR="004E2EE4" w:rsidRDefault="004E2EE4" w:rsidP="004E2EE4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5C9A5F72" w14:textId="77777777" w:rsidR="004E2EE4" w:rsidRDefault="004E2EE4" w:rsidP="004E2EE4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294C8570" w14:textId="77777777" w:rsidR="004E2EE4" w:rsidRDefault="004E2EE4" w:rsidP="004E2EE4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77A7D82D" w14:textId="77777777" w:rsidR="004E2EE4" w:rsidRDefault="004E2EE4" w:rsidP="004E2EE4">
            <w:pPr>
              <w:pStyle w:val="Dates"/>
            </w:pPr>
          </w:p>
        </w:tc>
      </w:tr>
      <w:tr w:rsidR="004E2EE4" w14:paraId="0116FCCD" w14:textId="77777777" w:rsidTr="002254B5">
        <w:trPr>
          <w:trHeight w:hRule="exact" w:val="864"/>
        </w:trPr>
        <w:tc>
          <w:tcPr>
            <w:tcW w:w="1536" w:type="dxa"/>
          </w:tcPr>
          <w:p w14:paraId="3121F47F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61D172DA" w14:textId="77777777" w:rsidR="004E2EE4" w:rsidRDefault="004E2EE4" w:rsidP="004E2EE4"/>
        </w:tc>
        <w:tc>
          <w:tcPr>
            <w:tcW w:w="1538" w:type="dxa"/>
          </w:tcPr>
          <w:p w14:paraId="3B2FFB2C" w14:textId="77777777" w:rsidR="004E2EE4" w:rsidRDefault="004E2EE4" w:rsidP="004E2EE4"/>
        </w:tc>
        <w:tc>
          <w:tcPr>
            <w:tcW w:w="1540" w:type="dxa"/>
          </w:tcPr>
          <w:p w14:paraId="3AC3A8FE" w14:textId="77777777" w:rsidR="004E2EE4" w:rsidRDefault="004E2EE4" w:rsidP="004E2EE4"/>
        </w:tc>
        <w:tc>
          <w:tcPr>
            <w:tcW w:w="1552" w:type="dxa"/>
          </w:tcPr>
          <w:p w14:paraId="7F36E239" w14:textId="77777777" w:rsidR="004E2EE4" w:rsidRDefault="004E2EE4" w:rsidP="004E2EE4"/>
        </w:tc>
        <w:tc>
          <w:tcPr>
            <w:tcW w:w="1543" w:type="dxa"/>
          </w:tcPr>
          <w:p w14:paraId="7791AF9F" w14:textId="77777777" w:rsidR="004E2EE4" w:rsidRDefault="004E2EE4" w:rsidP="004E2EE4"/>
        </w:tc>
        <w:tc>
          <w:tcPr>
            <w:tcW w:w="1533" w:type="dxa"/>
          </w:tcPr>
          <w:p w14:paraId="2B0B5DF9" w14:textId="77777777" w:rsidR="004E2EE4" w:rsidRDefault="004E2EE4" w:rsidP="004E2EE4"/>
        </w:tc>
        <w:tc>
          <w:tcPr>
            <w:tcW w:w="1542" w:type="dxa"/>
          </w:tcPr>
          <w:p w14:paraId="6E20F2FE" w14:textId="77777777" w:rsidR="004E2EE4" w:rsidRDefault="004E2EE4" w:rsidP="004E2EE4"/>
        </w:tc>
      </w:tr>
    </w:tbl>
    <w:p w14:paraId="69ED0821" w14:textId="47F68973" w:rsidR="002254B5" w:rsidRDefault="002254B5" w:rsidP="002254B5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2254B5" w14:paraId="3958A550" w14:textId="77777777" w:rsidTr="002254B5">
        <w:tc>
          <w:tcPr>
            <w:tcW w:w="11016" w:type="dxa"/>
            <w:shd w:val="clear" w:color="auto" w:fill="495E00" w:themeFill="accent1" w:themeFillShade="80"/>
          </w:tcPr>
          <w:p w14:paraId="70B3B5F7" w14:textId="2EDB4968" w:rsidR="002254B5" w:rsidRDefault="002254B5" w:rsidP="002254B5">
            <w:pPr>
              <w:pStyle w:val="Month"/>
            </w:pPr>
            <w:r>
              <w:t>September</w:t>
            </w:r>
          </w:p>
        </w:tc>
      </w:tr>
      <w:tr w:rsidR="002254B5" w14:paraId="372CF18A" w14:textId="77777777" w:rsidTr="002254B5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18CACD26" w14:textId="77777777" w:rsidR="002254B5" w:rsidRDefault="002254B5" w:rsidP="002254B5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2020</w:t>
            </w:r>
            <w:r>
              <w:fldChar w:fldCharType="end"/>
            </w:r>
          </w:p>
        </w:tc>
      </w:tr>
      <w:tr w:rsidR="002254B5" w14:paraId="3C92894E" w14:textId="77777777" w:rsidTr="002254B5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523B0097" w14:textId="65A0AEB6" w:rsidR="002254B5" w:rsidRDefault="00C32966" w:rsidP="002254B5">
            <w:pPr>
              <w:pStyle w:val="Subtitle"/>
            </w:pPr>
            <w:r>
              <w:t>Planning Calendar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2254B5" w14:paraId="6F0C24F8" w14:textId="77777777" w:rsidTr="002254B5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79D0C4E8" w14:textId="0253C1C3" w:rsidR="00C32966" w:rsidRDefault="00C32966" w:rsidP="00C32966">
            <w:pPr>
              <w:pStyle w:val="Title"/>
            </w:pPr>
            <w:r>
              <w:t>Living Faith Lutheran Church</w:t>
            </w:r>
          </w:p>
          <w:p w14:paraId="5CAA571E" w14:textId="74B296E5" w:rsidR="002254B5" w:rsidRDefault="002254B5" w:rsidP="002254B5">
            <w:pPr>
              <w:pStyle w:val="Title"/>
            </w:pPr>
          </w:p>
          <w:p w14:paraId="0DDCF550" w14:textId="5B9D91F1" w:rsidR="002254B5" w:rsidRDefault="002254B5" w:rsidP="002254B5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70BBC89D" w14:textId="36338FED" w:rsidR="002254B5" w:rsidRDefault="00C32966" w:rsidP="002254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25471E" wp14:editId="782649CC">
                  <wp:extent cx="2512060" cy="1414145"/>
                  <wp:effectExtent l="0" t="0" r="254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urch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8"/>
        <w:gridCol w:w="1540"/>
        <w:gridCol w:w="1552"/>
        <w:gridCol w:w="1543"/>
        <w:gridCol w:w="1533"/>
        <w:gridCol w:w="1542"/>
      </w:tblGrid>
      <w:tr w:rsidR="002254B5" w14:paraId="7083C039" w14:textId="77777777" w:rsidTr="002254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2124726833"/>
            <w:placeholder>
              <w:docPart w:val="22BCCD92455E4A34803471EA550531F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3FF33AB3" w14:textId="77777777" w:rsidR="002254B5" w:rsidRDefault="002254B5" w:rsidP="002254B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711FC190" w14:textId="77777777" w:rsidR="002254B5" w:rsidRDefault="00BE7BED" w:rsidP="002254B5">
            <w:pPr>
              <w:pStyle w:val="Days"/>
            </w:pPr>
            <w:sdt>
              <w:sdtPr>
                <w:id w:val="917823901"/>
                <w:placeholder>
                  <w:docPart w:val="3F032543E42940CE8CE3A4984B78518E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Monday</w:t>
                </w:r>
              </w:sdtContent>
            </w:sdt>
          </w:p>
        </w:tc>
        <w:tc>
          <w:tcPr>
            <w:tcW w:w="1540" w:type="dxa"/>
          </w:tcPr>
          <w:p w14:paraId="6A5197AA" w14:textId="77777777" w:rsidR="002254B5" w:rsidRDefault="00BE7BED" w:rsidP="002254B5">
            <w:pPr>
              <w:pStyle w:val="Days"/>
            </w:pPr>
            <w:sdt>
              <w:sdtPr>
                <w:id w:val="-1170859798"/>
                <w:placeholder>
                  <w:docPart w:val="B365F904FE064390BA7AA8FA6AC8600D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Tuesday</w:t>
                </w:r>
              </w:sdtContent>
            </w:sdt>
          </w:p>
        </w:tc>
        <w:tc>
          <w:tcPr>
            <w:tcW w:w="1552" w:type="dxa"/>
          </w:tcPr>
          <w:p w14:paraId="57343364" w14:textId="77777777" w:rsidR="002254B5" w:rsidRDefault="00BE7BED" w:rsidP="002254B5">
            <w:pPr>
              <w:pStyle w:val="Days"/>
            </w:pPr>
            <w:sdt>
              <w:sdtPr>
                <w:id w:val="82812669"/>
                <w:placeholder>
                  <w:docPart w:val="EE7C2F082E6A46CFAB08317D74FD25F8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Wednesday</w:t>
                </w:r>
              </w:sdtContent>
            </w:sdt>
          </w:p>
        </w:tc>
        <w:tc>
          <w:tcPr>
            <w:tcW w:w="1543" w:type="dxa"/>
          </w:tcPr>
          <w:p w14:paraId="08A46CFB" w14:textId="77777777" w:rsidR="002254B5" w:rsidRDefault="00BE7BED" w:rsidP="002254B5">
            <w:pPr>
              <w:pStyle w:val="Days"/>
            </w:pPr>
            <w:sdt>
              <w:sdtPr>
                <w:id w:val="-1149434823"/>
                <w:placeholder>
                  <w:docPart w:val="FF5252C4E815491B859534D2B2947325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Thursday</w:t>
                </w:r>
              </w:sdtContent>
            </w:sdt>
          </w:p>
        </w:tc>
        <w:tc>
          <w:tcPr>
            <w:tcW w:w="1533" w:type="dxa"/>
          </w:tcPr>
          <w:p w14:paraId="26F59102" w14:textId="77777777" w:rsidR="002254B5" w:rsidRDefault="00BE7BED" w:rsidP="002254B5">
            <w:pPr>
              <w:pStyle w:val="Days"/>
            </w:pPr>
            <w:sdt>
              <w:sdtPr>
                <w:id w:val="1319004681"/>
                <w:placeholder>
                  <w:docPart w:val="C11B86B0B213431B9389076A927D8689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Friday</w:t>
                </w:r>
              </w:sdtContent>
            </w:sdt>
          </w:p>
        </w:tc>
        <w:tc>
          <w:tcPr>
            <w:tcW w:w="1542" w:type="dxa"/>
          </w:tcPr>
          <w:p w14:paraId="35C8B991" w14:textId="77777777" w:rsidR="002254B5" w:rsidRDefault="00BE7BED" w:rsidP="002254B5">
            <w:pPr>
              <w:pStyle w:val="Days"/>
            </w:pPr>
            <w:sdt>
              <w:sdtPr>
                <w:id w:val="864871206"/>
                <w:placeholder>
                  <w:docPart w:val="7AEEACD5F4834C66BF5503292449A69C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Saturday</w:t>
                </w:r>
              </w:sdtContent>
            </w:sdt>
          </w:p>
        </w:tc>
      </w:tr>
      <w:tr w:rsidR="002254B5" w14:paraId="00D09457" w14:textId="77777777" w:rsidTr="002254B5">
        <w:tc>
          <w:tcPr>
            <w:tcW w:w="1536" w:type="dxa"/>
            <w:tcBorders>
              <w:bottom w:val="nil"/>
            </w:tcBorders>
          </w:tcPr>
          <w:p w14:paraId="09722EAA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7C74EF38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2D0A31C7" w14:textId="066CB7F9" w:rsidR="002254B5" w:rsidRDefault="004E2EE4" w:rsidP="002254B5">
            <w:pPr>
              <w:pStyle w:val="Dates"/>
            </w:pPr>
            <w:r>
              <w:t>1</w:t>
            </w:r>
            <w:r w:rsidR="002254B5">
              <w:fldChar w:fldCharType="begin"/>
            </w:r>
            <w:r w:rsidR="002254B5">
              <w:instrText xml:space="preserve"> IF </w:instrText>
            </w:r>
            <w:r w:rsidR="002254B5">
              <w:fldChar w:fldCharType="begin"/>
            </w:r>
            <w:r w:rsidR="002254B5">
              <w:instrText xml:space="preserve"> DocVariable MonthStart \@ dddd </w:instrText>
            </w:r>
            <w:r w:rsidR="002254B5">
              <w:fldChar w:fldCharType="separate"/>
            </w:r>
            <w:r w:rsidR="002254B5">
              <w:instrText>Wednesday</w:instrText>
            </w:r>
            <w:r w:rsidR="002254B5">
              <w:fldChar w:fldCharType="end"/>
            </w:r>
            <w:r w:rsidR="002254B5">
              <w:instrText xml:space="preserve"> = "Tuesday" 1 </w:instrText>
            </w:r>
            <w:r w:rsidR="002254B5">
              <w:fldChar w:fldCharType="begin"/>
            </w:r>
            <w:r w:rsidR="002254B5">
              <w:instrText xml:space="preserve"> IF </w:instrText>
            </w:r>
            <w:r w:rsidR="002254B5">
              <w:fldChar w:fldCharType="begin"/>
            </w:r>
            <w:r w:rsidR="002254B5">
              <w:instrText xml:space="preserve"> =B2 </w:instrText>
            </w:r>
            <w:r w:rsidR="002254B5">
              <w:fldChar w:fldCharType="separate"/>
            </w:r>
            <w:r w:rsidR="002254B5">
              <w:rPr>
                <w:noProof/>
              </w:rPr>
              <w:instrText>0</w:instrText>
            </w:r>
            <w:r w:rsidR="002254B5">
              <w:fldChar w:fldCharType="end"/>
            </w:r>
            <w:r w:rsidR="002254B5">
              <w:instrText xml:space="preserve"> &lt;&gt; 0 </w:instrText>
            </w:r>
            <w:r w:rsidR="002254B5">
              <w:fldChar w:fldCharType="begin"/>
            </w:r>
            <w:r w:rsidR="002254B5">
              <w:instrText xml:space="preserve"> =B2+1 </w:instrText>
            </w:r>
            <w:r w:rsidR="002254B5">
              <w:fldChar w:fldCharType="separate"/>
            </w:r>
            <w:r w:rsidR="002254B5">
              <w:rPr>
                <w:noProof/>
              </w:rPr>
              <w:instrText>2</w:instrText>
            </w:r>
            <w:r w:rsidR="002254B5">
              <w:fldChar w:fldCharType="end"/>
            </w:r>
            <w:r w:rsidR="002254B5">
              <w:instrText xml:space="preserve"> "" </w:instrText>
            </w:r>
            <w:r w:rsidR="002254B5">
              <w:fldChar w:fldCharType="end"/>
            </w:r>
            <w:r w:rsidR="002254B5"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7B2471A3" w14:textId="422FF262" w:rsidR="002254B5" w:rsidRDefault="004E2EE4" w:rsidP="002254B5">
            <w:pPr>
              <w:pStyle w:val="Dates"/>
            </w:pPr>
            <w:r>
              <w:t>2</w:t>
            </w:r>
          </w:p>
        </w:tc>
        <w:tc>
          <w:tcPr>
            <w:tcW w:w="1543" w:type="dxa"/>
            <w:tcBorders>
              <w:bottom w:val="nil"/>
            </w:tcBorders>
          </w:tcPr>
          <w:p w14:paraId="40286BF5" w14:textId="739300F0" w:rsidR="002254B5" w:rsidRDefault="004E2EE4" w:rsidP="002254B5">
            <w:pPr>
              <w:pStyle w:val="Dates"/>
            </w:pPr>
            <w:r>
              <w:t>3</w:t>
            </w:r>
          </w:p>
        </w:tc>
        <w:tc>
          <w:tcPr>
            <w:tcW w:w="1533" w:type="dxa"/>
            <w:tcBorders>
              <w:bottom w:val="nil"/>
            </w:tcBorders>
          </w:tcPr>
          <w:p w14:paraId="69C265A7" w14:textId="059BAD6C" w:rsidR="002254B5" w:rsidRDefault="004E2EE4" w:rsidP="002254B5">
            <w:pPr>
              <w:pStyle w:val="Dates"/>
            </w:pPr>
            <w:r>
              <w:t>4</w:t>
            </w:r>
          </w:p>
        </w:tc>
        <w:tc>
          <w:tcPr>
            <w:tcW w:w="1542" w:type="dxa"/>
            <w:tcBorders>
              <w:bottom w:val="nil"/>
            </w:tcBorders>
          </w:tcPr>
          <w:p w14:paraId="61C294BA" w14:textId="268DADA5" w:rsidR="002254B5" w:rsidRDefault="004E2EE4" w:rsidP="002254B5">
            <w:pPr>
              <w:pStyle w:val="Dates"/>
            </w:pPr>
            <w:r>
              <w:t>5</w:t>
            </w:r>
          </w:p>
        </w:tc>
      </w:tr>
      <w:tr w:rsidR="002254B5" w14:paraId="163C86B0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CD78F3E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49F1BDC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6FCA029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54992B8C" w14:textId="77777777" w:rsidR="002254B5" w:rsidRDefault="002254B5" w:rsidP="002254B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3286E02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110F588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2A81BBA" w14:textId="77777777" w:rsidR="002254B5" w:rsidRDefault="002254B5" w:rsidP="002254B5"/>
        </w:tc>
      </w:tr>
      <w:tr w:rsidR="002254B5" w14:paraId="705D811C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B07D8CB" w14:textId="5EBF31BA" w:rsidR="002254B5" w:rsidRDefault="004E2EE4" w:rsidP="002254B5">
            <w:pPr>
              <w:pStyle w:val="Dates"/>
            </w:pPr>
            <w:r>
              <w:t>6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714A8D4" w14:textId="463CBD87" w:rsidR="002254B5" w:rsidRDefault="004E2EE4" w:rsidP="002254B5">
            <w:pPr>
              <w:pStyle w:val="Dates"/>
            </w:pPr>
            <w:r>
              <w:t>7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1E9DB8FD" w14:textId="0BDD6F02" w:rsidR="002254B5" w:rsidRDefault="004E2EE4" w:rsidP="002254B5">
            <w:pPr>
              <w:pStyle w:val="Dates"/>
            </w:pPr>
            <w:r>
              <w:t>8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3CE91F0" w14:textId="7C7122F8" w:rsidR="002254B5" w:rsidRDefault="004E2EE4" w:rsidP="002254B5">
            <w:pPr>
              <w:pStyle w:val="Dates"/>
            </w:pPr>
            <w:r>
              <w:t>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6C1575D" w14:textId="03610903" w:rsidR="002254B5" w:rsidRDefault="004E2EE4" w:rsidP="002254B5">
            <w:pPr>
              <w:pStyle w:val="Dates"/>
            </w:pPr>
            <w:r>
              <w:t>10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24166F3" w14:textId="500B1CA9" w:rsidR="002254B5" w:rsidRDefault="004E2EE4" w:rsidP="002254B5">
            <w:pPr>
              <w:pStyle w:val="Dates"/>
            </w:pPr>
            <w:r>
              <w:t>11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2173BCA" w14:textId="75F311A2" w:rsidR="002254B5" w:rsidRDefault="004E2EE4" w:rsidP="002254B5">
            <w:pPr>
              <w:pStyle w:val="Dates"/>
            </w:pPr>
            <w:r>
              <w:t>12</w:t>
            </w:r>
          </w:p>
        </w:tc>
      </w:tr>
      <w:tr w:rsidR="002254B5" w14:paraId="59BDC3A6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EAD7590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4E2F0003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C206235" w14:textId="484F79D1" w:rsidR="002254B5" w:rsidRDefault="00FC6182" w:rsidP="002254B5">
            <w:r>
              <w:t>Labor Day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1647369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5AC22D8" w14:textId="77777777" w:rsidR="002254B5" w:rsidRDefault="002254B5" w:rsidP="002254B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7C16594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162AB14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149DD5C" w14:textId="77777777" w:rsidR="002254B5" w:rsidRDefault="002254B5" w:rsidP="002254B5"/>
        </w:tc>
      </w:tr>
      <w:tr w:rsidR="002254B5" w14:paraId="49715C23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0079E1B" w14:textId="296237E3" w:rsidR="002254B5" w:rsidRDefault="004E2EE4" w:rsidP="002254B5">
            <w:pPr>
              <w:pStyle w:val="Dates"/>
            </w:pPr>
            <w:r>
              <w:t>13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F4953BE" w14:textId="246F22DE" w:rsidR="002254B5" w:rsidRDefault="004E2EE4" w:rsidP="002254B5">
            <w:pPr>
              <w:pStyle w:val="Dates"/>
            </w:pPr>
            <w:r>
              <w:t>14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B1E6302" w14:textId="2C2EA59B" w:rsidR="002254B5" w:rsidRDefault="004E2EE4" w:rsidP="002254B5">
            <w:pPr>
              <w:pStyle w:val="Dates"/>
            </w:pPr>
            <w:r>
              <w:t>15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37C92C67" w14:textId="3269249F" w:rsidR="002254B5" w:rsidRDefault="004E2EE4" w:rsidP="002254B5">
            <w:pPr>
              <w:pStyle w:val="Dates"/>
            </w:pPr>
            <w:r>
              <w:t>16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BB93BBE" w14:textId="23C3F659" w:rsidR="002254B5" w:rsidRDefault="004E2EE4" w:rsidP="002254B5">
            <w:pPr>
              <w:pStyle w:val="Dates"/>
            </w:pPr>
            <w:r>
              <w:t>17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C35B713" w14:textId="70BC4A10" w:rsidR="002254B5" w:rsidRDefault="004E2EE4" w:rsidP="002254B5">
            <w:pPr>
              <w:pStyle w:val="Dates"/>
            </w:pPr>
            <w:r>
              <w:t>18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43BD1F94" w14:textId="05432A00" w:rsidR="002254B5" w:rsidRDefault="004E2EE4" w:rsidP="002254B5">
            <w:pPr>
              <w:pStyle w:val="Dates"/>
            </w:pPr>
            <w:r>
              <w:t>19</w:t>
            </w:r>
          </w:p>
        </w:tc>
      </w:tr>
      <w:tr w:rsidR="002254B5" w14:paraId="2F0A8499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F8415D0" w14:textId="6BDE306E" w:rsidR="00FC6182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5C4664C5" w14:textId="77777777" w:rsidR="006E5B20" w:rsidRPr="008C654F" w:rsidRDefault="006E5B20" w:rsidP="006E5B20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45F4D2C3" w14:textId="77777777" w:rsidR="006E5B20" w:rsidRPr="008C654F" w:rsidRDefault="006E5B20" w:rsidP="00FC6182">
            <w:pPr>
              <w:rPr>
                <w:sz w:val="17"/>
                <w:szCs w:val="17"/>
              </w:rPr>
            </w:pPr>
          </w:p>
          <w:p w14:paraId="1CE88FB8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0DE59FE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D2F1814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2BB7095" w14:textId="1394C2EB" w:rsidR="002254B5" w:rsidRDefault="002254B5" w:rsidP="002254B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BDB029C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BFFE587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3153121" w14:textId="77777777" w:rsidR="002254B5" w:rsidRDefault="002254B5" w:rsidP="002254B5"/>
        </w:tc>
      </w:tr>
      <w:tr w:rsidR="002254B5" w14:paraId="20EF6348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18DB19B" w14:textId="71808F8C" w:rsidR="002254B5" w:rsidRDefault="004E2EE4" w:rsidP="002254B5">
            <w:pPr>
              <w:pStyle w:val="Dates"/>
            </w:pPr>
            <w:r>
              <w:t>20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3E360D8" w14:textId="4B2F52DE" w:rsidR="002254B5" w:rsidRDefault="004E2EE4" w:rsidP="002254B5">
            <w:pPr>
              <w:pStyle w:val="Dates"/>
            </w:pPr>
            <w:r>
              <w:t>21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750740FE" w14:textId="684FECF1" w:rsidR="002254B5" w:rsidRDefault="004E2EE4" w:rsidP="002254B5">
            <w:pPr>
              <w:pStyle w:val="Dates"/>
            </w:pPr>
            <w:r>
              <w:t>22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32553A4C" w14:textId="15BD1761" w:rsidR="002254B5" w:rsidRDefault="004E2EE4" w:rsidP="002254B5">
            <w:pPr>
              <w:pStyle w:val="Dates"/>
            </w:pPr>
            <w:r>
              <w:t>23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AAA505A" w14:textId="60A8DA5A" w:rsidR="002254B5" w:rsidRDefault="004E2EE4" w:rsidP="002254B5">
            <w:pPr>
              <w:pStyle w:val="Dates"/>
            </w:pPr>
            <w:r>
              <w:t>24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2D93EE6" w14:textId="6986F361" w:rsidR="002254B5" w:rsidRDefault="004E2EE4" w:rsidP="002254B5">
            <w:pPr>
              <w:pStyle w:val="Dates"/>
            </w:pPr>
            <w:r>
              <w:t>25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34ECBDB" w14:textId="4EC6034E" w:rsidR="002254B5" w:rsidRDefault="004E2EE4" w:rsidP="002254B5">
            <w:pPr>
              <w:pStyle w:val="Dates"/>
            </w:pPr>
            <w:r>
              <w:t>26</w:t>
            </w:r>
          </w:p>
        </w:tc>
      </w:tr>
      <w:tr w:rsidR="002254B5" w14:paraId="61A5E1AB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1570F1B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33EB61DD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1AC08904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7551958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6BA3C54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1A949EA" w14:textId="40103B45" w:rsidR="006E5B20" w:rsidRDefault="00425EC0" w:rsidP="002254B5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91EC5B3" w14:textId="77777777" w:rsidR="002254B5" w:rsidRDefault="00425EC0" w:rsidP="002254B5">
            <w:r>
              <w:t>BLAST</w:t>
            </w:r>
          </w:p>
          <w:p w14:paraId="06858954" w14:textId="2927D206" w:rsidR="00425EC0" w:rsidRDefault="00425EC0" w:rsidP="002254B5">
            <w:r>
              <w:t>5 p.m.-7 p.m.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BF1FD9C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D9B15F4" w14:textId="77777777" w:rsidR="002254B5" w:rsidRDefault="002254B5" w:rsidP="002254B5"/>
        </w:tc>
      </w:tr>
      <w:tr w:rsidR="002254B5" w14:paraId="21832ADD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3CF4785" w14:textId="75D1202F" w:rsidR="002254B5" w:rsidRDefault="004E2EE4" w:rsidP="002254B5">
            <w:pPr>
              <w:pStyle w:val="Dates"/>
            </w:pPr>
            <w:r>
              <w:t>27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1F79076" w14:textId="4DC30371" w:rsidR="002254B5" w:rsidRDefault="004E2EE4" w:rsidP="002254B5">
            <w:pPr>
              <w:pStyle w:val="Dates"/>
            </w:pPr>
            <w:r>
              <w:t>28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16DBBDD" w14:textId="2A9BBA0F" w:rsidR="002254B5" w:rsidRDefault="004E2EE4" w:rsidP="002254B5">
            <w:pPr>
              <w:pStyle w:val="Dates"/>
            </w:pPr>
            <w:r>
              <w:t>29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9CCBB37" w14:textId="7932A2C5" w:rsidR="002254B5" w:rsidRDefault="004E2EE4" w:rsidP="002254B5">
            <w:pPr>
              <w:pStyle w:val="Dates"/>
            </w:pPr>
            <w:r>
              <w:t>30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E371415" w14:textId="2EEFDA2F" w:rsidR="002254B5" w:rsidRDefault="004E2EE4" w:rsidP="002254B5">
            <w:pPr>
              <w:pStyle w:val="Dates"/>
            </w:pPr>
            <w:r>
              <w:t xml:space="preserve"> 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20A4C89" w14:textId="76C5A05D" w:rsidR="002254B5" w:rsidRDefault="004E2EE4" w:rsidP="002254B5">
            <w:pPr>
              <w:pStyle w:val="Dates"/>
            </w:pPr>
            <w:r>
              <w:t xml:space="preserve"> 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026F49D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2254B5" w14:paraId="35884AA5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8163A38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37C45581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401035A1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8E6370E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2DAFE8F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664920F" w14:textId="32C1252B" w:rsidR="006E5B20" w:rsidRDefault="00425EC0" w:rsidP="002254B5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B4428AF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0D9963E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665AC1A" w14:textId="77777777" w:rsidR="002254B5" w:rsidRDefault="002254B5" w:rsidP="002254B5"/>
        </w:tc>
      </w:tr>
      <w:tr w:rsidR="002254B5" w14:paraId="0082A9E5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48A476AE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6869C9C6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3D6EA598" w14:textId="77777777" w:rsidR="002254B5" w:rsidRDefault="002254B5" w:rsidP="002254B5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58D38AF0" w14:textId="77777777" w:rsidR="002254B5" w:rsidRDefault="002254B5" w:rsidP="002254B5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46860768" w14:textId="77777777" w:rsidR="002254B5" w:rsidRDefault="002254B5" w:rsidP="002254B5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1ED7020A" w14:textId="77777777" w:rsidR="002254B5" w:rsidRDefault="002254B5" w:rsidP="002254B5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39760AA2" w14:textId="77777777" w:rsidR="002254B5" w:rsidRDefault="002254B5" w:rsidP="002254B5">
            <w:pPr>
              <w:pStyle w:val="Dates"/>
            </w:pPr>
          </w:p>
        </w:tc>
      </w:tr>
      <w:tr w:rsidR="002254B5" w14:paraId="07AF41E8" w14:textId="77777777" w:rsidTr="002254B5">
        <w:trPr>
          <w:trHeight w:hRule="exact" w:val="864"/>
        </w:trPr>
        <w:tc>
          <w:tcPr>
            <w:tcW w:w="1536" w:type="dxa"/>
          </w:tcPr>
          <w:p w14:paraId="2FBC5CC8" w14:textId="77777777" w:rsidR="002254B5" w:rsidRDefault="002254B5" w:rsidP="002254B5"/>
        </w:tc>
        <w:tc>
          <w:tcPr>
            <w:tcW w:w="1538" w:type="dxa"/>
          </w:tcPr>
          <w:p w14:paraId="68402D09" w14:textId="77777777" w:rsidR="002254B5" w:rsidRDefault="002254B5" w:rsidP="002254B5"/>
        </w:tc>
        <w:tc>
          <w:tcPr>
            <w:tcW w:w="1540" w:type="dxa"/>
          </w:tcPr>
          <w:p w14:paraId="010CA972" w14:textId="77777777" w:rsidR="002254B5" w:rsidRDefault="002254B5" w:rsidP="002254B5"/>
        </w:tc>
        <w:tc>
          <w:tcPr>
            <w:tcW w:w="1552" w:type="dxa"/>
          </w:tcPr>
          <w:p w14:paraId="5DCD3D40" w14:textId="77777777" w:rsidR="002254B5" w:rsidRDefault="002254B5" w:rsidP="002254B5"/>
        </w:tc>
        <w:tc>
          <w:tcPr>
            <w:tcW w:w="1543" w:type="dxa"/>
          </w:tcPr>
          <w:p w14:paraId="25B39AFE" w14:textId="77777777" w:rsidR="002254B5" w:rsidRDefault="002254B5" w:rsidP="002254B5"/>
        </w:tc>
        <w:tc>
          <w:tcPr>
            <w:tcW w:w="1533" w:type="dxa"/>
          </w:tcPr>
          <w:p w14:paraId="764DBFF0" w14:textId="77777777" w:rsidR="002254B5" w:rsidRDefault="002254B5" w:rsidP="002254B5"/>
        </w:tc>
        <w:tc>
          <w:tcPr>
            <w:tcW w:w="1542" w:type="dxa"/>
          </w:tcPr>
          <w:p w14:paraId="1FC946D6" w14:textId="77777777" w:rsidR="002254B5" w:rsidRDefault="002254B5" w:rsidP="002254B5"/>
        </w:tc>
      </w:tr>
    </w:tbl>
    <w:p w14:paraId="698023AA" w14:textId="6E75BB6F" w:rsidR="002254B5" w:rsidRDefault="002254B5" w:rsidP="002254B5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2254B5" w14:paraId="353219AA" w14:textId="77777777" w:rsidTr="002254B5">
        <w:tc>
          <w:tcPr>
            <w:tcW w:w="11016" w:type="dxa"/>
            <w:shd w:val="clear" w:color="auto" w:fill="495E00" w:themeFill="accent1" w:themeFillShade="80"/>
          </w:tcPr>
          <w:p w14:paraId="092395AF" w14:textId="68F4419B" w:rsidR="002254B5" w:rsidRDefault="002254B5" w:rsidP="002254B5">
            <w:pPr>
              <w:pStyle w:val="Month"/>
            </w:pPr>
            <w:r>
              <w:t>October</w:t>
            </w:r>
          </w:p>
        </w:tc>
      </w:tr>
      <w:tr w:rsidR="002254B5" w14:paraId="0FD64B23" w14:textId="77777777" w:rsidTr="002254B5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5E0F6659" w14:textId="77777777" w:rsidR="002254B5" w:rsidRDefault="002254B5" w:rsidP="002254B5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2020</w:t>
            </w:r>
            <w:r>
              <w:fldChar w:fldCharType="end"/>
            </w:r>
          </w:p>
        </w:tc>
      </w:tr>
      <w:tr w:rsidR="002254B5" w14:paraId="355B6882" w14:textId="77777777" w:rsidTr="002254B5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2B0D3949" w14:textId="3E09EB85" w:rsidR="002254B5" w:rsidRDefault="00C32966" w:rsidP="002254B5">
            <w:pPr>
              <w:pStyle w:val="Subtitle"/>
            </w:pPr>
            <w:r>
              <w:t>Planning Calendar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2254B5" w14:paraId="5424B543" w14:textId="77777777" w:rsidTr="002254B5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590E8BF2" w14:textId="7091D91A" w:rsidR="00C32966" w:rsidRDefault="00C32966" w:rsidP="00C32966">
            <w:pPr>
              <w:pStyle w:val="Title"/>
            </w:pPr>
            <w:r>
              <w:t>Living Faith Lutheran Church</w:t>
            </w:r>
          </w:p>
          <w:p w14:paraId="0EC5058B" w14:textId="288AD172" w:rsidR="002254B5" w:rsidRDefault="002254B5" w:rsidP="002254B5">
            <w:pPr>
              <w:pStyle w:val="Title"/>
            </w:pPr>
          </w:p>
          <w:p w14:paraId="37724F75" w14:textId="072465B8" w:rsidR="002254B5" w:rsidRDefault="002254B5" w:rsidP="002254B5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375F0A8E" w14:textId="36B9806A" w:rsidR="002254B5" w:rsidRDefault="00C32966" w:rsidP="002254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8043EB" wp14:editId="24BA46F2">
                  <wp:extent cx="2512060" cy="1414145"/>
                  <wp:effectExtent l="0" t="0" r="254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urch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8"/>
        <w:gridCol w:w="1540"/>
        <w:gridCol w:w="1552"/>
        <w:gridCol w:w="1543"/>
        <w:gridCol w:w="1533"/>
        <w:gridCol w:w="1542"/>
      </w:tblGrid>
      <w:tr w:rsidR="002254B5" w14:paraId="0BF59C98" w14:textId="77777777" w:rsidTr="002254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962254373"/>
            <w:placeholder>
              <w:docPart w:val="0204846A7C81439FA4397AB62F48DF5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1F4AB6B7" w14:textId="77777777" w:rsidR="002254B5" w:rsidRDefault="002254B5" w:rsidP="002254B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10504920" w14:textId="77777777" w:rsidR="002254B5" w:rsidRDefault="00BE7BED" w:rsidP="002254B5">
            <w:pPr>
              <w:pStyle w:val="Days"/>
            </w:pPr>
            <w:sdt>
              <w:sdtPr>
                <w:id w:val="-1394815618"/>
                <w:placeholder>
                  <w:docPart w:val="AD1A781F9E8F449EBE5D1718297E97E6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Monday</w:t>
                </w:r>
              </w:sdtContent>
            </w:sdt>
          </w:p>
        </w:tc>
        <w:tc>
          <w:tcPr>
            <w:tcW w:w="1540" w:type="dxa"/>
          </w:tcPr>
          <w:p w14:paraId="7311FE67" w14:textId="77777777" w:rsidR="002254B5" w:rsidRDefault="00BE7BED" w:rsidP="002254B5">
            <w:pPr>
              <w:pStyle w:val="Days"/>
            </w:pPr>
            <w:sdt>
              <w:sdtPr>
                <w:id w:val="-533808462"/>
                <w:placeholder>
                  <w:docPart w:val="5D1B29DC45744F40BABF8277A01DE780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Tuesday</w:t>
                </w:r>
              </w:sdtContent>
            </w:sdt>
          </w:p>
        </w:tc>
        <w:tc>
          <w:tcPr>
            <w:tcW w:w="1552" w:type="dxa"/>
          </w:tcPr>
          <w:p w14:paraId="1459B4F3" w14:textId="77777777" w:rsidR="002254B5" w:rsidRDefault="00BE7BED" w:rsidP="002254B5">
            <w:pPr>
              <w:pStyle w:val="Days"/>
            </w:pPr>
            <w:sdt>
              <w:sdtPr>
                <w:id w:val="-1604871000"/>
                <w:placeholder>
                  <w:docPart w:val="D683D45557DA41C28C0A7AA2F40C0F48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Wednesday</w:t>
                </w:r>
              </w:sdtContent>
            </w:sdt>
          </w:p>
        </w:tc>
        <w:tc>
          <w:tcPr>
            <w:tcW w:w="1543" w:type="dxa"/>
          </w:tcPr>
          <w:p w14:paraId="507F87BF" w14:textId="77777777" w:rsidR="002254B5" w:rsidRDefault="00BE7BED" w:rsidP="002254B5">
            <w:pPr>
              <w:pStyle w:val="Days"/>
            </w:pPr>
            <w:sdt>
              <w:sdtPr>
                <w:id w:val="901178604"/>
                <w:placeholder>
                  <w:docPart w:val="C62D25E4A65143CCA04C2DD6BB76B5C7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Thursday</w:t>
                </w:r>
              </w:sdtContent>
            </w:sdt>
          </w:p>
        </w:tc>
        <w:tc>
          <w:tcPr>
            <w:tcW w:w="1533" w:type="dxa"/>
          </w:tcPr>
          <w:p w14:paraId="47879070" w14:textId="77777777" w:rsidR="002254B5" w:rsidRDefault="00BE7BED" w:rsidP="002254B5">
            <w:pPr>
              <w:pStyle w:val="Days"/>
            </w:pPr>
            <w:sdt>
              <w:sdtPr>
                <w:id w:val="-1903128808"/>
                <w:placeholder>
                  <w:docPart w:val="12F325DE145A47EABB34BF15494137EA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Friday</w:t>
                </w:r>
              </w:sdtContent>
            </w:sdt>
          </w:p>
        </w:tc>
        <w:tc>
          <w:tcPr>
            <w:tcW w:w="1542" w:type="dxa"/>
          </w:tcPr>
          <w:p w14:paraId="36BD01AA" w14:textId="77777777" w:rsidR="002254B5" w:rsidRDefault="00BE7BED" w:rsidP="002254B5">
            <w:pPr>
              <w:pStyle w:val="Days"/>
            </w:pPr>
            <w:sdt>
              <w:sdtPr>
                <w:id w:val="-651597122"/>
                <w:placeholder>
                  <w:docPart w:val="333303DFD49D422696982510D4CCB94B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Saturday</w:t>
                </w:r>
              </w:sdtContent>
            </w:sdt>
          </w:p>
        </w:tc>
      </w:tr>
      <w:tr w:rsidR="002254B5" w14:paraId="43DD40A0" w14:textId="77777777" w:rsidTr="002254B5">
        <w:tc>
          <w:tcPr>
            <w:tcW w:w="1536" w:type="dxa"/>
            <w:tcBorders>
              <w:bottom w:val="nil"/>
            </w:tcBorders>
          </w:tcPr>
          <w:p w14:paraId="688531C8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58D3B932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4D749073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0BD66B17" w14:textId="77C3BC7D" w:rsidR="002254B5" w:rsidRDefault="004E2EE4" w:rsidP="002254B5">
            <w:pPr>
              <w:pStyle w:val="Dates"/>
            </w:pPr>
            <w:r>
              <w:t xml:space="preserve"> </w:t>
            </w:r>
          </w:p>
        </w:tc>
        <w:tc>
          <w:tcPr>
            <w:tcW w:w="1543" w:type="dxa"/>
            <w:tcBorders>
              <w:bottom w:val="nil"/>
            </w:tcBorders>
          </w:tcPr>
          <w:p w14:paraId="3BD706A1" w14:textId="7A9CFBB5" w:rsidR="002254B5" w:rsidRDefault="004E2EE4" w:rsidP="002254B5">
            <w:pPr>
              <w:pStyle w:val="Dates"/>
            </w:pPr>
            <w:r>
              <w:t>1</w:t>
            </w:r>
          </w:p>
        </w:tc>
        <w:tc>
          <w:tcPr>
            <w:tcW w:w="1533" w:type="dxa"/>
            <w:tcBorders>
              <w:bottom w:val="nil"/>
            </w:tcBorders>
          </w:tcPr>
          <w:p w14:paraId="43262DF2" w14:textId="5A8A9A5F" w:rsidR="002254B5" w:rsidRDefault="004E2EE4" w:rsidP="002254B5">
            <w:pPr>
              <w:pStyle w:val="Dates"/>
            </w:pPr>
            <w:r>
              <w:t>2</w:t>
            </w:r>
          </w:p>
        </w:tc>
        <w:tc>
          <w:tcPr>
            <w:tcW w:w="1542" w:type="dxa"/>
            <w:tcBorders>
              <w:bottom w:val="nil"/>
            </w:tcBorders>
          </w:tcPr>
          <w:p w14:paraId="2ABD867D" w14:textId="4B1326D9" w:rsidR="002254B5" w:rsidRDefault="004E2EE4" w:rsidP="002254B5">
            <w:pPr>
              <w:pStyle w:val="Dates"/>
            </w:pPr>
            <w:r>
              <w:t>3</w:t>
            </w:r>
          </w:p>
        </w:tc>
      </w:tr>
      <w:tr w:rsidR="002254B5" w14:paraId="4E4C0FC2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A052473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2541FF3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05A94C2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E098409" w14:textId="77777777" w:rsidR="002254B5" w:rsidRDefault="002254B5" w:rsidP="002254B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132CE40" w14:textId="77777777" w:rsidR="00425EC0" w:rsidRDefault="00425EC0" w:rsidP="00425EC0">
            <w:r>
              <w:t>BLAST</w:t>
            </w:r>
          </w:p>
          <w:p w14:paraId="3E1B1188" w14:textId="751F66C8" w:rsidR="002254B5" w:rsidRDefault="00425EC0" w:rsidP="00425EC0">
            <w:r>
              <w:t>5 p.m.-7 p.m.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F7C627A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1DAB484" w14:textId="77777777" w:rsidR="002254B5" w:rsidRDefault="002254B5" w:rsidP="002254B5"/>
        </w:tc>
      </w:tr>
      <w:tr w:rsidR="002254B5" w14:paraId="11941435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57055D37" w14:textId="263C4DB1" w:rsidR="002254B5" w:rsidRDefault="004E2EE4" w:rsidP="002254B5">
            <w:pPr>
              <w:pStyle w:val="Dates"/>
            </w:pPr>
            <w:r>
              <w:t>4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3D5FBB9" w14:textId="4B9E2519" w:rsidR="002254B5" w:rsidRDefault="004E2EE4" w:rsidP="002254B5">
            <w:pPr>
              <w:pStyle w:val="Dates"/>
            </w:pPr>
            <w:r>
              <w:t>5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3269B88" w14:textId="2288714E" w:rsidR="002254B5" w:rsidRDefault="004E2EE4" w:rsidP="002254B5">
            <w:pPr>
              <w:pStyle w:val="Dates"/>
            </w:pPr>
            <w:r>
              <w:t>6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3B299A81" w14:textId="3BA35214" w:rsidR="002254B5" w:rsidRDefault="004E2EE4" w:rsidP="002254B5">
            <w:pPr>
              <w:pStyle w:val="Dates"/>
            </w:pPr>
            <w:r>
              <w:t>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619287F" w14:textId="5B86BA3E" w:rsidR="002254B5" w:rsidRDefault="004E2EE4" w:rsidP="002254B5">
            <w:pPr>
              <w:pStyle w:val="Dates"/>
            </w:pPr>
            <w:r>
              <w:t>8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E335D9D" w14:textId="57A307EB" w:rsidR="002254B5" w:rsidRDefault="004E2EE4" w:rsidP="002254B5">
            <w:pPr>
              <w:pStyle w:val="Dates"/>
            </w:pPr>
            <w:r>
              <w:t>9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39B22D5" w14:textId="66D4B8C7" w:rsidR="002254B5" w:rsidRDefault="004E2EE4" w:rsidP="002254B5">
            <w:pPr>
              <w:pStyle w:val="Dates"/>
            </w:pPr>
            <w:r>
              <w:t>10</w:t>
            </w:r>
          </w:p>
        </w:tc>
      </w:tr>
      <w:tr w:rsidR="002254B5" w14:paraId="2C763840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2110391" w14:textId="77777777" w:rsidR="00FC6182" w:rsidRPr="008A3241" w:rsidRDefault="00FC6182" w:rsidP="00FC6182">
            <w:pPr>
              <w:rPr>
                <w:sz w:val="14"/>
                <w:szCs w:val="14"/>
              </w:rPr>
            </w:pPr>
            <w:r w:rsidRPr="008A3241">
              <w:rPr>
                <w:sz w:val="14"/>
                <w:szCs w:val="14"/>
              </w:rPr>
              <w:t>9:30 AM Worship</w:t>
            </w:r>
          </w:p>
          <w:p w14:paraId="61C29303" w14:textId="352D6A39" w:rsidR="00FC6182" w:rsidRPr="008A3241" w:rsidRDefault="00FC6182" w:rsidP="00FC6182">
            <w:pPr>
              <w:rPr>
                <w:sz w:val="14"/>
                <w:szCs w:val="14"/>
              </w:rPr>
            </w:pPr>
            <w:r w:rsidRPr="008A3241">
              <w:rPr>
                <w:sz w:val="14"/>
                <w:szCs w:val="14"/>
              </w:rPr>
              <w:t>11 AM Bible Study</w:t>
            </w:r>
          </w:p>
          <w:p w14:paraId="2A50CD26" w14:textId="455253C6" w:rsidR="008A3241" w:rsidRPr="008A3241" w:rsidRDefault="008A3241" w:rsidP="00FC6182">
            <w:pPr>
              <w:rPr>
                <w:sz w:val="14"/>
                <w:szCs w:val="14"/>
              </w:rPr>
            </w:pPr>
            <w:r w:rsidRPr="008A3241">
              <w:rPr>
                <w:sz w:val="14"/>
                <w:szCs w:val="14"/>
              </w:rPr>
              <w:t>Installation of Pa</w:t>
            </w:r>
            <w:r>
              <w:rPr>
                <w:sz w:val="14"/>
                <w:szCs w:val="14"/>
              </w:rPr>
              <w:t>s</w:t>
            </w:r>
            <w:r w:rsidRPr="008A3241">
              <w:rPr>
                <w:sz w:val="14"/>
                <w:szCs w:val="14"/>
              </w:rPr>
              <w:t>tor Yanke</w:t>
            </w:r>
          </w:p>
          <w:p w14:paraId="78D7EC06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0E8699EB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CCB8A09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77B67EB" w14:textId="58A78A27" w:rsidR="006E5B20" w:rsidRDefault="00425EC0" w:rsidP="002254B5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0B6F852" w14:textId="77777777" w:rsidR="00425EC0" w:rsidRDefault="00425EC0" w:rsidP="00425EC0">
            <w:r>
              <w:t>BLAST</w:t>
            </w:r>
          </w:p>
          <w:p w14:paraId="244E6463" w14:textId="166150C3" w:rsidR="002254B5" w:rsidRDefault="00425EC0" w:rsidP="00425EC0">
            <w:r>
              <w:t>5 p.m.-7 p.m.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E6DDE6A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7FA680C" w14:textId="77777777" w:rsidR="002254B5" w:rsidRDefault="002254B5" w:rsidP="002254B5"/>
        </w:tc>
      </w:tr>
      <w:tr w:rsidR="002254B5" w14:paraId="48F5CC10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E58C950" w14:textId="7357F69C" w:rsidR="002254B5" w:rsidRDefault="004E2EE4" w:rsidP="002254B5">
            <w:pPr>
              <w:pStyle w:val="Dates"/>
            </w:pPr>
            <w:r>
              <w:t>11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F2FE8A4" w14:textId="3456603B" w:rsidR="002254B5" w:rsidRDefault="004E2EE4" w:rsidP="002254B5">
            <w:pPr>
              <w:pStyle w:val="Dates"/>
            </w:pPr>
            <w:r>
              <w:t>12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BFCA89B" w14:textId="341C19EF" w:rsidR="002254B5" w:rsidRDefault="004E2EE4" w:rsidP="002254B5">
            <w:pPr>
              <w:pStyle w:val="Dates"/>
            </w:pPr>
            <w:r>
              <w:t>13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6DD11A9" w14:textId="2BC6B1C5" w:rsidR="002254B5" w:rsidRDefault="004E2EE4" w:rsidP="002254B5">
            <w:pPr>
              <w:pStyle w:val="Dates"/>
            </w:pPr>
            <w:r>
              <w:t>14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9FB4195" w14:textId="11971D99" w:rsidR="002254B5" w:rsidRDefault="004E2EE4" w:rsidP="002254B5">
            <w:pPr>
              <w:pStyle w:val="Dates"/>
            </w:pPr>
            <w:r>
              <w:t>15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70FCC04" w14:textId="0A73E92E" w:rsidR="002254B5" w:rsidRDefault="004E2EE4" w:rsidP="002254B5">
            <w:pPr>
              <w:pStyle w:val="Dates"/>
            </w:pPr>
            <w:r>
              <w:t>16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34129BF5" w14:textId="5669CC2D" w:rsidR="002254B5" w:rsidRDefault="004E2EE4" w:rsidP="002254B5">
            <w:pPr>
              <w:pStyle w:val="Dates"/>
            </w:pPr>
            <w:r>
              <w:t>17</w:t>
            </w:r>
          </w:p>
        </w:tc>
      </w:tr>
      <w:tr w:rsidR="002254B5" w14:paraId="7C62A46B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08EC2EC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7FD88044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18A25549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6AE9256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230A54B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F41DCA0" w14:textId="7D125B78" w:rsidR="006E5B20" w:rsidRDefault="00425EC0" w:rsidP="002254B5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E63FCB1" w14:textId="77777777" w:rsidR="00425EC0" w:rsidRDefault="00425EC0" w:rsidP="00425EC0">
            <w:r>
              <w:t>BLAST</w:t>
            </w:r>
          </w:p>
          <w:p w14:paraId="4CB9D0AC" w14:textId="4CE1E073" w:rsidR="002254B5" w:rsidRDefault="00425EC0" w:rsidP="00425EC0">
            <w:r>
              <w:t>5 p.m.-7 p.m.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F873BB7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20A9E2A" w14:textId="77777777" w:rsidR="002254B5" w:rsidRDefault="002254B5" w:rsidP="002254B5"/>
        </w:tc>
      </w:tr>
      <w:tr w:rsidR="002254B5" w14:paraId="29B8A220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F4AA40A" w14:textId="50C78881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  <w:r w:rsidR="008C654F">
              <w:t>8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D84078D" w14:textId="4E894FC6" w:rsidR="002254B5" w:rsidRDefault="008C654F" w:rsidP="002254B5">
            <w:pPr>
              <w:pStyle w:val="Dates"/>
            </w:pPr>
            <w:r>
              <w:t>19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D225FB2" w14:textId="2EEA0736" w:rsidR="002254B5" w:rsidRDefault="008C654F" w:rsidP="002254B5">
            <w:pPr>
              <w:pStyle w:val="Dates"/>
            </w:pPr>
            <w:r>
              <w:t>20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ABE27B3" w14:textId="763111F7" w:rsidR="002254B5" w:rsidRDefault="008C654F" w:rsidP="002254B5">
            <w:pPr>
              <w:pStyle w:val="Dates"/>
            </w:pPr>
            <w:r>
              <w:t>21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C05D791" w14:textId="62601386" w:rsidR="002254B5" w:rsidRDefault="008C654F" w:rsidP="002254B5">
            <w:pPr>
              <w:pStyle w:val="Dates"/>
            </w:pPr>
            <w:r>
              <w:t>22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72BB1D7" w14:textId="41FD6EE6" w:rsidR="002254B5" w:rsidRDefault="008C654F" w:rsidP="002254B5">
            <w:pPr>
              <w:pStyle w:val="Dates"/>
            </w:pPr>
            <w:r>
              <w:t>23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0252489F" w14:textId="0325811B" w:rsidR="002254B5" w:rsidRDefault="008C654F" w:rsidP="002254B5">
            <w:pPr>
              <w:pStyle w:val="Dates"/>
            </w:pPr>
            <w:r>
              <w:t>24</w:t>
            </w:r>
          </w:p>
        </w:tc>
      </w:tr>
      <w:tr w:rsidR="002254B5" w14:paraId="323584AE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FBDBB2C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1CC25FC7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2B307F78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E96E0E7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D3EF49A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33AAD5B" w14:textId="324A3CD3" w:rsidR="006E5B20" w:rsidRDefault="00425EC0" w:rsidP="002254B5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06C86EE" w14:textId="77777777" w:rsidR="00425EC0" w:rsidRDefault="00425EC0" w:rsidP="00425EC0">
            <w:r>
              <w:t>BLAST</w:t>
            </w:r>
          </w:p>
          <w:p w14:paraId="2D196E2D" w14:textId="2E810233" w:rsidR="002254B5" w:rsidRDefault="00425EC0" w:rsidP="00425EC0">
            <w:r>
              <w:t>5 p.m.-7 p.m.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3A48066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8DEB0E8" w14:textId="77777777" w:rsidR="002254B5" w:rsidRDefault="002254B5" w:rsidP="002254B5"/>
        </w:tc>
      </w:tr>
      <w:tr w:rsidR="002254B5" w14:paraId="5DB14A63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A2FDD3A" w14:textId="39DE01BF" w:rsidR="002254B5" w:rsidRDefault="008C654F" w:rsidP="002254B5">
            <w:pPr>
              <w:pStyle w:val="Dates"/>
            </w:pPr>
            <w:r>
              <w:t>25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946E7FE" w14:textId="4148926A" w:rsidR="002254B5" w:rsidRDefault="008C654F" w:rsidP="002254B5">
            <w:pPr>
              <w:pStyle w:val="Dates"/>
            </w:pPr>
            <w:r>
              <w:t>26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03EC0A9" w14:textId="23B1E0B4" w:rsidR="002254B5" w:rsidRDefault="008C654F" w:rsidP="002254B5">
            <w:pPr>
              <w:pStyle w:val="Dates"/>
            </w:pPr>
            <w:r>
              <w:t>27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271CE84" w14:textId="661E42D4" w:rsidR="002254B5" w:rsidRDefault="008C654F" w:rsidP="002254B5">
            <w:pPr>
              <w:pStyle w:val="Dates"/>
            </w:pPr>
            <w:r>
              <w:t>28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30C5D7F" w14:textId="103E9DF5" w:rsidR="002254B5" w:rsidRDefault="008C654F" w:rsidP="002254B5">
            <w:pPr>
              <w:pStyle w:val="Dates"/>
            </w:pPr>
            <w:r>
              <w:t>29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C6B85D1" w14:textId="3AE1D8F1" w:rsidR="002254B5" w:rsidRDefault="008C654F" w:rsidP="002254B5">
            <w:pPr>
              <w:pStyle w:val="Dates"/>
            </w:pPr>
            <w:r>
              <w:t>30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3F94AA5" w14:textId="612357F2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8C654F">
              <w:t>31</w:t>
            </w:r>
          </w:p>
        </w:tc>
      </w:tr>
      <w:tr w:rsidR="002254B5" w14:paraId="3F3ED314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7E11222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40818F13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757F9A3B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B4CBEEC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A453662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C440E7E" w14:textId="1F06317B" w:rsidR="006E5B20" w:rsidRDefault="00425EC0" w:rsidP="002254B5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63E18AC" w14:textId="77777777" w:rsidR="00425EC0" w:rsidRDefault="00425EC0" w:rsidP="00425EC0">
            <w:r>
              <w:t>BLAST</w:t>
            </w:r>
          </w:p>
          <w:p w14:paraId="79ECB6C9" w14:textId="37455687" w:rsidR="002254B5" w:rsidRDefault="00425EC0" w:rsidP="00425EC0">
            <w:r>
              <w:t>5 p.m.-7 p.m.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92D3402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630F54A" w14:textId="07033854" w:rsidR="002254B5" w:rsidRDefault="000542F3" w:rsidP="002254B5">
            <w:r>
              <w:t>Trunk or Treat Tentative</w:t>
            </w:r>
          </w:p>
        </w:tc>
      </w:tr>
      <w:tr w:rsidR="002254B5" w14:paraId="547ABE76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68346CC5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3E3DBED9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61CF5948" w14:textId="77777777" w:rsidR="002254B5" w:rsidRDefault="002254B5" w:rsidP="002254B5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6AA0FFD0" w14:textId="77777777" w:rsidR="002254B5" w:rsidRDefault="002254B5" w:rsidP="002254B5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3D82B48A" w14:textId="77777777" w:rsidR="002254B5" w:rsidRDefault="002254B5" w:rsidP="002254B5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5A54F423" w14:textId="77777777" w:rsidR="002254B5" w:rsidRDefault="002254B5" w:rsidP="002254B5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0826D309" w14:textId="77777777" w:rsidR="002254B5" w:rsidRDefault="002254B5" w:rsidP="002254B5">
            <w:pPr>
              <w:pStyle w:val="Dates"/>
            </w:pPr>
          </w:p>
        </w:tc>
      </w:tr>
      <w:tr w:rsidR="002254B5" w14:paraId="512A54B6" w14:textId="77777777" w:rsidTr="002254B5">
        <w:trPr>
          <w:trHeight w:hRule="exact" w:val="864"/>
        </w:trPr>
        <w:tc>
          <w:tcPr>
            <w:tcW w:w="1536" w:type="dxa"/>
          </w:tcPr>
          <w:p w14:paraId="03E98592" w14:textId="77777777" w:rsidR="002254B5" w:rsidRDefault="002254B5" w:rsidP="002254B5"/>
        </w:tc>
        <w:tc>
          <w:tcPr>
            <w:tcW w:w="1538" w:type="dxa"/>
          </w:tcPr>
          <w:p w14:paraId="30B5D734" w14:textId="77777777" w:rsidR="002254B5" w:rsidRDefault="002254B5" w:rsidP="002254B5"/>
        </w:tc>
        <w:tc>
          <w:tcPr>
            <w:tcW w:w="1540" w:type="dxa"/>
          </w:tcPr>
          <w:p w14:paraId="4B0DC353" w14:textId="77777777" w:rsidR="002254B5" w:rsidRDefault="002254B5" w:rsidP="002254B5"/>
        </w:tc>
        <w:tc>
          <w:tcPr>
            <w:tcW w:w="1552" w:type="dxa"/>
          </w:tcPr>
          <w:p w14:paraId="6A0B3465" w14:textId="77777777" w:rsidR="002254B5" w:rsidRDefault="002254B5" w:rsidP="002254B5"/>
        </w:tc>
        <w:tc>
          <w:tcPr>
            <w:tcW w:w="1543" w:type="dxa"/>
          </w:tcPr>
          <w:p w14:paraId="4AE60073" w14:textId="77777777" w:rsidR="002254B5" w:rsidRDefault="002254B5" w:rsidP="002254B5"/>
        </w:tc>
        <w:tc>
          <w:tcPr>
            <w:tcW w:w="1533" w:type="dxa"/>
          </w:tcPr>
          <w:p w14:paraId="74AC1BFB" w14:textId="77777777" w:rsidR="002254B5" w:rsidRDefault="002254B5" w:rsidP="002254B5"/>
        </w:tc>
        <w:tc>
          <w:tcPr>
            <w:tcW w:w="1542" w:type="dxa"/>
          </w:tcPr>
          <w:p w14:paraId="09BA7515" w14:textId="77777777" w:rsidR="002254B5" w:rsidRDefault="002254B5" w:rsidP="002254B5"/>
        </w:tc>
      </w:tr>
    </w:tbl>
    <w:p w14:paraId="600098CA" w14:textId="0DF32D1B" w:rsidR="002254B5" w:rsidRDefault="002254B5" w:rsidP="002254B5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2254B5" w14:paraId="07B788CC" w14:textId="77777777" w:rsidTr="002254B5">
        <w:tc>
          <w:tcPr>
            <w:tcW w:w="11016" w:type="dxa"/>
            <w:shd w:val="clear" w:color="auto" w:fill="495E00" w:themeFill="accent1" w:themeFillShade="80"/>
          </w:tcPr>
          <w:p w14:paraId="0BE9142C" w14:textId="2785BDC9" w:rsidR="002254B5" w:rsidRDefault="002254B5" w:rsidP="002254B5">
            <w:pPr>
              <w:pStyle w:val="Month"/>
            </w:pPr>
            <w:r>
              <w:t>November</w:t>
            </w:r>
          </w:p>
        </w:tc>
      </w:tr>
      <w:tr w:rsidR="002254B5" w14:paraId="6A6D7E40" w14:textId="77777777" w:rsidTr="002254B5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27079F0D" w14:textId="77777777" w:rsidR="002254B5" w:rsidRDefault="002254B5" w:rsidP="002254B5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2020</w:t>
            </w:r>
            <w:r>
              <w:fldChar w:fldCharType="end"/>
            </w:r>
          </w:p>
        </w:tc>
      </w:tr>
      <w:tr w:rsidR="002254B5" w14:paraId="33BE0832" w14:textId="77777777" w:rsidTr="002254B5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059156DD" w14:textId="3AE98529" w:rsidR="002254B5" w:rsidRDefault="00C32966" w:rsidP="002254B5">
            <w:pPr>
              <w:pStyle w:val="Subtitle"/>
            </w:pPr>
            <w:r>
              <w:t>Planning Calendar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2254B5" w14:paraId="5B41A9A1" w14:textId="77777777" w:rsidTr="002254B5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69E81980" w14:textId="4BB3BA3D" w:rsidR="00C32966" w:rsidRDefault="00C32966" w:rsidP="00C32966">
            <w:pPr>
              <w:pStyle w:val="Title"/>
            </w:pPr>
            <w:r>
              <w:t>Living Faith Lutheran Church</w:t>
            </w:r>
          </w:p>
          <w:p w14:paraId="1C4D2A93" w14:textId="7E98EC71" w:rsidR="002254B5" w:rsidRDefault="002254B5" w:rsidP="002254B5">
            <w:pPr>
              <w:pStyle w:val="Title"/>
            </w:pPr>
          </w:p>
          <w:p w14:paraId="57671D05" w14:textId="47F43786" w:rsidR="002254B5" w:rsidRDefault="002254B5" w:rsidP="002254B5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29D13DEE" w14:textId="4F3B94F3" w:rsidR="002254B5" w:rsidRDefault="00C32966" w:rsidP="002254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CE0C8A" wp14:editId="6AC3D0F0">
                  <wp:extent cx="2512060" cy="1414145"/>
                  <wp:effectExtent l="0" t="0" r="254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urch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8"/>
        <w:gridCol w:w="1540"/>
        <w:gridCol w:w="1552"/>
        <w:gridCol w:w="1543"/>
        <w:gridCol w:w="1533"/>
        <w:gridCol w:w="1542"/>
      </w:tblGrid>
      <w:tr w:rsidR="002254B5" w14:paraId="5D59B8CB" w14:textId="77777777" w:rsidTr="002254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684660828"/>
            <w:placeholder>
              <w:docPart w:val="3FFBC5836630498A83AACBADD58D54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01155AFC" w14:textId="77777777" w:rsidR="002254B5" w:rsidRDefault="002254B5" w:rsidP="002254B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2B5032B1" w14:textId="77777777" w:rsidR="002254B5" w:rsidRDefault="00BE7BED" w:rsidP="002254B5">
            <w:pPr>
              <w:pStyle w:val="Days"/>
            </w:pPr>
            <w:sdt>
              <w:sdtPr>
                <w:id w:val="1776592279"/>
                <w:placeholder>
                  <w:docPart w:val="B00819E4373B48C29CB2B67D79D4A3D4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Monday</w:t>
                </w:r>
              </w:sdtContent>
            </w:sdt>
          </w:p>
        </w:tc>
        <w:tc>
          <w:tcPr>
            <w:tcW w:w="1540" w:type="dxa"/>
          </w:tcPr>
          <w:p w14:paraId="3EB56C2C" w14:textId="77777777" w:rsidR="002254B5" w:rsidRDefault="00BE7BED" w:rsidP="002254B5">
            <w:pPr>
              <w:pStyle w:val="Days"/>
            </w:pPr>
            <w:sdt>
              <w:sdtPr>
                <w:id w:val="-176346245"/>
                <w:placeholder>
                  <w:docPart w:val="721A043EDF0D472695E28C129F34566B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Tuesday</w:t>
                </w:r>
              </w:sdtContent>
            </w:sdt>
          </w:p>
        </w:tc>
        <w:tc>
          <w:tcPr>
            <w:tcW w:w="1552" w:type="dxa"/>
          </w:tcPr>
          <w:p w14:paraId="510397FB" w14:textId="77777777" w:rsidR="002254B5" w:rsidRDefault="00BE7BED" w:rsidP="002254B5">
            <w:pPr>
              <w:pStyle w:val="Days"/>
            </w:pPr>
            <w:sdt>
              <w:sdtPr>
                <w:id w:val="1273208283"/>
                <w:placeholder>
                  <w:docPart w:val="0A37FF07AFD545B28D8B190D94F3841F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Wednesday</w:t>
                </w:r>
              </w:sdtContent>
            </w:sdt>
          </w:p>
        </w:tc>
        <w:tc>
          <w:tcPr>
            <w:tcW w:w="1543" w:type="dxa"/>
          </w:tcPr>
          <w:p w14:paraId="11EA5EFD" w14:textId="77777777" w:rsidR="002254B5" w:rsidRDefault="00BE7BED" w:rsidP="002254B5">
            <w:pPr>
              <w:pStyle w:val="Days"/>
            </w:pPr>
            <w:sdt>
              <w:sdtPr>
                <w:id w:val="845055999"/>
                <w:placeholder>
                  <w:docPart w:val="2DBE74E7A2734D61886AD3DB1F7C4436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Thursday</w:t>
                </w:r>
              </w:sdtContent>
            </w:sdt>
          </w:p>
        </w:tc>
        <w:tc>
          <w:tcPr>
            <w:tcW w:w="1533" w:type="dxa"/>
          </w:tcPr>
          <w:p w14:paraId="674ACB7A" w14:textId="77777777" w:rsidR="002254B5" w:rsidRDefault="00BE7BED" w:rsidP="002254B5">
            <w:pPr>
              <w:pStyle w:val="Days"/>
            </w:pPr>
            <w:sdt>
              <w:sdtPr>
                <w:id w:val="-1440678471"/>
                <w:placeholder>
                  <w:docPart w:val="A7AE9BC6E51441A6A0FCD166F064B735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Friday</w:t>
                </w:r>
              </w:sdtContent>
            </w:sdt>
          </w:p>
        </w:tc>
        <w:tc>
          <w:tcPr>
            <w:tcW w:w="1542" w:type="dxa"/>
          </w:tcPr>
          <w:p w14:paraId="3B6CF0AC" w14:textId="77777777" w:rsidR="002254B5" w:rsidRDefault="00BE7BED" w:rsidP="002254B5">
            <w:pPr>
              <w:pStyle w:val="Days"/>
            </w:pPr>
            <w:sdt>
              <w:sdtPr>
                <w:id w:val="-20624826"/>
                <w:placeholder>
                  <w:docPart w:val="4E683395C10947B0AFDC19D9ADD71400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Saturday</w:t>
                </w:r>
              </w:sdtContent>
            </w:sdt>
          </w:p>
        </w:tc>
      </w:tr>
      <w:tr w:rsidR="008C654F" w14:paraId="0335F41C" w14:textId="77777777" w:rsidTr="002254B5">
        <w:tc>
          <w:tcPr>
            <w:tcW w:w="1536" w:type="dxa"/>
            <w:tcBorders>
              <w:bottom w:val="nil"/>
            </w:tcBorders>
          </w:tcPr>
          <w:p w14:paraId="56133A6E" w14:textId="76A5578D" w:rsidR="008C654F" w:rsidRDefault="008C654F" w:rsidP="008C654F">
            <w:pPr>
              <w:pStyle w:val="Dates"/>
            </w:pPr>
            <w:r>
              <w:t>1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3AB58360" w14:textId="272B0DBB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>
              <w:t>2</w:t>
            </w:r>
          </w:p>
        </w:tc>
        <w:tc>
          <w:tcPr>
            <w:tcW w:w="1540" w:type="dxa"/>
            <w:tcBorders>
              <w:bottom w:val="nil"/>
            </w:tcBorders>
          </w:tcPr>
          <w:p w14:paraId="607DC58D" w14:textId="413F9241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>
              <w:t>3</w:t>
            </w:r>
          </w:p>
        </w:tc>
        <w:tc>
          <w:tcPr>
            <w:tcW w:w="1552" w:type="dxa"/>
            <w:tcBorders>
              <w:bottom w:val="nil"/>
            </w:tcBorders>
          </w:tcPr>
          <w:p w14:paraId="54109D98" w14:textId="668FF85E" w:rsidR="008C654F" w:rsidRDefault="008C654F" w:rsidP="008C654F">
            <w:pPr>
              <w:pStyle w:val="Dates"/>
            </w:pPr>
            <w:r>
              <w:t>4</w:t>
            </w:r>
          </w:p>
        </w:tc>
        <w:tc>
          <w:tcPr>
            <w:tcW w:w="1543" w:type="dxa"/>
            <w:tcBorders>
              <w:bottom w:val="nil"/>
            </w:tcBorders>
          </w:tcPr>
          <w:p w14:paraId="1C7AB539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2A871FDA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1CDDC75D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</w:tr>
      <w:tr w:rsidR="008C654F" w14:paraId="25396525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55A94E2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3F0E78CB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47E287ED" w14:textId="77777777" w:rsidR="008C654F" w:rsidRDefault="008C654F" w:rsidP="008C654F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88559F4" w14:textId="77777777" w:rsidR="008C654F" w:rsidRDefault="008C654F" w:rsidP="008C654F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ED8C1BB" w14:textId="77777777" w:rsidR="008C654F" w:rsidRDefault="008C654F" w:rsidP="008C654F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C8CDF7A" w14:textId="0F2E25BD" w:rsidR="006E5B20" w:rsidRDefault="00425EC0" w:rsidP="008C654F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A153CED" w14:textId="77777777" w:rsidR="00425EC0" w:rsidRDefault="00425EC0" w:rsidP="00425EC0">
            <w:r>
              <w:t>BLAST</w:t>
            </w:r>
          </w:p>
          <w:p w14:paraId="33661C2B" w14:textId="1BCF3FAB" w:rsidR="008C654F" w:rsidRDefault="00425EC0" w:rsidP="00425EC0">
            <w:r>
              <w:t>5 p.m.-7 p.m.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F537715" w14:textId="77777777" w:rsidR="008C654F" w:rsidRDefault="008C654F" w:rsidP="008C654F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00C5C2F" w14:textId="77777777" w:rsidR="008C654F" w:rsidRDefault="008C654F" w:rsidP="008C654F"/>
        </w:tc>
      </w:tr>
      <w:tr w:rsidR="008C654F" w14:paraId="27C02200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5EA0FD7" w14:textId="1506CB25" w:rsidR="008C654F" w:rsidRDefault="008C654F" w:rsidP="008C654F">
            <w:pPr>
              <w:pStyle w:val="Dates"/>
            </w:pPr>
            <w:r>
              <w:t>8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F6E64F4" w14:textId="21F0E9C5" w:rsidR="008C654F" w:rsidRDefault="008C654F" w:rsidP="008C654F">
            <w:pPr>
              <w:pStyle w:val="Dates"/>
            </w:pPr>
            <w:r>
              <w:t>9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923A0CE" w14:textId="17ADD62B" w:rsidR="008C654F" w:rsidRDefault="008C654F" w:rsidP="008C654F">
            <w:pPr>
              <w:pStyle w:val="Dates"/>
            </w:pPr>
            <w:r>
              <w:t>10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6DCF992" w14:textId="65595593" w:rsidR="008C654F" w:rsidRDefault="008C654F" w:rsidP="008C654F">
            <w:pPr>
              <w:pStyle w:val="Dates"/>
            </w:pPr>
            <w:r>
              <w:t>11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65F1DBF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A04FBB4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C3927FF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</w:tr>
      <w:tr w:rsidR="008C654F" w14:paraId="3827E8E4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93CE3A8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1FF66AB1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10E534F7" w14:textId="77777777" w:rsidR="008C654F" w:rsidRDefault="008C654F" w:rsidP="008C654F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42DAED6" w14:textId="77777777" w:rsidR="008C654F" w:rsidRDefault="008C654F" w:rsidP="008C654F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799300B" w14:textId="77777777" w:rsidR="008C654F" w:rsidRDefault="008C654F" w:rsidP="008C654F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AD4E9D7" w14:textId="0DD4F510" w:rsidR="006E5B20" w:rsidRDefault="00425EC0" w:rsidP="008C654F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8CA486D" w14:textId="77777777" w:rsidR="00425EC0" w:rsidRDefault="00425EC0" w:rsidP="00425EC0">
            <w:r>
              <w:t>BLAST</w:t>
            </w:r>
          </w:p>
          <w:p w14:paraId="151BC0C3" w14:textId="03497E7A" w:rsidR="008C654F" w:rsidRDefault="00425EC0" w:rsidP="00425EC0">
            <w:r>
              <w:t>5 p.m.-7 p.m.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4BEC2A4" w14:textId="77777777" w:rsidR="008C654F" w:rsidRDefault="008C654F" w:rsidP="008C654F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53E0A90" w14:textId="25A5FFB1" w:rsidR="008C654F" w:rsidRDefault="006E5B20" w:rsidP="008C654F">
            <w:r>
              <w:br/>
            </w:r>
            <w:r w:rsidR="00425EC0">
              <w:t xml:space="preserve"> </w:t>
            </w:r>
          </w:p>
        </w:tc>
      </w:tr>
      <w:tr w:rsidR="008C654F" w14:paraId="4DACB9CC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E1E3D9B" w14:textId="0ED2A894" w:rsidR="008C654F" w:rsidRDefault="008C654F" w:rsidP="008C654F">
            <w:pPr>
              <w:pStyle w:val="Dates"/>
            </w:pPr>
            <w:r>
              <w:t>15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92E47CA" w14:textId="2716EFDE" w:rsidR="008C654F" w:rsidRDefault="008C654F" w:rsidP="008C654F">
            <w:pPr>
              <w:pStyle w:val="Dates"/>
            </w:pPr>
            <w:r>
              <w:t>16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1F84DA31" w14:textId="417334FB" w:rsidR="008C654F" w:rsidRDefault="008C654F" w:rsidP="008C654F">
            <w:pPr>
              <w:pStyle w:val="Dates"/>
            </w:pPr>
            <w:r>
              <w:t>17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6B33A0E" w14:textId="38CD70DE" w:rsidR="008C654F" w:rsidRDefault="008C654F" w:rsidP="008C654F">
            <w:pPr>
              <w:pStyle w:val="Dates"/>
            </w:pPr>
            <w:r>
              <w:t>18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4C70406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1F24B52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07406D46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</w:tr>
      <w:tr w:rsidR="008C654F" w14:paraId="59AEB1C3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5483B5B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0F19CF47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766096C1" w14:textId="77777777" w:rsidR="008C654F" w:rsidRDefault="008C654F" w:rsidP="008C654F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2846D89" w14:textId="77777777" w:rsidR="008C654F" w:rsidRDefault="008C654F" w:rsidP="008C654F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D6B11AF" w14:textId="77777777" w:rsidR="008C654F" w:rsidRDefault="008C654F" w:rsidP="008C654F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F925C95" w14:textId="10E5302A" w:rsidR="006E5B20" w:rsidRDefault="00425EC0" w:rsidP="008C654F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585D1FB" w14:textId="77777777" w:rsidR="00425EC0" w:rsidRDefault="00425EC0" w:rsidP="00425EC0">
            <w:r>
              <w:t>BLAST</w:t>
            </w:r>
          </w:p>
          <w:p w14:paraId="5CF6C38D" w14:textId="69D564D9" w:rsidR="008C654F" w:rsidRDefault="00425EC0" w:rsidP="00425EC0">
            <w:r>
              <w:t>5 p.m.-7 p.m.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1B8E925" w14:textId="77777777" w:rsidR="008C654F" w:rsidRDefault="008C654F" w:rsidP="008C654F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DD4D9A7" w14:textId="2D639752" w:rsidR="008C654F" w:rsidRDefault="00425EC0" w:rsidP="008C654F">
            <w:r>
              <w:t xml:space="preserve"> </w:t>
            </w:r>
          </w:p>
        </w:tc>
      </w:tr>
      <w:tr w:rsidR="008C654F" w14:paraId="46308293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1DE66B5F" w14:textId="06D10D54" w:rsidR="008C654F" w:rsidRDefault="008C654F" w:rsidP="008C654F">
            <w:pPr>
              <w:pStyle w:val="Dates"/>
            </w:pPr>
            <w:r>
              <w:t>22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BB1D3B6" w14:textId="19DA6618" w:rsidR="008C654F" w:rsidRDefault="008C654F" w:rsidP="008C654F">
            <w:pPr>
              <w:pStyle w:val="Dates"/>
            </w:pPr>
            <w:r>
              <w:t>23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013A96F" w14:textId="7E1BACD3" w:rsidR="008C654F" w:rsidRDefault="008C654F" w:rsidP="008C654F">
            <w:pPr>
              <w:pStyle w:val="Dates"/>
            </w:pPr>
            <w:r>
              <w:t>24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D57E9A1" w14:textId="603C6D57" w:rsidR="008C654F" w:rsidRDefault="008C654F" w:rsidP="008C654F">
            <w:pPr>
              <w:pStyle w:val="Dates"/>
            </w:pPr>
            <w:r>
              <w:t>25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0AAAB50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E7B1693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31DB835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</w:tr>
      <w:tr w:rsidR="008C654F" w14:paraId="6A180242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C3199A0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45DF903A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4E0E1984" w14:textId="77777777" w:rsidR="008C654F" w:rsidRDefault="008C654F" w:rsidP="008C654F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0DF5CE2C" w14:textId="77777777" w:rsidR="008C654F" w:rsidRDefault="008C654F" w:rsidP="008C654F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9F33312" w14:textId="77777777" w:rsidR="008C654F" w:rsidRDefault="008C654F" w:rsidP="008C654F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1FAFF25" w14:textId="03FFB623" w:rsidR="008C654F" w:rsidRDefault="00FC6182" w:rsidP="008C654F">
            <w:r>
              <w:t>7 PM Thanksgiving Eve Service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51B24D4" w14:textId="5D62FF1A" w:rsidR="008C654F" w:rsidRDefault="00FC6182" w:rsidP="008C654F">
            <w:r>
              <w:t>Thanksgiving Day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D60B28E" w14:textId="77777777" w:rsidR="008C654F" w:rsidRDefault="008C654F" w:rsidP="008C654F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1AECDBF" w14:textId="77777777" w:rsidR="008C654F" w:rsidRDefault="008C654F" w:rsidP="008C654F"/>
        </w:tc>
      </w:tr>
      <w:tr w:rsidR="008C654F" w14:paraId="754D23C8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61B9111" w14:textId="54FB8AAB" w:rsidR="008C654F" w:rsidRDefault="0047092E" w:rsidP="0047092E">
            <w:pPr>
              <w:pStyle w:val="Dates"/>
              <w:jc w:val="left"/>
            </w:pPr>
            <w:r>
              <w:t xml:space="preserve">Advent 1             </w:t>
            </w:r>
            <w:r w:rsidR="008C654F">
              <w:t>29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5A991303" w14:textId="5652610E" w:rsidR="008C654F" w:rsidRDefault="008C654F" w:rsidP="008C654F">
            <w:pPr>
              <w:pStyle w:val="Dates"/>
            </w:pPr>
            <w:r>
              <w:t>30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D7B5220" w14:textId="1E0C31D3" w:rsidR="008C654F" w:rsidRDefault="008C654F" w:rsidP="008C654F">
            <w:pPr>
              <w:pStyle w:val="Dates"/>
            </w:pPr>
            <w:r>
              <w:t xml:space="preserve">31 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3F0A6F04" w14:textId="38026509" w:rsidR="008C654F" w:rsidRDefault="008C654F" w:rsidP="008C654F">
            <w:pPr>
              <w:pStyle w:val="Dates"/>
            </w:pPr>
            <w:r>
              <w:t xml:space="preserve"> 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E51BAAE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07370F6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7C17FB6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8C654F" w14:paraId="3581AD12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CACD9B6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7E28F062" w14:textId="545F5499" w:rsidR="00FC6182" w:rsidRPr="008C654F" w:rsidRDefault="00FC6182" w:rsidP="00FC6182">
            <w:pPr>
              <w:rPr>
                <w:sz w:val="17"/>
                <w:szCs w:val="17"/>
              </w:rPr>
            </w:pPr>
          </w:p>
          <w:p w14:paraId="2B62B87A" w14:textId="77777777" w:rsidR="008C654F" w:rsidRDefault="008C654F" w:rsidP="008C654F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054BEDE0" w14:textId="77777777" w:rsidR="008C654F" w:rsidRDefault="008C654F" w:rsidP="008C654F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CF15DC6" w14:textId="77777777" w:rsidR="008C654F" w:rsidRDefault="008C654F" w:rsidP="008C654F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2A765FF" w14:textId="77777777" w:rsidR="008C654F" w:rsidRDefault="008C654F" w:rsidP="008C654F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A8AC16F" w14:textId="77777777" w:rsidR="00425EC0" w:rsidRDefault="00425EC0" w:rsidP="00425EC0">
            <w:r>
              <w:t>BLAST</w:t>
            </w:r>
          </w:p>
          <w:p w14:paraId="4B00C526" w14:textId="782B88AD" w:rsidR="008C654F" w:rsidRDefault="00425EC0" w:rsidP="00425EC0">
            <w:r>
              <w:t>5 p.m.-7 p.m.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779810A7" w14:textId="77777777" w:rsidR="008C654F" w:rsidRDefault="008C654F" w:rsidP="008C654F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FC3CC4F" w14:textId="77777777" w:rsidR="008C654F" w:rsidRDefault="008C654F" w:rsidP="008C654F"/>
        </w:tc>
      </w:tr>
      <w:tr w:rsidR="008C654F" w14:paraId="646499B8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4AD9521F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0E304D26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6E0C7522" w14:textId="77777777" w:rsidR="008C654F" w:rsidRDefault="008C654F" w:rsidP="008C654F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6EF67A62" w14:textId="77777777" w:rsidR="008C654F" w:rsidRDefault="008C654F" w:rsidP="008C654F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00C1E423" w14:textId="77777777" w:rsidR="008C654F" w:rsidRDefault="008C654F" w:rsidP="008C654F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2959C0CC" w14:textId="77777777" w:rsidR="008C654F" w:rsidRDefault="008C654F" w:rsidP="008C654F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734620C8" w14:textId="77777777" w:rsidR="008C654F" w:rsidRDefault="008C654F" w:rsidP="008C654F">
            <w:pPr>
              <w:pStyle w:val="Dates"/>
            </w:pPr>
          </w:p>
        </w:tc>
      </w:tr>
      <w:tr w:rsidR="008C654F" w14:paraId="766AA31F" w14:textId="77777777" w:rsidTr="002254B5">
        <w:trPr>
          <w:trHeight w:hRule="exact" w:val="864"/>
        </w:trPr>
        <w:tc>
          <w:tcPr>
            <w:tcW w:w="1536" w:type="dxa"/>
          </w:tcPr>
          <w:p w14:paraId="026A1039" w14:textId="77777777" w:rsidR="008C654F" w:rsidRDefault="008C654F" w:rsidP="008C654F"/>
        </w:tc>
        <w:tc>
          <w:tcPr>
            <w:tcW w:w="1538" w:type="dxa"/>
          </w:tcPr>
          <w:p w14:paraId="39FD0F28" w14:textId="77777777" w:rsidR="008C654F" w:rsidRDefault="008C654F" w:rsidP="008C654F"/>
        </w:tc>
        <w:tc>
          <w:tcPr>
            <w:tcW w:w="1540" w:type="dxa"/>
          </w:tcPr>
          <w:p w14:paraId="3C3B5111" w14:textId="77777777" w:rsidR="008C654F" w:rsidRDefault="008C654F" w:rsidP="008C654F"/>
        </w:tc>
        <w:tc>
          <w:tcPr>
            <w:tcW w:w="1552" w:type="dxa"/>
          </w:tcPr>
          <w:p w14:paraId="4AA1DA5C" w14:textId="77777777" w:rsidR="008C654F" w:rsidRDefault="008C654F" w:rsidP="008C654F"/>
        </w:tc>
        <w:tc>
          <w:tcPr>
            <w:tcW w:w="1543" w:type="dxa"/>
          </w:tcPr>
          <w:p w14:paraId="3E42C574" w14:textId="77777777" w:rsidR="008C654F" w:rsidRDefault="008C654F" w:rsidP="008C654F"/>
        </w:tc>
        <w:tc>
          <w:tcPr>
            <w:tcW w:w="1533" w:type="dxa"/>
          </w:tcPr>
          <w:p w14:paraId="229DB84D" w14:textId="77777777" w:rsidR="008C654F" w:rsidRDefault="008C654F" w:rsidP="008C654F"/>
        </w:tc>
        <w:tc>
          <w:tcPr>
            <w:tcW w:w="1542" w:type="dxa"/>
          </w:tcPr>
          <w:p w14:paraId="17B42E8D" w14:textId="77777777" w:rsidR="008C654F" w:rsidRDefault="008C654F" w:rsidP="008C654F"/>
        </w:tc>
      </w:tr>
    </w:tbl>
    <w:p w14:paraId="7400DC89" w14:textId="4DBF8BD3" w:rsidR="002254B5" w:rsidRDefault="002254B5" w:rsidP="002254B5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2254B5" w14:paraId="6D6DF5C1" w14:textId="77777777" w:rsidTr="002254B5">
        <w:tc>
          <w:tcPr>
            <w:tcW w:w="11016" w:type="dxa"/>
            <w:shd w:val="clear" w:color="auto" w:fill="495E00" w:themeFill="accent1" w:themeFillShade="80"/>
          </w:tcPr>
          <w:p w14:paraId="440E2353" w14:textId="7531C44E" w:rsidR="002254B5" w:rsidRDefault="002254B5" w:rsidP="002254B5">
            <w:pPr>
              <w:pStyle w:val="Month"/>
            </w:pPr>
            <w:r>
              <w:t>December</w:t>
            </w:r>
          </w:p>
        </w:tc>
      </w:tr>
      <w:tr w:rsidR="002254B5" w14:paraId="11A14714" w14:textId="77777777" w:rsidTr="002254B5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2E79CC59" w14:textId="77777777" w:rsidR="002254B5" w:rsidRDefault="002254B5" w:rsidP="002254B5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2020</w:t>
            </w:r>
            <w:r>
              <w:fldChar w:fldCharType="end"/>
            </w:r>
          </w:p>
        </w:tc>
      </w:tr>
      <w:tr w:rsidR="002254B5" w14:paraId="28D5B6DB" w14:textId="77777777" w:rsidTr="002254B5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73308E73" w14:textId="49DC8622" w:rsidR="002254B5" w:rsidRDefault="00C32966" w:rsidP="002254B5">
            <w:pPr>
              <w:pStyle w:val="Subtitle"/>
            </w:pPr>
            <w:r>
              <w:t>Planning Calendar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2254B5" w14:paraId="671C7E3D" w14:textId="77777777" w:rsidTr="002254B5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1CD999EA" w14:textId="5E749133" w:rsidR="00C32966" w:rsidRDefault="00C32966" w:rsidP="00C32966">
            <w:pPr>
              <w:pStyle w:val="Title"/>
            </w:pPr>
            <w:r>
              <w:t>Living Faith Lutheran Church</w:t>
            </w:r>
          </w:p>
          <w:p w14:paraId="29D4CABF" w14:textId="3427304C" w:rsidR="002254B5" w:rsidRDefault="002254B5" w:rsidP="002254B5">
            <w:pPr>
              <w:pStyle w:val="Title"/>
            </w:pPr>
          </w:p>
          <w:p w14:paraId="6372DD66" w14:textId="4A8FFD48" w:rsidR="002254B5" w:rsidRDefault="002254B5" w:rsidP="002254B5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48A46DFE" w14:textId="190F381B" w:rsidR="002254B5" w:rsidRDefault="00C32966" w:rsidP="002254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E827C4" wp14:editId="204A80BE">
                  <wp:extent cx="2512060" cy="1414145"/>
                  <wp:effectExtent l="0" t="0" r="254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urch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8"/>
        <w:gridCol w:w="1540"/>
        <w:gridCol w:w="1552"/>
        <w:gridCol w:w="1543"/>
        <w:gridCol w:w="1533"/>
        <w:gridCol w:w="1542"/>
      </w:tblGrid>
      <w:tr w:rsidR="002254B5" w14:paraId="3E1858CE" w14:textId="77777777" w:rsidTr="002254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610581829"/>
            <w:placeholder>
              <w:docPart w:val="BE64620E062F4D9989180C0713B2E15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4B23E99D" w14:textId="77777777" w:rsidR="002254B5" w:rsidRDefault="002254B5" w:rsidP="002254B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3BC604C0" w14:textId="77777777" w:rsidR="002254B5" w:rsidRDefault="00BE7BED" w:rsidP="002254B5">
            <w:pPr>
              <w:pStyle w:val="Days"/>
            </w:pPr>
            <w:sdt>
              <w:sdtPr>
                <w:id w:val="-363676578"/>
                <w:placeholder>
                  <w:docPart w:val="40E2F92B966A44868709D980CD5F1EE9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Monday</w:t>
                </w:r>
              </w:sdtContent>
            </w:sdt>
          </w:p>
        </w:tc>
        <w:tc>
          <w:tcPr>
            <w:tcW w:w="1540" w:type="dxa"/>
          </w:tcPr>
          <w:p w14:paraId="36B115FD" w14:textId="77777777" w:rsidR="002254B5" w:rsidRDefault="00BE7BED" w:rsidP="002254B5">
            <w:pPr>
              <w:pStyle w:val="Days"/>
            </w:pPr>
            <w:sdt>
              <w:sdtPr>
                <w:id w:val="-909535390"/>
                <w:placeholder>
                  <w:docPart w:val="0C7DFA2B4684400FB4FD338EDF2E4D1C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Tuesday</w:t>
                </w:r>
              </w:sdtContent>
            </w:sdt>
          </w:p>
        </w:tc>
        <w:tc>
          <w:tcPr>
            <w:tcW w:w="1552" w:type="dxa"/>
          </w:tcPr>
          <w:p w14:paraId="42A55564" w14:textId="77777777" w:rsidR="002254B5" w:rsidRDefault="00BE7BED" w:rsidP="002254B5">
            <w:pPr>
              <w:pStyle w:val="Days"/>
            </w:pPr>
            <w:sdt>
              <w:sdtPr>
                <w:id w:val="-339386898"/>
                <w:placeholder>
                  <w:docPart w:val="A57BC080615D419E9FCACAE9265AE69D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Wednesday</w:t>
                </w:r>
              </w:sdtContent>
            </w:sdt>
          </w:p>
        </w:tc>
        <w:tc>
          <w:tcPr>
            <w:tcW w:w="1543" w:type="dxa"/>
          </w:tcPr>
          <w:p w14:paraId="5BC9A5EF" w14:textId="77777777" w:rsidR="002254B5" w:rsidRDefault="00BE7BED" w:rsidP="002254B5">
            <w:pPr>
              <w:pStyle w:val="Days"/>
            </w:pPr>
            <w:sdt>
              <w:sdtPr>
                <w:id w:val="-1063259860"/>
                <w:placeholder>
                  <w:docPart w:val="34FAC62C3EE84374889C2D96160E10C8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Thursday</w:t>
                </w:r>
              </w:sdtContent>
            </w:sdt>
          </w:p>
        </w:tc>
        <w:tc>
          <w:tcPr>
            <w:tcW w:w="1533" w:type="dxa"/>
          </w:tcPr>
          <w:p w14:paraId="61EF9C09" w14:textId="77777777" w:rsidR="002254B5" w:rsidRDefault="00BE7BED" w:rsidP="002254B5">
            <w:pPr>
              <w:pStyle w:val="Days"/>
            </w:pPr>
            <w:sdt>
              <w:sdtPr>
                <w:id w:val="-1539731936"/>
                <w:placeholder>
                  <w:docPart w:val="5AB5328E6A7644EEBCC1F5CFF9B854F9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Friday</w:t>
                </w:r>
              </w:sdtContent>
            </w:sdt>
          </w:p>
        </w:tc>
        <w:tc>
          <w:tcPr>
            <w:tcW w:w="1542" w:type="dxa"/>
          </w:tcPr>
          <w:p w14:paraId="4041F9C9" w14:textId="77777777" w:rsidR="002254B5" w:rsidRDefault="00BE7BED" w:rsidP="002254B5">
            <w:pPr>
              <w:pStyle w:val="Days"/>
            </w:pPr>
            <w:sdt>
              <w:sdtPr>
                <w:id w:val="-888809727"/>
                <w:placeholder>
                  <w:docPart w:val="BB84D1C49D32490EA3B9772AF253A45B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Saturday</w:t>
                </w:r>
              </w:sdtContent>
            </w:sdt>
          </w:p>
        </w:tc>
      </w:tr>
      <w:tr w:rsidR="008C654F" w14:paraId="2F9D3E98" w14:textId="77777777" w:rsidTr="002254B5">
        <w:tc>
          <w:tcPr>
            <w:tcW w:w="1536" w:type="dxa"/>
            <w:tcBorders>
              <w:bottom w:val="nil"/>
            </w:tcBorders>
          </w:tcPr>
          <w:p w14:paraId="4713A6EF" w14:textId="2EFC45C6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57F7FF55" w14:textId="66AB9D41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600B37EB" w14:textId="431EA8E0" w:rsidR="008C654F" w:rsidRDefault="008C654F" w:rsidP="008C654F">
            <w:pPr>
              <w:pStyle w:val="Dates"/>
            </w:pPr>
            <w:r>
              <w:t>1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296D1C9F" w14:textId="0DCB0130" w:rsidR="008C654F" w:rsidRDefault="008C654F" w:rsidP="008C654F">
            <w:pPr>
              <w:pStyle w:val="Dates"/>
            </w:pPr>
            <w:r>
              <w:t>2</w:t>
            </w:r>
          </w:p>
        </w:tc>
        <w:tc>
          <w:tcPr>
            <w:tcW w:w="1543" w:type="dxa"/>
            <w:tcBorders>
              <w:bottom w:val="nil"/>
            </w:tcBorders>
          </w:tcPr>
          <w:p w14:paraId="59EFC8F7" w14:textId="59487555" w:rsidR="008C654F" w:rsidRDefault="008C654F" w:rsidP="008C654F">
            <w:pPr>
              <w:pStyle w:val="Dates"/>
            </w:pPr>
            <w:r>
              <w:t>3</w:t>
            </w:r>
          </w:p>
        </w:tc>
        <w:tc>
          <w:tcPr>
            <w:tcW w:w="1533" w:type="dxa"/>
            <w:tcBorders>
              <w:bottom w:val="nil"/>
            </w:tcBorders>
          </w:tcPr>
          <w:p w14:paraId="5EFD9753" w14:textId="25416565" w:rsidR="008C654F" w:rsidRDefault="008C654F" w:rsidP="008C654F">
            <w:pPr>
              <w:pStyle w:val="Dates"/>
            </w:pPr>
            <w:r>
              <w:t>4</w:t>
            </w:r>
          </w:p>
        </w:tc>
        <w:tc>
          <w:tcPr>
            <w:tcW w:w="1542" w:type="dxa"/>
            <w:tcBorders>
              <w:bottom w:val="nil"/>
            </w:tcBorders>
          </w:tcPr>
          <w:p w14:paraId="41A34510" w14:textId="7A86BB26" w:rsidR="008C654F" w:rsidRDefault="008C654F" w:rsidP="008C654F">
            <w:pPr>
              <w:pStyle w:val="Dates"/>
            </w:pPr>
            <w:r>
              <w:t>5</w:t>
            </w:r>
          </w:p>
        </w:tc>
      </w:tr>
      <w:tr w:rsidR="008C654F" w14:paraId="7642E78A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E772782" w14:textId="77777777" w:rsidR="008C654F" w:rsidRDefault="008C654F" w:rsidP="008C654F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C337B57" w14:textId="77777777" w:rsidR="008C654F" w:rsidRDefault="008C654F" w:rsidP="008C654F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E0FC5FE" w14:textId="77777777" w:rsidR="008C654F" w:rsidRDefault="008C654F" w:rsidP="008C654F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E2B9830" w14:textId="43935B44" w:rsidR="006E5B20" w:rsidRDefault="00425EC0" w:rsidP="008C654F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9274E62" w14:textId="77777777" w:rsidR="00425EC0" w:rsidRDefault="00425EC0" w:rsidP="00425EC0">
            <w:r>
              <w:t>BLAST</w:t>
            </w:r>
          </w:p>
          <w:p w14:paraId="097A2708" w14:textId="33F6D10E" w:rsidR="008C654F" w:rsidRDefault="00425EC0" w:rsidP="00425EC0">
            <w:r>
              <w:t>5 p.m.-7 p.m.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E381D39" w14:textId="77777777" w:rsidR="008C654F" w:rsidRDefault="008C654F" w:rsidP="008C654F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39C5D9D7" w14:textId="77777777" w:rsidR="008C654F" w:rsidRDefault="008C654F" w:rsidP="008C654F"/>
        </w:tc>
      </w:tr>
      <w:tr w:rsidR="008C654F" w14:paraId="5A932437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FB9A28C" w14:textId="504D7EE3" w:rsidR="008C654F" w:rsidRDefault="0047092E" w:rsidP="0047092E">
            <w:pPr>
              <w:pStyle w:val="Dates"/>
              <w:jc w:val="left"/>
            </w:pPr>
            <w:r>
              <w:t xml:space="preserve">Advent 2              </w:t>
            </w:r>
            <w:r w:rsidR="008C654F">
              <w:t>6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F9DDA29" w14:textId="6B7AC3DB" w:rsidR="008C654F" w:rsidRDefault="008C654F" w:rsidP="008C654F">
            <w:pPr>
              <w:pStyle w:val="Dates"/>
            </w:pPr>
            <w:r>
              <w:t>7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5C70FC4" w14:textId="46D95912" w:rsidR="008C654F" w:rsidRDefault="008C654F" w:rsidP="008C654F">
            <w:pPr>
              <w:pStyle w:val="Dates"/>
            </w:pPr>
            <w:r>
              <w:t>8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30B4A6E0" w14:textId="3E5DA6F8" w:rsidR="008C654F" w:rsidRDefault="008C654F" w:rsidP="008C654F">
            <w:pPr>
              <w:pStyle w:val="Dates"/>
            </w:pPr>
            <w:r>
              <w:t>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1D729C98" w14:textId="5D67750E" w:rsidR="008C654F" w:rsidRDefault="008C654F" w:rsidP="008C654F">
            <w:pPr>
              <w:pStyle w:val="Dates"/>
            </w:pPr>
            <w:r>
              <w:t>10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0EE360E" w14:textId="2DA4148D" w:rsidR="008C654F" w:rsidRDefault="008C654F" w:rsidP="008C654F">
            <w:pPr>
              <w:pStyle w:val="Dates"/>
            </w:pPr>
            <w:r>
              <w:t>11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5D9C91D3" w14:textId="63D7164A" w:rsidR="008C654F" w:rsidRDefault="008C654F" w:rsidP="008C654F">
            <w:pPr>
              <w:pStyle w:val="Dates"/>
            </w:pPr>
            <w:r>
              <w:t>12</w:t>
            </w:r>
          </w:p>
        </w:tc>
      </w:tr>
      <w:tr w:rsidR="008C654F" w14:paraId="38DA661B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17FAF62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2A7818C5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59E146A4" w14:textId="77777777" w:rsidR="008C654F" w:rsidRDefault="008C654F" w:rsidP="008C654F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25FFAAA" w14:textId="77777777" w:rsidR="008C654F" w:rsidRDefault="008C654F" w:rsidP="008C654F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720139E" w14:textId="77777777" w:rsidR="008C654F" w:rsidRDefault="008C654F" w:rsidP="008C654F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49D4F4C" w14:textId="01B8F643" w:rsidR="006E5B20" w:rsidRDefault="00425EC0" w:rsidP="008C654F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EBEDC8E" w14:textId="77777777" w:rsidR="00425EC0" w:rsidRDefault="00425EC0" w:rsidP="00425EC0">
            <w:r>
              <w:t>BLAST</w:t>
            </w:r>
          </w:p>
          <w:p w14:paraId="71F7C13E" w14:textId="1B1FFE97" w:rsidR="008C654F" w:rsidRDefault="00425EC0" w:rsidP="00425EC0">
            <w:r>
              <w:t>5 p.m.-7 p.m.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8BD4EED" w14:textId="77777777" w:rsidR="008C654F" w:rsidRDefault="008C654F" w:rsidP="008C654F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189A70D" w14:textId="77777777" w:rsidR="008C654F" w:rsidRDefault="008C654F" w:rsidP="008C654F"/>
        </w:tc>
      </w:tr>
      <w:tr w:rsidR="008C654F" w14:paraId="5F6CEF7F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D8BDF1E" w14:textId="301A3388" w:rsidR="008C654F" w:rsidRDefault="0047092E" w:rsidP="0047092E">
            <w:pPr>
              <w:pStyle w:val="Dates"/>
              <w:jc w:val="left"/>
            </w:pPr>
            <w:r>
              <w:t xml:space="preserve">Advent 3             </w:t>
            </w:r>
            <w:r w:rsidR="008C654F">
              <w:t>13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9FB5C69" w14:textId="0074E5F0" w:rsidR="008C654F" w:rsidRDefault="008C654F" w:rsidP="008C654F">
            <w:pPr>
              <w:pStyle w:val="Dates"/>
            </w:pPr>
            <w:r>
              <w:t>14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B15122A" w14:textId="371A0F41" w:rsidR="008C654F" w:rsidRDefault="008C654F" w:rsidP="008C654F">
            <w:pPr>
              <w:pStyle w:val="Dates"/>
            </w:pPr>
            <w:r>
              <w:t>15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266D649" w14:textId="7BE02162" w:rsidR="008C654F" w:rsidRDefault="008C654F" w:rsidP="008C654F">
            <w:pPr>
              <w:pStyle w:val="Dates"/>
            </w:pPr>
            <w:r>
              <w:t>16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E378044" w14:textId="6999B772" w:rsidR="008C654F" w:rsidRDefault="008C654F" w:rsidP="008C654F">
            <w:pPr>
              <w:pStyle w:val="Dates"/>
            </w:pPr>
            <w:r>
              <w:t>17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2409110" w14:textId="5658A47B" w:rsidR="008C654F" w:rsidRDefault="008C654F" w:rsidP="008C654F">
            <w:pPr>
              <w:pStyle w:val="Dates"/>
            </w:pPr>
            <w:r>
              <w:t>18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5209DCEA" w14:textId="34E31AF2" w:rsidR="008C654F" w:rsidRDefault="008C654F" w:rsidP="008C654F">
            <w:pPr>
              <w:pStyle w:val="Dates"/>
            </w:pPr>
            <w:r>
              <w:t>19</w:t>
            </w:r>
          </w:p>
        </w:tc>
      </w:tr>
      <w:tr w:rsidR="008C654F" w14:paraId="0DAC3E17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C5B130F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2CF709F5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712CC9F4" w14:textId="77777777" w:rsidR="008C654F" w:rsidRDefault="008C654F" w:rsidP="008C654F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E4C8848" w14:textId="77777777" w:rsidR="008C654F" w:rsidRDefault="008C654F" w:rsidP="008C654F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91508B3" w14:textId="77777777" w:rsidR="008C654F" w:rsidRDefault="008C654F" w:rsidP="008C654F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6FB8CFF" w14:textId="00C93C4D" w:rsidR="0047092E" w:rsidRDefault="00425EC0" w:rsidP="008C654F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576B9E1" w14:textId="77777777" w:rsidR="00425EC0" w:rsidRDefault="00425EC0" w:rsidP="00425EC0">
            <w:r>
              <w:t>BLAST</w:t>
            </w:r>
          </w:p>
          <w:p w14:paraId="2B5D07E7" w14:textId="26C5AA1B" w:rsidR="008C654F" w:rsidRDefault="00425EC0" w:rsidP="00425EC0">
            <w:r>
              <w:t>5 p.m.-7 p.m.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B04E6BC" w14:textId="77777777" w:rsidR="008C654F" w:rsidRDefault="008C654F" w:rsidP="008C654F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6148E83" w14:textId="77777777" w:rsidR="008C654F" w:rsidRDefault="008C654F" w:rsidP="008C654F"/>
        </w:tc>
      </w:tr>
      <w:tr w:rsidR="008C654F" w14:paraId="212C0E67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3D6ADA2" w14:textId="18627FF2" w:rsidR="008C654F" w:rsidRDefault="0047092E" w:rsidP="0047092E">
            <w:pPr>
              <w:pStyle w:val="Dates"/>
              <w:jc w:val="left"/>
            </w:pPr>
            <w:r>
              <w:t xml:space="preserve">Advent 4            </w:t>
            </w:r>
            <w:r w:rsidR="008C654F">
              <w:t>20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DCFD8F2" w14:textId="1BDDD321" w:rsidR="008C654F" w:rsidRDefault="008C654F" w:rsidP="008C654F">
            <w:pPr>
              <w:pStyle w:val="Dates"/>
            </w:pPr>
            <w:r>
              <w:t>21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9C2A57D" w14:textId="2219C15A" w:rsidR="008C654F" w:rsidRDefault="008C654F" w:rsidP="008C654F">
            <w:pPr>
              <w:pStyle w:val="Dates"/>
            </w:pPr>
            <w:r>
              <w:t>22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B5383B4" w14:textId="2371745C" w:rsidR="008C654F" w:rsidRDefault="008C654F" w:rsidP="008C654F">
            <w:pPr>
              <w:pStyle w:val="Dates"/>
            </w:pPr>
            <w:r>
              <w:t>23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DF05B52" w14:textId="07FC460E" w:rsidR="008C654F" w:rsidRDefault="008C654F" w:rsidP="008C654F">
            <w:pPr>
              <w:pStyle w:val="Dates"/>
            </w:pPr>
            <w:r>
              <w:t>24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8EC24D7" w14:textId="5F38473E" w:rsidR="008C654F" w:rsidRDefault="008C654F" w:rsidP="008C654F">
            <w:pPr>
              <w:pStyle w:val="Dates"/>
            </w:pPr>
            <w:r>
              <w:t>25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64E33F5" w14:textId="07E9E87D" w:rsidR="008C654F" w:rsidRDefault="008C654F" w:rsidP="008C654F">
            <w:pPr>
              <w:pStyle w:val="Dates"/>
            </w:pPr>
            <w:r>
              <w:t>26</w:t>
            </w:r>
          </w:p>
        </w:tc>
      </w:tr>
      <w:tr w:rsidR="008C654F" w14:paraId="7342E8BD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C45B7E0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39ABC4DF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32315B70" w14:textId="77777777" w:rsidR="008C654F" w:rsidRDefault="008C654F" w:rsidP="008C654F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A8D9F3F" w14:textId="77777777" w:rsidR="008C654F" w:rsidRDefault="008C654F" w:rsidP="008C654F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622F946" w14:textId="77777777" w:rsidR="008C654F" w:rsidRDefault="008C654F" w:rsidP="008C654F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56C1AD8C" w14:textId="77777777" w:rsidR="008C654F" w:rsidRDefault="008C654F" w:rsidP="008C654F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F2BB9C3" w14:textId="5743B37B" w:rsidR="008C654F" w:rsidRDefault="00C530D2" w:rsidP="008C654F">
            <w:r>
              <w:t>7</w:t>
            </w:r>
            <w:r w:rsidR="00FC6182">
              <w:t xml:space="preserve"> PM Christmas Eve Service 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B8248E1" w14:textId="20945132" w:rsidR="008C654F" w:rsidRDefault="00FC6182" w:rsidP="008C654F">
            <w:r>
              <w:t>Christmas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032ADD0" w14:textId="77777777" w:rsidR="008C654F" w:rsidRDefault="008C654F" w:rsidP="008C654F"/>
        </w:tc>
      </w:tr>
      <w:tr w:rsidR="008C654F" w14:paraId="43A26B4D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8E7953E" w14:textId="1AEAE212" w:rsidR="008C654F" w:rsidRDefault="0047092E" w:rsidP="0047092E">
            <w:pPr>
              <w:pStyle w:val="Dates"/>
              <w:jc w:val="left"/>
            </w:pPr>
            <w:r>
              <w:t xml:space="preserve">Sunday after Christmas          </w:t>
            </w:r>
            <w:r w:rsidR="008C654F">
              <w:t>27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7554BA9" w14:textId="18C5B64B" w:rsidR="008C654F" w:rsidRDefault="008C654F" w:rsidP="008C654F">
            <w:pPr>
              <w:pStyle w:val="Dates"/>
            </w:pPr>
            <w:r>
              <w:t>28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E444798" w14:textId="39982CE4" w:rsidR="008C654F" w:rsidRDefault="008C654F" w:rsidP="008C654F">
            <w:pPr>
              <w:pStyle w:val="Dates"/>
            </w:pPr>
            <w:r>
              <w:t>29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C7B6AB5" w14:textId="59A9FEB9" w:rsidR="008C654F" w:rsidRDefault="008C654F" w:rsidP="008C654F">
            <w:pPr>
              <w:pStyle w:val="Dates"/>
            </w:pPr>
            <w:r>
              <w:t>30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5B98F74" w14:textId="2D07983C" w:rsidR="008C654F" w:rsidRDefault="008C654F" w:rsidP="008C654F">
            <w:pPr>
              <w:pStyle w:val="Dates"/>
            </w:pPr>
            <w:r>
              <w:t xml:space="preserve">31 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3AC1059F" w14:textId="7E3504BE" w:rsidR="008C654F" w:rsidRDefault="008C654F" w:rsidP="008C654F">
            <w:pPr>
              <w:pStyle w:val="Dates"/>
            </w:pPr>
            <w:r>
              <w:t xml:space="preserve"> 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A016C3F" w14:textId="55B6DE2A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8C654F" w14:paraId="2E099423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DAC7735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2C65D7B7" w14:textId="25250497" w:rsidR="00FC6182" w:rsidRPr="008C654F" w:rsidRDefault="00FC6182" w:rsidP="00FC6182">
            <w:pPr>
              <w:rPr>
                <w:sz w:val="17"/>
                <w:szCs w:val="17"/>
              </w:rPr>
            </w:pPr>
          </w:p>
          <w:p w14:paraId="48FB4E93" w14:textId="77777777" w:rsidR="008C654F" w:rsidRDefault="008C654F" w:rsidP="008C654F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C0242EE" w14:textId="77777777" w:rsidR="008C654F" w:rsidRDefault="008C654F" w:rsidP="008C654F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DCE8306" w14:textId="77777777" w:rsidR="008C654F" w:rsidRDefault="008C654F" w:rsidP="008C654F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68539A5" w14:textId="77777777" w:rsidR="008C654F" w:rsidRDefault="008C654F" w:rsidP="008C654F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0015F30" w14:textId="2E286177" w:rsidR="008C654F" w:rsidRDefault="00FC6182" w:rsidP="008C654F">
            <w:r>
              <w:t xml:space="preserve">New </w:t>
            </w:r>
            <w:r w:rsidR="001432EE">
              <w:t>Year’s</w:t>
            </w:r>
            <w:r>
              <w:t xml:space="preserve"> Eve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FAD6BA8" w14:textId="77777777" w:rsidR="008C654F" w:rsidRDefault="008C654F" w:rsidP="008C654F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B080736" w14:textId="77777777" w:rsidR="008C654F" w:rsidRDefault="008C654F" w:rsidP="008C654F"/>
        </w:tc>
      </w:tr>
      <w:tr w:rsidR="008C654F" w14:paraId="1EB38116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4084BD62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3F623B0F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36807BDA" w14:textId="77777777" w:rsidR="008C654F" w:rsidRDefault="008C654F" w:rsidP="008C654F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7A1C2605" w14:textId="77777777" w:rsidR="008C654F" w:rsidRDefault="008C654F" w:rsidP="008C654F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24EB8721" w14:textId="77777777" w:rsidR="008C654F" w:rsidRDefault="008C654F" w:rsidP="008C654F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7AABB375" w14:textId="77777777" w:rsidR="008C654F" w:rsidRDefault="008C654F" w:rsidP="008C654F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281091BB" w14:textId="77777777" w:rsidR="008C654F" w:rsidRDefault="008C654F" w:rsidP="008C654F">
            <w:pPr>
              <w:pStyle w:val="Dates"/>
            </w:pPr>
          </w:p>
        </w:tc>
      </w:tr>
      <w:tr w:rsidR="008C654F" w14:paraId="7AB19AC1" w14:textId="77777777" w:rsidTr="002254B5">
        <w:trPr>
          <w:trHeight w:hRule="exact" w:val="864"/>
        </w:trPr>
        <w:tc>
          <w:tcPr>
            <w:tcW w:w="1536" w:type="dxa"/>
          </w:tcPr>
          <w:p w14:paraId="676BEDC6" w14:textId="77777777" w:rsidR="008C654F" w:rsidRDefault="008C654F" w:rsidP="008C654F"/>
        </w:tc>
        <w:tc>
          <w:tcPr>
            <w:tcW w:w="1538" w:type="dxa"/>
          </w:tcPr>
          <w:p w14:paraId="328DBB64" w14:textId="77777777" w:rsidR="008C654F" w:rsidRDefault="008C654F" w:rsidP="008C654F"/>
        </w:tc>
        <w:tc>
          <w:tcPr>
            <w:tcW w:w="1540" w:type="dxa"/>
          </w:tcPr>
          <w:p w14:paraId="025ACBD7" w14:textId="77777777" w:rsidR="008C654F" w:rsidRDefault="008C654F" w:rsidP="008C654F"/>
        </w:tc>
        <w:tc>
          <w:tcPr>
            <w:tcW w:w="1552" w:type="dxa"/>
          </w:tcPr>
          <w:p w14:paraId="704AA8C8" w14:textId="77777777" w:rsidR="008C654F" w:rsidRDefault="008C654F" w:rsidP="008C654F"/>
        </w:tc>
        <w:tc>
          <w:tcPr>
            <w:tcW w:w="1543" w:type="dxa"/>
          </w:tcPr>
          <w:p w14:paraId="7B39EAE7" w14:textId="77777777" w:rsidR="008C654F" w:rsidRDefault="008C654F" w:rsidP="008C654F"/>
        </w:tc>
        <w:tc>
          <w:tcPr>
            <w:tcW w:w="1533" w:type="dxa"/>
          </w:tcPr>
          <w:p w14:paraId="77F5A690" w14:textId="77777777" w:rsidR="008C654F" w:rsidRDefault="008C654F" w:rsidP="008C654F"/>
        </w:tc>
        <w:tc>
          <w:tcPr>
            <w:tcW w:w="1542" w:type="dxa"/>
          </w:tcPr>
          <w:p w14:paraId="2603CBE3" w14:textId="77777777" w:rsidR="008C654F" w:rsidRDefault="008C654F" w:rsidP="008C654F"/>
        </w:tc>
      </w:tr>
      <w:tr w:rsidR="008C654F" w14:paraId="2BFF3B38" w14:textId="77777777" w:rsidTr="002254B5">
        <w:tc>
          <w:tcPr>
            <w:tcW w:w="1536" w:type="dxa"/>
            <w:tcBorders>
              <w:bottom w:val="nil"/>
            </w:tcBorders>
          </w:tcPr>
          <w:p w14:paraId="338F9A1B" w14:textId="2552ACC7" w:rsidR="008C654F" w:rsidRDefault="008C654F" w:rsidP="008C654F">
            <w:pPr>
              <w:pStyle w:val="Dates"/>
            </w:pPr>
          </w:p>
        </w:tc>
        <w:tc>
          <w:tcPr>
            <w:tcW w:w="1538" w:type="dxa"/>
            <w:tcBorders>
              <w:bottom w:val="nil"/>
            </w:tcBorders>
          </w:tcPr>
          <w:p w14:paraId="2717BA6D" w14:textId="2121B613" w:rsidR="008C654F" w:rsidRDefault="008C654F" w:rsidP="008C654F">
            <w:pPr>
              <w:pStyle w:val="Dates"/>
            </w:pPr>
          </w:p>
        </w:tc>
        <w:tc>
          <w:tcPr>
            <w:tcW w:w="1540" w:type="dxa"/>
            <w:tcBorders>
              <w:bottom w:val="nil"/>
            </w:tcBorders>
          </w:tcPr>
          <w:p w14:paraId="5457BF6A" w14:textId="630A6717" w:rsidR="008C654F" w:rsidRDefault="008C654F" w:rsidP="008C654F">
            <w:pPr>
              <w:pStyle w:val="Dates"/>
            </w:pPr>
          </w:p>
        </w:tc>
        <w:tc>
          <w:tcPr>
            <w:tcW w:w="1552" w:type="dxa"/>
            <w:tcBorders>
              <w:bottom w:val="nil"/>
            </w:tcBorders>
          </w:tcPr>
          <w:p w14:paraId="45571ADA" w14:textId="173EE601" w:rsidR="008C654F" w:rsidRDefault="008C654F" w:rsidP="008C654F">
            <w:pPr>
              <w:pStyle w:val="Dates"/>
            </w:pPr>
          </w:p>
        </w:tc>
        <w:tc>
          <w:tcPr>
            <w:tcW w:w="1543" w:type="dxa"/>
            <w:tcBorders>
              <w:bottom w:val="nil"/>
            </w:tcBorders>
          </w:tcPr>
          <w:p w14:paraId="39ADF2C4" w14:textId="24A634A8" w:rsidR="008C654F" w:rsidRDefault="008C654F" w:rsidP="008C654F">
            <w:pPr>
              <w:pStyle w:val="Dates"/>
            </w:pPr>
          </w:p>
        </w:tc>
        <w:tc>
          <w:tcPr>
            <w:tcW w:w="1533" w:type="dxa"/>
            <w:tcBorders>
              <w:bottom w:val="nil"/>
            </w:tcBorders>
          </w:tcPr>
          <w:p w14:paraId="61470D50" w14:textId="3310C018" w:rsidR="008C654F" w:rsidRDefault="008C654F" w:rsidP="008C654F">
            <w:pPr>
              <w:pStyle w:val="Dates"/>
            </w:pPr>
          </w:p>
        </w:tc>
        <w:tc>
          <w:tcPr>
            <w:tcW w:w="1542" w:type="dxa"/>
            <w:tcBorders>
              <w:bottom w:val="nil"/>
            </w:tcBorders>
          </w:tcPr>
          <w:p w14:paraId="7DD6942B" w14:textId="79EA7829" w:rsidR="008C654F" w:rsidRDefault="008C654F" w:rsidP="008C654F">
            <w:pPr>
              <w:pStyle w:val="Dates"/>
            </w:pPr>
          </w:p>
        </w:tc>
      </w:tr>
    </w:tbl>
    <w:p w14:paraId="156F4A56" w14:textId="77777777" w:rsidR="002254B5" w:rsidRDefault="002254B5">
      <w:pPr>
        <w:pStyle w:val="Quote"/>
      </w:pPr>
    </w:p>
    <w:sectPr w:rsidR="002254B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A5B960" w14:textId="77777777" w:rsidR="00BE7BED" w:rsidRDefault="00BE7BED">
      <w:pPr>
        <w:spacing w:before="0" w:after="0"/>
      </w:pPr>
      <w:r>
        <w:separator/>
      </w:r>
    </w:p>
  </w:endnote>
  <w:endnote w:type="continuationSeparator" w:id="0">
    <w:p w14:paraId="36EDCA94" w14:textId="77777777" w:rsidR="00BE7BED" w:rsidRDefault="00BE7BE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4DD834" w14:textId="77777777" w:rsidR="002E4B54" w:rsidRDefault="002E4B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15A96C" w14:textId="77777777" w:rsidR="002E4B54" w:rsidRDefault="002E4B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EFF35" w14:textId="77777777" w:rsidR="002E4B54" w:rsidRDefault="002E4B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15D6FA" w14:textId="77777777" w:rsidR="00BE7BED" w:rsidRDefault="00BE7BED">
      <w:pPr>
        <w:spacing w:before="0" w:after="0"/>
      </w:pPr>
      <w:r>
        <w:separator/>
      </w:r>
    </w:p>
  </w:footnote>
  <w:footnote w:type="continuationSeparator" w:id="0">
    <w:p w14:paraId="0CAB67DC" w14:textId="77777777" w:rsidR="00BE7BED" w:rsidRDefault="00BE7BE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20EA02" w14:textId="77777777" w:rsidR="002E4B54" w:rsidRDefault="002E4B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EAE292" w14:textId="77777777" w:rsidR="002E4B54" w:rsidRDefault="002E4B5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2CA21" w14:textId="77777777" w:rsidR="002E4B54" w:rsidRDefault="002E4B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/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/31/2020"/>
    <w:docVar w:name="MonthStart" w:val="1/1/2020"/>
    <w:docVar w:name="ShowDynamicGuides" w:val="1"/>
    <w:docVar w:name="ShowMarginGuides" w:val="0"/>
    <w:docVar w:name="ShowOutlines" w:val="0"/>
    <w:docVar w:name="ShowStaticGuides" w:val="0"/>
  </w:docVars>
  <w:rsids>
    <w:rsidRoot w:val="002254B5"/>
    <w:rsid w:val="00024B3D"/>
    <w:rsid w:val="000542F3"/>
    <w:rsid w:val="00124ADC"/>
    <w:rsid w:val="001432EE"/>
    <w:rsid w:val="00193E15"/>
    <w:rsid w:val="002146B2"/>
    <w:rsid w:val="002254B5"/>
    <w:rsid w:val="0025748C"/>
    <w:rsid w:val="002615E9"/>
    <w:rsid w:val="002E4B54"/>
    <w:rsid w:val="002F7032"/>
    <w:rsid w:val="00320970"/>
    <w:rsid w:val="00375B27"/>
    <w:rsid w:val="00425EC0"/>
    <w:rsid w:val="00441549"/>
    <w:rsid w:val="0047092E"/>
    <w:rsid w:val="004E2EE4"/>
    <w:rsid w:val="00532C29"/>
    <w:rsid w:val="00532DCB"/>
    <w:rsid w:val="005A7F77"/>
    <w:rsid w:val="005B0C48"/>
    <w:rsid w:val="00645070"/>
    <w:rsid w:val="006E5B20"/>
    <w:rsid w:val="00746284"/>
    <w:rsid w:val="0081356A"/>
    <w:rsid w:val="008A3241"/>
    <w:rsid w:val="008C654F"/>
    <w:rsid w:val="009034BC"/>
    <w:rsid w:val="00925ED9"/>
    <w:rsid w:val="00997C7D"/>
    <w:rsid w:val="009A164A"/>
    <w:rsid w:val="00AF6706"/>
    <w:rsid w:val="00B43D43"/>
    <w:rsid w:val="00BC6A26"/>
    <w:rsid w:val="00BE7BED"/>
    <w:rsid w:val="00BF0FEE"/>
    <w:rsid w:val="00C32966"/>
    <w:rsid w:val="00C41633"/>
    <w:rsid w:val="00C530D2"/>
    <w:rsid w:val="00CB00F4"/>
    <w:rsid w:val="00CF189E"/>
    <w:rsid w:val="00DB00D3"/>
    <w:rsid w:val="00DE6380"/>
    <w:rsid w:val="00E306BA"/>
    <w:rsid w:val="00EA415B"/>
    <w:rsid w:val="00FC6182"/>
    <w:rsid w:val="00FC68A0"/>
    <w:rsid w:val="00FD5DA3"/>
    <w:rsid w:val="00FF5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03B592"/>
  <w15:docId w15:val="{309E7EAE-280B-40FB-AAB6-38D47921A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5"/>
    <w:qFormat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5"/>
    <w:rPr>
      <w:sz w:val="20"/>
    </w:rPr>
  </w:style>
  <w:style w:type="paragraph" w:customStyle="1" w:styleId="Month">
    <w:name w:val="Month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paragraph" w:customStyle="1" w:styleId="Days">
    <w:name w:val="Day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 w:line="240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Quote">
    <w:name w:val="Quote"/>
    <w:basedOn w:val="Normal"/>
    <w:link w:val="QuoteCh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QuoteChar">
    <w:name w:val="Quote Char"/>
    <w:basedOn w:val="DefaultParagraphFont"/>
    <w:link w:val="Quote"/>
    <w:uiPriority w:val="8"/>
    <w:rPr>
      <w:iCs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4"/>
    <w:semiHidden/>
    <w:unhideWhenUsed/>
    <w:qFormat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un\AppData\Roaming\Microsoft\Templates\Snapshot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A237A480E394A4A810BC143F8E64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225B4-9958-4059-9DBA-176F05F812E5}"/>
      </w:docPartPr>
      <w:docPartBody>
        <w:p w:rsidR="00D620D4" w:rsidRDefault="00D620D4">
          <w:pPr>
            <w:pStyle w:val="4A237A480E394A4A810BC143F8E645DE"/>
          </w:pPr>
          <w:r>
            <w:t>Sunday</w:t>
          </w:r>
        </w:p>
      </w:docPartBody>
    </w:docPart>
    <w:docPart>
      <w:docPartPr>
        <w:name w:val="71261C009D2849B99B94D85DEED6B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69A988-E3F2-4BE9-BBBC-3AB5808C77A7}"/>
      </w:docPartPr>
      <w:docPartBody>
        <w:p w:rsidR="00D620D4" w:rsidRDefault="00D620D4">
          <w:pPr>
            <w:pStyle w:val="71261C009D2849B99B94D85DEED6BE1B"/>
          </w:pPr>
          <w:r>
            <w:t>Monday</w:t>
          </w:r>
        </w:p>
      </w:docPartBody>
    </w:docPart>
    <w:docPart>
      <w:docPartPr>
        <w:name w:val="2DE3093E07C741F0AD91372865E82A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7E689-45FE-4E3B-9ABE-3DDAE41EA741}"/>
      </w:docPartPr>
      <w:docPartBody>
        <w:p w:rsidR="00D620D4" w:rsidRDefault="00D620D4">
          <w:pPr>
            <w:pStyle w:val="2DE3093E07C741F0AD91372865E82A60"/>
          </w:pPr>
          <w:r>
            <w:t>Tuesday</w:t>
          </w:r>
        </w:p>
      </w:docPartBody>
    </w:docPart>
    <w:docPart>
      <w:docPartPr>
        <w:name w:val="966AEC42C6014B9D87E6F524D49C10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285BB-0BD5-44DB-947C-FBC08666081E}"/>
      </w:docPartPr>
      <w:docPartBody>
        <w:p w:rsidR="00D620D4" w:rsidRDefault="00D620D4">
          <w:pPr>
            <w:pStyle w:val="966AEC42C6014B9D87E6F524D49C10D2"/>
          </w:pPr>
          <w:r>
            <w:t>Wednesday</w:t>
          </w:r>
        </w:p>
      </w:docPartBody>
    </w:docPart>
    <w:docPart>
      <w:docPartPr>
        <w:name w:val="52E4204D58B749E5B3231D198F1A4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32D53-CD30-47DD-8C04-4A997A18C9A4}"/>
      </w:docPartPr>
      <w:docPartBody>
        <w:p w:rsidR="00D620D4" w:rsidRDefault="00D620D4">
          <w:pPr>
            <w:pStyle w:val="52E4204D58B749E5B3231D198F1A43E9"/>
          </w:pPr>
          <w:r>
            <w:t>Thursday</w:t>
          </w:r>
        </w:p>
      </w:docPartBody>
    </w:docPart>
    <w:docPart>
      <w:docPartPr>
        <w:name w:val="E333F91BDDBE4D0DAE91D846A07F4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30B101-6C8C-41C4-8AC2-FA28EB1D6380}"/>
      </w:docPartPr>
      <w:docPartBody>
        <w:p w:rsidR="00D620D4" w:rsidRDefault="00D620D4">
          <w:pPr>
            <w:pStyle w:val="E333F91BDDBE4D0DAE91D846A07F4755"/>
          </w:pPr>
          <w:r>
            <w:t>Friday</w:t>
          </w:r>
        </w:p>
      </w:docPartBody>
    </w:docPart>
    <w:docPart>
      <w:docPartPr>
        <w:name w:val="A788BB62665D4724998C011C18571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5D466-6868-4D6A-92FA-9EC261FC7C72}"/>
      </w:docPartPr>
      <w:docPartBody>
        <w:p w:rsidR="00D620D4" w:rsidRDefault="00D620D4">
          <w:pPr>
            <w:pStyle w:val="A788BB62665D4724998C011C18571ACE"/>
          </w:pPr>
          <w:r>
            <w:t>Saturday</w:t>
          </w:r>
        </w:p>
      </w:docPartBody>
    </w:docPart>
    <w:docPart>
      <w:docPartPr>
        <w:name w:val="A3F11E71E34C4840BCD3877B00958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EF9C4-FCBE-43DE-B7E2-F2FFAF475FD8}"/>
      </w:docPartPr>
      <w:docPartBody>
        <w:p w:rsidR="00D620D4" w:rsidRDefault="00D620D4" w:rsidP="00D620D4">
          <w:pPr>
            <w:pStyle w:val="A3F11E71E34C4840BCD3877B00958A8D"/>
          </w:pPr>
          <w:r>
            <w:t>Sunday</w:t>
          </w:r>
        </w:p>
      </w:docPartBody>
    </w:docPart>
    <w:docPart>
      <w:docPartPr>
        <w:name w:val="37D8BFB3FD064E95B2018008CD11B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A4A33F-0DC1-4699-833B-8674B4F81841}"/>
      </w:docPartPr>
      <w:docPartBody>
        <w:p w:rsidR="00D620D4" w:rsidRDefault="00D620D4" w:rsidP="00D620D4">
          <w:pPr>
            <w:pStyle w:val="37D8BFB3FD064E95B2018008CD11B6F5"/>
          </w:pPr>
          <w:r>
            <w:t>Monday</w:t>
          </w:r>
        </w:p>
      </w:docPartBody>
    </w:docPart>
    <w:docPart>
      <w:docPartPr>
        <w:name w:val="E612E504BDAD452AB612ACEFD82F8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A88F7-D6CB-4E6C-AA23-8BED78F45FCD}"/>
      </w:docPartPr>
      <w:docPartBody>
        <w:p w:rsidR="00D620D4" w:rsidRDefault="00D620D4" w:rsidP="00D620D4">
          <w:pPr>
            <w:pStyle w:val="E612E504BDAD452AB612ACEFD82F8471"/>
          </w:pPr>
          <w:r>
            <w:t>Tuesday</w:t>
          </w:r>
        </w:p>
      </w:docPartBody>
    </w:docPart>
    <w:docPart>
      <w:docPartPr>
        <w:name w:val="A128E28E709747A1AF1233630393C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AAFC2-CF32-40C8-A36C-99628AB18AD4}"/>
      </w:docPartPr>
      <w:docPartBody>
        <w:p w:rsidR="00D620D4" w:rsidRDefault="00D620D4" w:rsidP="00D620D4">
          <w:pPr>
            <w:pStyle w:val="A128E28E709747A1AF1233630393C5A5"/>
          </w:pPr>
          <w:r>
            <w:t>Wednesday</w:t>
          </w:r>
        </w:p>
      </w:docPartBody>
    </w:docPart>
    <w:docPart>
      <w:docPartPr>
        <w:name w:val="FCC07C79C779474BA8C2202C7CA47A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12DD6-7C10-4076-8C16-DEFD5F8B24C0}"/>
      </w:docPartPr>
      <w:docPartBody>
        <w:p w:rsidR="00D620D4" w:rsidRDefault="00D620D4" w:rsidP="00D620D4">
          <w:pPr>
            <w:pStyle w:val="FCC07C79C779474BA8C2202C7CA47A02"/>
          </w:pPr>
          <w:r>
            <w:t>Thursday</w:t>
          </w:r>
        </w:p>
      </w:docPartBody>
    </w:docPart>
    <w:docPart>
      <w:docPartPr>
        <w:name w:val="2FB5735D4CAD442FB1D1C73E91DEF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18A23C-9363-4E46-B3F9-77D4C84BF09C}"/>
      </w:docPartPr>
      <w:docPartBody>
        <w:p w:rsidR="00D620D4" w:rsidRDefault="00D620D4" w:rsidP="00D620D4">
          <w:pPr>
            <w:pStyle w:val="2FB5735D4CAD442FB1D1C73E91DEF9E3"/>
          </w:pPr>
          <w:r>
            <w:t>Friday</w:t>
          </w:r>
        </w:p>
      </w:docPartBody>
    </w:docPart>
    <w:docPart>
      <w:docPartPr>
        <w:name w:val="354C716EE8174954AF4ACFD5E7515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33E50-8914-4FF8-8B1A-1F67F23283E4}"/>
      </w:docPartPr>
      <w:docPartBody>
        <w:p w:rsidR="00D620D4" w:rsidRDefault="00D620D4" w:rsidP="00D620D4">
          <w:pPr>
            <w:pStyle w:val="354C716EE8174954AF4ACFD5E751579D"/>
          </w:pPr>
          <w:r>
            <w:t>Saturday</w:t>
          </w:r>
        </w:p>
      </w:docPartBody>
    </w:docPart>
    <w:docPart>
      <w:docPartPr>
        <w:name w:val="E8BAFDD63D9D4CEAA8CA2B56A1FE2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93E99-5811-41B3-8041-71A0FA4D9481}"/>
      </w:docPartPr>
      <w:docPartBody>
        <w:p w:rsidR="00D620D4" w:rsidRDefault="00D620D4" w:rsidP="00D620D4">
          <w:pPr>
            <w:pStyle w:val="E8BAFDD63D9D4CEAA8CA2B56A1FE2E26"/>
          </w:pPr>
          <w:r>
            <w:t>Sunday</w:t>
          </w:r>
        </w:p>
      </w:docPartBody>
    </w:docPart>
    <w:docPart>
      <w:docPartPr>
        <w:name w:val="7B48A9423181413FADC78233F39087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0509DD-0A7B-4309-8ADA-539E0E87554D}"/>
      </w:docPartPr>
      <w:docPartBody>
        <w:p w:rsidR="00D620D4" w:rsidRDefault="00D620D4" w:rsidP="00D620D4">
          <w:pPr>
            <w:pStyle w:val="7B48A9423181413FADC78233F390877F"/>
          </w:pPr>
          <w:r>
            <w:t>Monday</w:t>
          </w:r>
        </w:p>
      </w:docPartBody>
    </w:docPart>
    <w:docPart>
      <w:docPartPr>
        <w:name w:val="07678FD8C42C472BB72696AF2A21F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09269-8152-4A84-891C-E260ABCDEB70}"/>
      </w:docPartPr>
      <w:docPartBody>
        <w:p w:rsidR="00D620D4" w:rsidRDefault="00D620D4" w:rsidP="00D620D4">
          <w:pPr>
            <w:pStyle w:val="07678FD8C42C472BB72696AF2A21FA26"/>
          </w:pPr>
          <w:r>
            <w:t>Tuesday</w:t>
          </w:r>
        </w:p>
      </w:docPartBody>
    </w:docPart>
    <w:docPart>
      <w:docPartPr>
        <w:name w:val="651E26CAB2F2479B8A6F71A6DA231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AF261-6E01-424B-ABD8-F402E55F42A5}"/>
      </w:docPartPr>
      <w:docPartBody>
        <w:p w:rsidR="00D620D4" w:rsidRDefault="00D620D4" w:rsidP="00D620D4">
          <w:pPr>
            <w:pStyle w:val="651E26CAB2F2479B8A6F71A6DA231A71"/>
          </w:pPr>
          <w:r>
            <w:t>Wednesday</w:t>
          </w:r>
        </w:p>
      </w:docPartBody>
    </w:docPart>
    <w:docPart>
      <w:docPartPr>
        <w:name w:val="AAF634AFAC5D4519A1F5F2CB1AA85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20CEF5-B608-4BB0-AD19-0C516CFD65E0}"/>
      </w:docPartPr>
      <w:docPartBody>
        <w:p w:rsidR="00D620D4" w:rsidRDefault="00D620D4" w:rsidP="00D620D4">
          <w:pPr>
            <w:pStyle w:val="AAF634AFAC5D4519A1F5F2CB1AA85143"/>
          </w:pPr>
          <w:r>
            <w:t>Thursday</w:t>
          </w:r>
        </w:p>
      </w:docPartBody>
    </w:docPart>
    <w:docPart>
      <w:docPartPr>
        <w:name w:val="B45DA9AAD2CB406E9D7BC70A4E983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A7BAF2-EA40-42D4-8D13-7E736F731948}"/>
      </w:docPartPr>
      <w:docPartBody>
        <w:p w:rsidR="00D620D4" w:rsidRDefault="00D620D4" w:rsidP="00D620D4">
          <w:pPr>
            <w:pStyle w:val="B45DA9AAD2CB406E9D7BC70A4E983608"/>
          </w:pPr>
          <w:r>
            <w:t>Friday</w:t>
          </w:r>
        </w:p>
      </w:docPartBody>
    </w:docPart>
    <w:docPart>
      <w:docPartPr>
        <w:name w:val="5AA246FC669547DDA6085E8A6FFA1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D2F04-7121-4EF6-AD03-05760B960DEA}"/>
      </w:docPartPr>
      <w:docPartBody>
        <w:p w:rsidR="00D620D4" w:rsidRDefault="00D620D4" w:rsidP="00D620D4">
          <w:pPr>
            <w:pStyle w:val="5AA246FC669547DDA6085E8A6FFA1B28"/>
          </w:pPr>
          <w:r>
            <w:t>Saturday</w:t>
          </w:r>
        </w:p>
      </w:docPartBody>
    </w:docPart>
    <w:docPart>
      <w:docPartPr>
        <w:name w:val="0DFBEABA246F43DAB2452EBAD7A83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DB426-F1AF-489C-8D0B-3D937D628574}"/>
      </w:docPartPr>
      <w:docPartBody>
        <w:p w:rsidR="00D620D4" w:rsidRDefault="00D620D4" w:rsidP="00D620D4">
          <w:pPr>
            <w:pStyle w:val="0DFBEABA246F43DAB2452EBAD7A831F2"/>
          </w:pPr>
          <w:r>
            <w:t>Sunday</w:t>
          </w:r>
        </w:p>
      </w:docPartBody>
    </w:docPart>
    <w:docPart>
      <w:docPartPr>
        <w:name w:val="29AB3BFE893845A88A611335486AA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4A3AE-23AF-43D4-B4B7-293718F1F1D0}"/>
      </w:docPartPr>
      <w:docPartBody>
        <w:p w:rsidR="00D620D4" w:rsidRDefault="00D620D4" w:rsidP="00D620D4">
          <w:pPr>
            <w:pStyle w:val="29AB3BFE893845A88A611335486AAAD2"/>
          </w:pPr>
          <w:r>
            <w:t>Monday</w:t>
          </w:r>
        </w:p>
      </w:docPartBody>
    </w:docPart>
    <w:docPart>
      <w:docPartPr>
        <w:name w:val="F2A380B8CFFF47FFB0D75B64E7936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5D598-2A8D-4EC7-A31F-5BC4E09AF3E0}"/>
      </w:docPartPr>
      <w:docPartBody>
        <w:p w:rsidR="00D620D4" w:rsidRDefault="00D620D4" w:rsidP="00D620D4">
          <w:pPr>
            <w:pStyle w:val="F2A380B8CFFF47FFB0D75B64E7936118"/>
          </w:pPr>
          <w:r>
            <w:t>Tuesday</w:t>
          </w:r>
        </w:p>
      </w:docPartBody>
    </w:docPart>
    <w:docPart>
      <w:docPartPr>
        <w:name w:val="E6E5976AFB3D48DE9DB8AF9281BD9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D3F33-82AB-4F43-B214-63EC668CE605}"/>
      </w:docPartPr>
      <w:docPartBody>
        <w:p w:rsidR="00D620D4" w:rsidRDefault="00D620D4" w:rsidP="00D620D4">
          <w:pPr>
            <w:pStyle w:val="E6E5976AFB3D48DE9DB8AF9281BD9966"/>
          </w:pPr>
          <w:r>
            <w:t>Wednesday</w:t>
          </w:r>
        </w:p>
      </w:docPartBody>
    </w:docPart>
    <w:docPart>
      <w:docPartPr>
        <w:name w:val="54117066D55844FCA23F9C024CFF9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A89615-CC66-4C2E-88F8-57C884BF633F}"/>
      </w:docPartPr>
      <w:docPartBody>
        <w:p w:rsidR="00D620D4" w:rsidRDefault="00D620D4" w:rsidP="00D620D4">
          <w:pPr>
            <w:pStyle w:val="54117066D55844FCA23F9C024CFF9672"/>
          </w:pPr>
          <w:r>
            <w:t>Thursday</w:t>
          </w:r>
        </w:p>
      </w:docPartBody>
    </w:docPart>
    <w:docPart>
      <w:docPartPr>
        <w:name w:val="3E88538F213C4F039789FF3334405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CF4D52-D32F-4AE9-A970-18422C22493C}"/>
      </w:docPartPr>
      <w:docPartBody>
        <w:p w:rsidR="00D620D4" w:rsidRDefault="00D620D4" w:rsidP="00D620D4">
          <w:pPr>
            <w:pStyle w:val="3E88538F213C4F039789FF33344055A2"/>
          </w:pPr>
          <w:r>
            <w:t>Friday</w:t>
          </w:r>
        </w:p>
      </w:docPartBody>
    </w:docPart>
    <w:docPart>
      <w:docPartPr>
        <w:name w:val="7B471D37590A43529A9E6D0C13AADA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41B3F-FEC2-4B7A-9CB2-26AFAC709B17}"/>
      </w:docPartPr>
      <w:docPartBody>
        <w:p w:rsidR="00D620D4" w:rsidRDefault="00D620D4" w:rsidP="00D620D4">
          <w:pPr>
            <w:pStyle w:val="7B471D37590A43529A9E6D0C13AADA20"/>
          </w:pPr>
          <w:r>
            <w:t>Saturday</w:t>
          </w:r>
        </w:p>
      </w:docPartBody>
    </w:docPart>
    <w:docPart>
      <w:docPartPr>
        <w:name w:val="2C46C91378F640039E3DAEC8756845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D9329-7F4C-4251-88F2-0B90F3BE27AE}"/>
      </w:docPartPr>
      <w:docPartBody>
        <w:p w:rsidR="00D620D4" w:rsidRDefault="00D620D4" w:rsidP="00D620D4">
          <w:pPr>
            <w:pStyle w:val="2C46C91378F640039E3DAEC875684598"/>
          </w:pPr>
          <w:r>
            <w:t>Sunday</w:t>
          </w:r>
        </w:p>
      </w:docPartBody>
    </w:docPart>
    <w:docPart>
      <w:docPartPr>
        <w:name w:val="2EDCA01060794814ADEEC2D175EB35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A77D37-96FB-4A3E-AA33-E35D1BA47A89}"/>
      </w:docPartPr>
      <w:docPartBody>
        <w:p w:rsidR="00D620D4" w:rsidRDefault="00D620D4" w:rsidP="00D620D4">
          <w:pPr>
            <w:pStyle w:val="2EDCA01060794814ADEEC2D175EB356D"/>
          </w:pPr>
          <w:r>
            <w:t>Monday</w:t>
          </w:r>
        </w:p>
      </w:docPartBody>
    </w:docPart>
    <w:docPart>
      <w:docPartPr>
        <w:name w:val="3739CDE3F7B949FE891F01FC87B3C7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5A7F4-A978-4181-81F1-3DD7E9955DCD}"/>
      </w:docPartPr>
      <w:docPartBody>
        <w:p w:rsidR="00D620D4" w:rsidRDefault="00D620D4" w:rsidP="00D620D4">
          <w:pPr>
            <w:pStyle w:val="3739CDE3F7B949FE891F01FC87B3C716"/>
          </w:pPr>
          <w:r>
            <w:t>Tuesday</w:t>
          </w:r>
        </w:p>
      </w:docPartBody>
    </w:docPart>
    <w:docPart>
      <w:docPartPr>
        <w:name w:val="533BF743FBCE44D599571E7F753F1C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656BF-5874-4666-AD58-B31A6A3EE7EC}"/>
      </w:docPartPr>
      <w:docPartBody>
        <w:p w:rsidR="00D620D4" w:rsidRDefault="00D620D4" w:rsidP="00D620D4">
          <w:pPr>
            <w:pStyle w:val="533BF743FBCE44D599571E7F753F1CD8"/>
          </w:pPr>
          <w:r>
            <w:t>Wednesday</w:t>
          </w:r>
        </w:p>
      </w:docPartBody>
    </w:docPart>
    <w:docPart>
      <w:docPartPr>
        <w:name w:val="5CB6E96BE7154CDF8C377DD41338E9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52B05-5E5B-46A3-9ABF-28E156592D39}"/>
      </w:docPartPr>
      <w:docPartBody>
        <w:p w:rsidR="00D620D4" w:rsidRDefault="00D620D4" w:rsidP="00D620D4">
          <w:pPr>
            <w:pStyle w:val="5CB6E96BE7154CDF8C377DD41338E925"/>
          </w:pPr>
          <w:r>
            <w:t>Thursday</w:t>
          </w:r>
        </w:p>
      </w:docPartBody>
    </w:docPart>
    <w:docPart>
      <w:docPartPr>
        <w:name w:val="5EE94D1466984E84BE0A10CF1F11D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BFFEC-4909-403C-BC01-8820493701E6}"/>
      </w:docPartPr>
      <w:docPartBody>
        <w:p w:rsidR="00D620D4" w:rsidRDefault="00D620D4" w:rsidP="00D620D4">
          <w:pPr>
            <w:pStyle w:val="5EE94D1466984E84BE0A10CF1F11D985"/>
          </w:pPr>
          <w:r>
            <w:t>Friday</w:t>
          </w:r>
        </w:p>
      </w:docPartBody>
    </w:docPart>
    <w:docPart>
      <w:docPartPr>
        <w:name w:val="E433F2C5D324474189F6DF1DD4CCF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7AD4F-4888-460A-992D-DD5836892ACF}"/>
      </w:docPartPr>
      <w:docPartBody>
        <w:p w:rsidR="00D620D4" w:rsidRDefault="00D620D4" w:rsidP="00D620D4">
          <w:pPr>
            <w:pStyle w:val="E433F2C5D324474189F6DF1DD4CCF116"/>
          </w:pPr>
          <w:r>
            <w:t>Saturday</w:t>
          </w:r>
        </w:p>
      </w:docPartBody>
    </w:docPart>
    <w:docPart>
      <w:docPartPr>
        <w:name w:val="E6B6F368D8C04EC1929C373486241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CB901-E451-4CB5-AE2B-C087E75A8992}"/>
      </w:docPartPr>
      <w:docPartBody>
        <w:p w:rsidR="00D620D4" w:rsidRDefault="00D620D4" w:rsidP="00D620D4">
          <w:pPr>
            <w:pStyle w:val="E6B6F368D8C04EC1929C3734862410FF"/>
          </w:pPr>
          <w:r>
            <w:t>Sunday</w:t>
          </w:r>
        </w:p>
      </w:docPartBody>
    </w:docPart>
    <w:docPart>
      <w:docPartPr>
        <w:name w:val="007F9E44519A4DF1B730A5DC0810F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11969C-7B2E-43E6-86FC-C802A5DDB354}"/>
      </w:docPartPr>
      <w:docPartBody>
        <w:p w:rsidR="00D620D4" w:rsidRDefault="00D620D4" w:rsidP="00D620D4">
          <w:pPr>
            <w:pStyle w:val="007F9E44519A4DF1B730A5DC0810FDA8"/>
          </w:pPr>
          <w:r>
            <w:t>Monday</w:t>
          </w:r>
        </w:p>
      </w:docPartBody>
    </w:docPart>
    <w:docPart>
      <w:docPartPr>
        <w:name w:val="FAFBF8D703624FD7A7667B6BB4216F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CAD01-BD63-433B-B7C6-93E581293775}"/>
      </w:docPartPr>
      <w:docPartBody>
        <w:p w:rsidR="00D620D4" w:rsidRDefault="00D620D4" w:rsidP="00D620D4">
          <w:pPr>
            <w:pStyle w:val="FAFBF8D703624FD7A7667B6BB4216F5C"/>
          </w:pPr>
          <w:r>
            <w:t>Tuesday</w:t>
          </w:r>
        </w:p>
      </w:docPartBody>
    </w:docPart>
    <w:docPart>
      <w:docPartPr>
        <w:name w:val="56EF1E82556D4E76B6C253F07C5D8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BF416-0061-45F9-8C3D-296DD75C45EF}"/>
      </w:docPartPr>
      <w:docPartBody>
        <w:p w:rsidR="00D620D4" w:rsidRDefault="00D620D4" w:rsidP="00D620D4">
          <w:pPr>
            <w:pStyle w:val="56EF1E82556D4E76B6C253F07C5D8CAE"/>
          </w:pPr>
          <w:r>
            <w:t>Wednesday</w:t>
          </w:r>
        </w:p>
      </w:docPartBody>
    </w:docPart>
    <w:docPart>
      <w:docPartPr>
        <w:name w:val="7365469A7CAD4F1084FEA6AF9F57F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33195-0B14-4CD4-B4FA-7236C6770C71}"/>
      </w:docPartPr>
      <w:docPartBody>
        <w:p w:rsidR="00D620D4" w:rsidRDefault="00D620D4" w:rsidP="00D620D4">
          <w:pPr>
            <w:pStyle w:val="7365469A7CAD4F1084FEA6AF9F57FD49"/>
          </w:pPr>
          <w:r>
            <w:t>Thursday</w:t>
          </w:r>
        </w:p>
      </w:docPartBody>
    </w:docPart>
    <w:docPart>
      <w:docPartPr>
        <w:name w:val="9E357AB5C1CC4868AF482E9BA8C0A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8BE875-6881-459D-8654-C60241739068}"/>
      </w:docPartPr>
      <w:docPartBody>
        <w:p w:rsidR="00D620D4" w:rsidRDefault="00D620D4" w:rsidP="00D620D4">
          <w:pPr>
            <w:pStyle w:val="9E357AB5C1CC4868AF482E9BA8C0A5BD"/>
          </w:pPr>
          <w:r>
            <w:t>Friday</w:t>
          </w:r>
        </w:p>
      </w:docPartBody>
    </w:docPart>
    <w:docPart>
      <w:docPartPr>
        <w:name w:val="D8CBDE9659F74BFDBF1D98486175AA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34E5F-2769-472D-8F58-6A396A7E3D3D}"/>
      </w:docPartPr>
      <w:docPartBody>
        <w:p w:rsidR="00D620D4" w:rsidRDefault="00D620D4" w:rsidP="00D620D4">
          <w:pPr>
            <w:pStyle w:val="D8CBDE9659F74BFDBF1D98486175AA14"/>
          </w:pPr>
          <w:r>
            <w:t>Saturday</w:t>
          </w:r>
        </w:p>
      </w:docPartBody>
    </w:docPart>
    <w:docPart>
      <w:docPartPr>
        <w:name w:val="848290C9E0884A18AE6A073FAE61F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A16E1-6751-46E5-8113-F260D083C69D}"/>
      </w:docPartPr>
      <w:docPartBody>
        <w:p w:rsidR="00D620D4" w:rsidRDefault="00D620D4" w:rsidP="00D620D4">
          <w:pPr>
            <w:pStyle w:val="848290C9E0884A18AE6A073FAE61F0B6"/>
          </w:pPr>
          <w:r>
            <w:t>Sunday</w:t>
          </w:r>
        </w:p>
      </w:docPartBody>
    </w:docPart>
    <w:docPart>
      <w:docPartPr>
        <w:name w:val="A6C1A31F9E2844F899B606E73E87AC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12E2F-303A-494F-81F9-95010B0BF89B}"/>
      </w:docPartPr>
      <w:docPartBody>
        <w:p w:rsidR="00D620D4" w:rsidRDefault="00D620D4" w:rsidP="00D620D4">
          <w:pPr>
            <w:pStyle w:val="A6C1A31F9E2844F899B606E73E87ACB4"/>
          </w:pPr>
          <w:r>
            <w:t>Monday</w:t>
          </w:r>
        </w:p>
      </w:docPartBody>
    </w:docPart>
    <w:docPart>
      <w:docPartPr>
        <w:name w:val="4D710280F8374B5EBEFB29785F25A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493BA4-24BC-404F-9B66-082A893F1AE9}"/>
      </w:docPartPr>
      <w:docPartBody>
        <w:p w:rsidR="00D620D4" w:rsidRDefault="00D620D4" w:rsidP="00D620D4">
          <w:pPr>
            <w:pStyle w:val="4D710280F8374B5EBEFB29785F25AE1B"/>
          </w:pPr>
          <w:r>
            <w:t>Tuesday</w:t>
          </w:r>
        </w:p>
      </w:docPartBody>
    </w:docPart>
    <w:docPart>
      <w:docPartPr>
        <w:name w:val="C66F727227D24A85885469C0A49A0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0C4F0-19F6-4AAE-A519-EE4DD014D6D4}"/>
      </w:docPartPr>
      <w:docPartBody>
        <w:p w:rsidR="00D620D4" w:rsidRDefault="00D620D4" w:rsidP="00D620D4">
          <w:pPr>
            <w:pStyle w:val="C66F727227D24A85885469C0A49A05BB"/>
          </w:pPr>
          <w:r>
            <w:t>Wednesday</w:t>
          </w:r>
        </w:p>
      </w:docPartBody>
    </w:docPart>
    <w:docPart>
      <w:docPartPr>
        <w:name w:val="D22F0ED0501A4990863981C459375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C6106-FF3D-4A95-B821-F2F9D7769225}"/>
      </w:docPartPr>
      <w:docPartBody>
        <w:p w:rsidR="00D620D4" w:rsidRDefault="00D620D4" w:rsidP="00D620D4">
          <w:pPr>
            <w:pStyle w:val="D22F0ED0501A4990863981C459375327"/>
          </w:pPr>
          <w:r>
            <w:t>Thursday</w:t>
          </w:r>
        </w:p>
      </w:docPartBody>
    </w:docPart>
    <w:docPart>
      <w:docPartPr>
        <w:name w:val="D386EC108ADF4E5BB7FDCE6EAEC5F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14A79-54FE-4DF8-A72D-B0D137274E36}"/>
      </w:docPartPr>
      <w:docPartBody>
        <w:p w:rsidR="00D620D4" w:rsidRDefault="00D620D4" w:rsidP="00D620D4">
          <w:pPr>
            <w:pStyle w:val="D386EC108ADF4E5BB7FDCE6EAEC5FCB6"/>
          </w:pPr>
          <w:r>
            <w:t>Friday</w:t>
          </w:r>
        </w:p>
      </w:docPartBody>
    </w:docPart>
    <w:docPart>
      <w:docPartPr>
        <w:name w:val="9E897AE8C2134B4DA464AB677EC03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95F3D-7C12-4BB0-99DD-D2F5B7D0BF13}"/>
      </w:docPartPr>
      <w:docPartBody>
        <w:p w:rsidR="00D620D4" w:rsidRDefault="00D620D4" w:rsidP="00D620D4">
          <w:pPr>
            <w:pStyle w:val="9E897AE8C2134B4DA464AB677EC0319C"/>
          </w:pPr>
          <w:r>
            <w:t>Saturday</w:t>
          </w:r>
        </w:p>
      </w:docPartBody>
    </w:docPart>
    <w:docPart>
      <w:docPartPr>
        <w:name w:val="65FB4621554B439DA1F080CEA4D19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13D8F-301C-4E28-B8F7-4EE4205A864D}"/>
      </w:docPartPr>
      <w:docPartBody>
        <w:p w:rsidR="00D620D4" w:rsidRDefault="00D620D4" w:rsidP="00D620D4">
          <w:pPr>
            <w:pStyle w:val="65FB4621554B439DA1F080CEA4D19D61"/>
          </w:pPr>
          <w:r>
            <w:t>Sunday</w:t>
          </w:r>
        </w:p>
      </w:docPartBody>
    </w:docPart>
    <w:docPart>
      <w:docPartPr>
        <w:name w:val="16FE439F62F1498EB7C720B97DC615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0602A-023C-4FE2-A01F-3A9F46261AF0}"/>
      </w:docPartPr>
      <w:docPartBody>
        <w:p w:rsidR="00D620D4" w:rsidRDefault="00D620D4" w:rsidP="00D620D4">
          <w:pPr>
            <w:pStyle w:val="16FE439F62F1498EB7C720B97DC615D5"/>
          </w:pPr>
          <w:r>
            <w:t>Monday</w:t>
          </w:r>
        </w:p>
      </w:docPartBody>
    </w:docPart>
    <w:docPart>
      <w:docPartPr>
        <w:name w:val="BD12EE27F3AA46558B7C734FBCF95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2B945-3CA8-4668-912C-09DB50F8E425}"/>
      </w:docPartPr>
      <w:docPartBody>
        <w:p w:rsidR="00D620D4" w:rsidRDefault="00D620D4" w:rsidP="00D620D4">
          <w:pPr>
            <w:pStyle w:val="BD12EE27F3AA46558B7C734FBCF95351"/>
          </w:pPr>
          <w:r>
            <w:t>Tuesday</w:t>
          </w:r>
        </w:p>
      </w:docPartBody>
    </w:docPart>
    <w:docPart>
      <w:docPartPr>
        <w:name w:val="D06FB5245C594C7E974132DDB28CB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C837F-354E-476E-A6A7-09B222C9E961}"/>
      </w:docPartPr>
      <w:docPartBody>
        <w:p w:rsidR="00D620D4" w:rsidRDefault="00D620D4" w:rsidP="00D620D4">
          <w:pPr>
            <w:pStyle w:val="D06FB5245C594C7E974132DDB28CB8AB"/>
          </w:pPr>
          <w:r>
            <w:t>Wednesday</w:t>
          </w:r>
        </w:p>
      </w:docPartBody>
    </w:docPart>
    <w:docPart>
      <w:docPartPr>
        <w:name w:val="6C84B3E350C549BE91893F56D5C10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53384-ECD9-409A-929B-43B952A155F0}"/>
      </w:docPartPr>
      <w:docPartBody>
        <w:p w:rsidR="00D620D4" w:rsidRDefault="00D620D4" w:rsidP="00D620D4">
          <w:pPr>
            <w:pStyle w:val="6C84B3E350C549BE91893F56D5C10CC3"/>
          </w:pPr>
          <w:r>
            <w:t>Thursday</w:t>
          </w:r>
        </w:p>
      </w:docPartBody>
    </w:docPart>
    <w:docPart>
      <w:docPartPr>
        <w:name w:val="6825F595F0D8445ABA4A19118053E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463DC7-2C11-470F-8D02-FAFC0B8BAE86}"/>
      </w:docPartPr>
      <w:docPartBody>
        <w:p w:rsidR="00D620D4" w:rsidRDefault="00D620D4" w:rsidP="00D620D4">
          <w:pPr>
            <w:pStyle w:val="6825F595F0D8445ABA4A19118053E2CC"/>
          </w:pPr>
          <w:r>
            <w:t>Friday</w:t>
          </w:r>
        </w:p>
      </w:docPartBody>
    </w:docPart>
    <w:docPart>
      <w:docPartPr>
        <w:name w:val="9F3C1DA024544B2FB5D4683E9DF74A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C274C-3638-4535-89C7-191F40223216}"/>
      </w:docPartPr>
      <w:docPartBody>
        <w:p w:rsidR="00D620D4" w:rsidRDefault="00D620D4" w:rsidP="00D620D4">
          <w:pPr>
            <w:pStyle w:val="9F3C1DA024544B2FB5D4683E9DF74AE6"/>
          </w:pPr>
          <w:r>
            <w:t>Saturday</w:t>
          </w:r>
        </w:p>
      </w:docPartBody>
    </w:docPart>
    <w:docPart>
      <w:docPartPr>
        <w:name w:val="22BCCD92455E4A34803471EA55053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F316C-50A0-4529-9F4E-9D5084DCB2DE}"/>
      </w:docPartPr>
      <w:docPartBody>
        <w:p w:rsidR="00D620D4" w:rsidRDefault="00D620D4" w:rsidP="00D620D4">
          <w:pPr>
            <w:pStyle w:val="22BCCD92455E4A34803471EA550531F9"/>
          </w:pPr>
          <w:r>
            <w:t>Sunday</w:t>
          </w:r>
        </w:p>
      </w:docPartBody>
    </w:docPart>
    <w:docPart>
      <w:docPartPr>
        <w:name w:val="3F032543E42940CE8CE3A4984B785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867B3-64A9-4B07-86D0-35093E7E2BB3}"/>
      </w:docPartPr>
      <w:docPartBody>
        <w:p w:rsidR="00D620D4" w:rsidRDefault="00D620D4" w:rsidP="00D620D4">
          <w:pPr>
            <w:pStyle w:val="3F032543E42940CE8CE3A4984B78518E"/>
          </w:pPr>
          <w:r>
            <w:t>Monday</w:t>
          </w:r>
        </w:p>
      </w:docPartBody>
    </w:docPart>
    <w:docPart>
      <w:docPartPr>
        <w:name w:val="B365F904FE064390BA7AA8FA6AC86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AA886-CA37-4931-B6D6-B0DC665F9297}"/>
      </w:docPartPr>
      <w:docPartBody>
        <w:p w:rsidR="00D620D4" w:rsidRDefault="00D620D4" w:rsidP="00D620D4">
          <w:pPr>
            <w:pStyle w:val="B365F904FE064390BA7AA8FA6AC8600D"/>
          </w:pPr>
          <w:r>
            <w:t>Tuesday</w:t>
          </w:r>
        </w:p>
      </w:docPartBody>
    </w:docPart>
    <w:docPart>
      <w:docPartPr>
        <w:name w:val="EE7C2F082E6A46CFAB08317D74FD2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37483-5D48-4491-B20E-4E1AF95DEBFB}"/>
      </w:docPartPr>
      <w:docPartBody>
        <w:p w:rsidR="00D620D4" w:rsidRDefault="00D620D4" w:rsidP="00D620D4">
          <w:pPr>
            <w:pStyle w:val="EE7C2F082E6A46CFAB08317D74FD25F8"/>
          </w:pPr>
          <w:r>
            <w:t>Wednesday</w:t>
          </w:r>
        </w:p>
      </w:docPartBody>
    </w:docPart>
    <w:docPart>
      <w:docPartPr>
        <w:name w:val="FF5252C4E815491B859534D2B29473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50023-6C62-4A65-86AA-4F723CA9F264}"/>
      </w:docPartPr>
      <w:docPartBody>
        <w:p w:rsidR="00D620D4" w:rsidRDefault="00D620D4" w:rsidP="00D620D4">
          <w:pPr>
            <w:pStyle w:val="FF5252C4E815491B859534D2B2947325"/>
          </w:pPr>
          <w:r>
            <w:t>Thursday</w:t>
          </w:r>
        </w:p>
      </w:docPartBody>
    </w:docPart>
    <w:docPart>
      <w:docPartPr>
        <w:name w:val="C11B86B0B213431B9389076A927D8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C43D4-44C0-4219-A5BC-34D4BCDEE077}"/>
      </w:docPartPr>
      <w:docPartBody>
        <w:p w:rsidR="00D620D4" w:rsidRDefault="00D620D4" w:rsidP="00D620D4">
          <w:pPr>
            <w:pStyle w:val="C11B86B0B213431B9389076A927D8689"/>
          </w:pPr>
          <w:r>
            <w:t>Friday</w:t>
          </w:r>
        </w:p>
      </w:docPartBody>
    </w:docPart>
    <w:docPart>
      <w:docPartPr>
        <w:name w:val="7AEEACD5F4834C66BF5503292449A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8DE4B-B09C-4244-B0CA-2DCCB0B96328}"/>
      </w:docPartPr>
      <w:docPartBody>
        <w:p w:rsidR="00D620D4" w:rsidRDefault="00D620D4" w:rsidP="00D620D4">
          <w:pPr>
            <w:pStyle w:val="7AEEACD5F4834C66BF5503292449A69C"/>
          </w:pPr>
          <w:r>
            <w:t>Saturday</w:t>
          </w:r>
        </w:p>
      </w:docPartBody>
    </w:docPart>
    <w:docPart>
      <w:docPartPr>
        <w:name w:val="0204846A7C81439FA4397AB62F48DF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E84671-7EE3-4504-8AD9-2F754A5440E6}"/>
      </w:docPartPr>
      <w:docPartBody>
        <w:p w:rsidR="00D620D4" w:rsidRDefault="00D620D4" w:rsidP="00D620D4">
          <w:pPr>
            <w:pStyle w:val="0204846A7C81439FA4397AB62F48DF5C"/>
          </w:pPr>
          <w:r>
            <w:t>Sunday</w:t>
          </w:r>
        </w:p>
      </w:docPartBody>
    </w:docPart>
    <w:docPart>
      <w:docPartPr>
        <w:name w:val="AD1A781F9E8F449EBE5D1718297E97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69BEC-81F5-45B4-B7E4-5E2A2CDAF707}"/>
      </w:docPartPr>
      <w:docPartBody>
        <w:p w:rsidR="00D620D4" w:rsidRDefault="00D620D4" w:rsidP="00D620D4">
          <w:pPr>
            <w:pStyle w:val="AD1A781F9E8F449EBE5D1718297E97E6"/>
          </w:pPr>
          <w:r>
            <w:t>Monday</w:t>
          </w:r>
        </w:p>
      </w:docPartBody>
    </w:docPart>
    <w:docPart>
      <w:docPartPr>
        <w:name w:val="5D1B29DC45744F40BABF8277A01DE7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C38E3-CDD3-4755-9C2A-8EB157E0B7F8}"/>
      </w:docPartPr>
      <w:docPartBody>
        <w:p w:rsidR="00D620D4" w:rsidRDefault="00D620D4" w:rsidP="00D620D4">
          <w:pPr>
            <w:pStyle w:val="5D1B29DC45744F40BABF8277A01DE780"/>
          </w:pPr>
          <w:r>
            <w:t>Tuesday</w:t>
          </w:r>
        </w:p>
      </w:docPartBody>
    </w:docPart>
    <w:docPart>
      <w:docPartPr>
        <w:name w:val="D683D45557DA41C28C0A7AA2F40C0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39629-EE05-4A0C-83BD-5FB00C255A68}"/>
      </w:docPartPr>
      <w:docPartBody>
        <w:p w:rsidR="00D620D4" w:rsidRDefault="00D620D4" w:rsidP="00D620D4">
          <w:pPr>
            <w:pStyle w:val="D683D45557DA41C28C0A7AA2F40C0F48"/>
          </w:pPr>
          <w:r>
            <w:t>Wednesday</w:t>
          </w:r>
        </w:p>
      </w:docPartBody>
    </w:docPart>
    <w:docPart>
      <w:docPartPr>
        <w:name w:val="C62D25E4A65143CCA04C2DD6BB76B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F52BE4-D0B2-4B5A-9F16-E4173AF0FE9F}"/>
      </w:docPartPr>
      <w:docPartBody>
        <w:p w:rsidR="00D620D4" w:rsidRDefault="00D620D4" w:rsidP="00D620D4">
          <w:pPr>
            <w:pStyle w:val="C62D25E4A65143CCA04C2DD6BB76B5C7"/>
          </w:pPr>
          <w:r>
            <w:t>Thursday</w:t>
          </w:r>
        </w:p>
      </w:docPartBody>
    </w:docPart>
    <w:docPart>
      <w:docPartPr>
        <w:name w:val="12F325DE145A47EABB34BF1549413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5852A-84A1-4C1B-805E-B0806E60A072}"/>
      </w:docPartPr>
      <w:docPartBody>
        <w:p w:rsidR="00D620D4" w:rsidRDefault="00D620D4" w:rsidP="00D620D4">
          <w:pPr>
            <w:pStyle w:val="12F325DE145A47EABB34BF15494137EA"/>
          </w:pPr>
          <w:r>
            <w:t>Friday</w:t>
          </w:r>
        </w:p>
      </w:docPartBody>
    </w:docPart>
    <w:docPart>
      <w:docPartPr>
        <w:name w:val="333303DFD49D422696982510D4CCB9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BBA08-F57E-4AC8-B1B6-87B55D0C3E9A}"/>
      </w:docPartPr>
      <w:docPartBody>
        <w:p w:rsidR="00D620D4" w:rsidRDefault="00D620D4" w:rsidP="00D620D4">
          <w:pPr>
            <w:pStyle w:val="333303DFD49D422696982510D4CCB94B"/>
          </w:pPr>
          <w:r>
            <w:t>Saturday</w:t>
          </w:r>
        </w:p>
      </w:docPartBody>
    </w:docPart>
    <w:docPart>
      <w:docPartPr>
        <w:name w:val="3FFBC5836630498A83AACBADD58D5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27317-26B8-4ED9-8293-06C03A1D202F}"/>
      </w:docPartPr>
      <w:docPartBody>
        <w:p w:rsidR="00D620D4" w:rsidRDefault="00D620D4" w:rsidP="00D620D4">
          <w:pPr>
            <w:pStyle w:val="3FFBC5836630498A83AACBADD58D5486"/>
          </w:pPr>
          <w:r>
            <w:t>Sunday</w:t>
          </w:r>
        </w:p>
      </w:docPartBody>
    </w:docPart>
    <w:docPart>
      <w:docPartPr>
        <w:name w:val="B00819E4373B48C29CB2B67D79D4A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29FB0-E922-464F-9DF8-0C6AAE6CC99E}"/>
      </w:docPartPr>
      <w:docPartBody>
        <w:p w:rsidR="00D620D4" w:rsidRDefault="00D620D4" w:rsidP="00D620D4">
          <w:pPr>
            <w:pStyle w:val="B00819E4373B48C29CB2B67D79D4A3D4"/>
          </w:pPr>
          <w:r>
            <w:t>Monday</w:t>
          </w:r>
        </w:p>
      </w:docPartBody>
    </w:docPart>
    <w:docPart>
      <w:docPartPr>
        <w:name w:val="721A043EDF0D472695E28C129F345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EB186-41B9-4519-BA4B-6EE47C84D1E8}"/>
      </w:docPartPr>
      <w:docPartBody>
        <w:p w:rsidR="00D620D4" w:rsidRDefault="00D620D4" w:rsidP="00D620D4">
          <w:pPr>
            <w:pStyle w:val="721A043EDF0D472695E28C129F34566B"/>
          </w:pPr>
          <w:r>
            <w:t>Tuesday</w:t>
          </w:r>
        </w:p>
      </w:docPartBody>
    </w:docPart>
    <w:docPart>
      <w:docPartPr>
        <w:name w:val="0A37FF07AFD545B28D8B190D94F384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58161-61F1-4D2B-AC30-E99892F54EDF}"/>
      </w:docPartPr>
      <w:docPartBody>
        <w:p w:rsidR="00D620D4" w:rsidRDefault="00D620D4" w:rsidP="00D620D4">
          <w:pPr>
            <w:pStyle w:val="0A37FF07AFD545B28D8B190D94F3841F"/>
          </w:pPr>
          <w:r>
            <w:t>Wednesday</w:t>
          </w:r>
        </w:p>
      </w:docPartBody>
    </w:docPart>
    <w:docPart>
      <w:docPartPr>
        <w:name w:val="2DBE74E7A2734D61886AD3DB1F7C4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F0B98-E0CD-495D-A62C-B750165F8ABF}"/>
      </w:docPartPr>
      <w:docPartBody>
        <w:p w:rsidR="00D620D4" w:rsidRDefault="00D620D4" w:rsidP="00D620D4">
          <w:pPr>
            <w:pStyle w:val="2DBE74E7A2734D61886AD3DB1F7C4436"/>
          </w:pPr>
          <w:r>
            <w:t>Thursday</w:t>
          </w:r>
        </w:p>
      </w:docPartBody>
    </w:docPart>
    <w:docPart>
      <w:docPartPr>
        <w:name w:val="A7AE9BC6E51441A6A0FCD166F064B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AC40B-40AB-424F-B0F7-F680B44FE599}"/>
      </w:docPartPr>
      <w:docPartBody>
        <w:p w:rsidR="00D620D4" w:rsidRDefault="00D620D4" w:rsidP="00D620D4">
          <w:pPr>
            <w:pStyle w:val="A7AE9BC6E51441A6A0FCD166F064B735"/>
          </w:pPr>
          <w:r>
            <w:t>Friday</w:t>
          </w:r>
        </w:p>
      </w:docPartBody>
    </w:docPart>
    <w:docPart>
      <w:docPartPr>
        <w:name w:val="4E683395C10947B0AFDC19D9ADD71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57324-FAAA-45EC-A34D-0F73534D2325}"/>
      </w:docPartPr>
      <w:docPartBody>
        <w:p w:rsidR="00D620D4" w:rsidRDefault="00D620D4" w:rsidP="00D620D4">
          <w:pPr>
            <w:pStyle w:val="4E683395C10947B0AFDC19D9ADD71400"/>
          </w:pPr>
          <w:r>
            <w:t>Saturday</w:t>
          </w:r>
        </w:p>
      </w:docPartBody>
    </w:docPart>
    <w:docPart>
      <w:docPartPr>
        <w:name w:val="BE64620E062F4D9989180C0713B2E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DB02B-616C-4DAE-A4E1-6F757A94E3B9}"/>
      </w:docPartPr>
      <w:docPartBody>
        <w:p w:rsidR="00D620D4" w:rsidRDefault="00D620D4" w:rsidP="00D620D4">
          <w:pPr>
            <w:pStyle w:val="BE64620E062F4D9989180C0713B2E15A"/>
          </w:pPr>
          <w:r>
            <w:t>Sunday</w:t>
          </w:r>
        </w:p>
      </w:docPartBody>
    </w:docPart>
    <w:docPart>
      <w:docPartPr>
        <w:name w:val="40E2F92B966A44868709D980CD5F1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0C7A26-9899-49CC-BECE-986B0C841F11}"/>
      </w:docPartPr>
      <w:docPartBody>
        <w:p w:rsidR="00D620D4" w:rsidRDefault="00D620D4" w:rsidP="00D620D4">
          <w:pPr>
            <w:pStyle w:val="40E2F92B966A44868709D980CD5F1EE9"/>
          </w:pPr>
          <w:r>
            <w:t>Monday</w:t>
          </w:r>
        </w:p>
      </w:docPartBody>
    </w:docPart>
    <w:docPart>
      <w:docPartPr>
        <w:name w:val="0C7DFA2B4684400FB4FD338EDF2E4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A3F40-7293-405A-804C-4AAD194F6A49}"/>
      </w:docPartPr>
      <w:docPartBody>
        <w:p w:rsidR="00D620D4" w:rsidRDefault="00D620D4" w:rsidP="00D620D4">
          <w:pPr>
            <w:pStyle w:val="0C7DFA2B4684400FB4FD338EDF2E4D1C"/>
          </w:pPr>
          <w:r>
            <w:t>Tuesday</w:t>
          </w:r>
        </w:p>
      </w:docPartBody>
    </w:docPart>
    <w:docPart>
      <w:docPartPr>
        <w:name w:val="A57BC080615D419E9FCACAE9265AE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E755C-C020-4A6C-8A71-7A50812A6C35}"/>
      </w:docPartPr>
      <w:docPartBody>
        <w:p w:rsidR="00D620D4" w:rsidRDefault="00D620D4" w:rsidP="00D620D4">
          <w:pPr>
            <w:pStyle w:val="A57BC080615D419E9FCACAE9265AE69D"/>
          </w:pPr>
          <w:r>
            <w:t>Wednesday</w:t>
          </w:r>
        </w:p>
      </w:docPartBody>
    </w:docPart>
    <w:docPart>
      <w:docPartPr>
        <w:name w:val="34FAC62C3EE84374889C2D96160E1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35895-C69C-464A-828D-0BB8578EC7A9}"/>
      </w:docPartPr>
      <w:docPartBody>
        <w:p w:rsidR="00D620D4" w:rsidRDefault="00D620D4" w:rsidP="00D620D4">
          <w:pPr>
            <w:pStyle w:val="34FAC62C3EE84374889C2D96160E10C8"/>
          </w:pPr>
          <w:r>
            <w:t>Thursday</w:t>
          </w:r>
        </w:p>
      </w:docPartBody>
    </w:docPart>
    <w:docPart>
      <w:docPartPr>
        <w:name w:val="5AB5328E6A7644EEBCC1F5CFF9B85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6D244-9C80-4D4E-8261-689459894954}"/>
      </w:docPartPr>
      <w:docPartBody>
        <w:p w:rsidR="00D620D4" w:rsidRDefault="00D620D4" w:rsidP="00D620D4">
          <w:pPr>
            <w:pStyle w:val="5AB5328E6A7644EEBCC1F5CFF9B854F9"/>
          </w:pPr>
          <w:r>
            <w:t>Friday</w:t>
          </w:r>
        </w:p>
      </w:docPartBody>
    </w:docPart>
    <w:docPart>
      <w:docPartPr>
        <w:name w:val="BB84D1C49D32490EA3B9772AF253A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E07CEA-8FA9-4FC0-8EF1-524243B266D0}"/>
      </w:docPartPr>
      <w:docPartBody>
        <w:p w:rsidR="00D620D4" w:rsidRDefault="00D620D4" w:rsidP="00D620D4">
          <w:pPr>
            <w:pStyle w:val="BB84D1C49D32490EA3B9772AF253A45B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0D4"/>
    <w:rsid w:val="0002202C"/>
    <w:rsid w:val="006A2A70"/>
    <w:rsid w:val="00766D3E"/>
    <w:rsid w:val="00781DC8"/>
    <w:rsid w:val="00800F44"/>
    <w:rsid w:val="00840D87"/>
    <w:rsid w:val="00B50D18"/>
    <w:rsid w:val="00D620D4"/>
    <w:rsid w:val="00DF1FD9"/>
    <w:rsid w:val="00FB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A237A480E394A4A810BC143F8E645DE">
    <w:name w:val="4A237A480E394A4A810BC143F8E645DE"/>
  </w:style>
  <w:style w:type="paragraph" w:customStyle="1" w:styleId="71261C009D2849B99B94D85DEED6BE1B">
    <w:name w:val="71261C009D2849B99B94D85DEED6BE1B"/>
  </w:style>
  <w:style w:type="paragraph" w:customStyle="1" w:styleId="2DE3093E07C741F0AD91372865E82A60">
    <w:name w:val="2DE3093E07C741F0AD91372865E82A60"/>
  </w:style>
  <w:style w:type="paragraph" w:customStyle="1" w:styleId="966AEC42C6014B9D87E6F524D49C10D2">
    <w:name w:val="966AEC42C6014B9D87E6F524D49C10D2"/>
  </w:style>
  <w:style w:type="paragraph" w:customStyle="1" w:styleId="52E4204D58B749E5B3231D198F1A43E9">
    <w:name w:val="52E4204D58B749E5B3231D198F1A43E9"/>
  </w:style>
  <w:style w:type="paragraph" w:customStyle="1" w:styleId="E333F91BDDBE4D0DAE91D846A07F4755">
    <w:name w:val="E333F91BDDBE4D0DAE91D846A07F4755"/>
  </w:style>
  <w:style w:type="paragraph" w:customStyle="1" w:styleId="A788BB62665D4724998C011C18571ACE">
    <w:name w:val="A788BB62665D4724998C011C18571ACE"/>
  </w:style>
  <w:style w:type="paragraph" w:customStyle="1" w:styleId="A3F11E71E34C4840BCD3877B00958A8D">
    <w:name w:val="A3F11E71E34C4840BCD3877B00958A8D"/>
    <w:rsid w:val="00D620D4"/>
  </w:style>
  <w:style w:type="paragraph" w:customStyle="1" w:styleId="37D8BFB3FD064E95B2018008CD11B6F5">
    <w:name w:val="37D8BFB3FD064E95B2018008CD11B6F5"/>
    <w:rsid w:val="00D620D4"/>
  </w:style>
  <w:style w:type="paragraph" w:customStyle="1" w:styleId="E612E504BDAD452AB612ACEFD82F8471">
    <w:name w:val="E612E504BDAD452AB612ACEFD82F8471"/>
    <w:rsid w:val="00D620D4"/>
  </w:style>
  <w:style w:type="paragraph" w:customStyle="1" w:styleId="A128E28E709747A1AF1233630393C5A5">
    <w:name w:val="A128E28E709747A1AF1233630393C5A5"/>
    <w:rsid w:val="00D620D4"/>
  </w:style>
  <w:style w:type="paragraph" w:customStyle="1" w:styleId="FCC07C79C779474BA8C2202C7CA47A02">
    <w:name w:val="FCC07C79C779474BA8C2202C7CA47A02"/>
    <w:rsid w:val="00D620D4"/>
  </w:style>
  <w:style w:type="paragraph" w:customStyle="1" w:styleId="2FB5735D4CAD442FB1D1C73E91DEF9E3">
    <w:name w:val="2FB5735D4CAD442FB1D1C73E91DEF9E3"/>
    <w:rsid w:val="00D620D4"/>
  </w:style>
  <w:style w:type="paragraph" w:customStyle="1" w:styleId="354C716EE8174954AF4ACFD5E751579D">
    <w:name w:val="354C716EE8174954AF4ACFD5E751579D"/>
    <w:rsid w:val="00D620D4"/>
  </w:style>
  <w:style w:type="paragraph" w:customStyle="1" w:styleId="E8BAFDD63D9D4CEAA8CA2B56A1FE2E26">
    <w:name w:val="E8BAFDD63D9D4CEAA8CA2B56A1FE2E26"/>
    <w:rsid w:val="00D620D4"/>
  </w:style>
  <w:style w:type="paragraph" w:customStyle="1" w:styleId="7B48A9423181413FADC78233F390877F">
    <w:name w:val="7B48A9423181413FADC78233F390877F"/>
    <w:rsid w:val="00D620D4"/>
  </w:style>
  <w:style w:type="paragraph" w:customStyle="1" w:styleId="07678FD8C42C472BB72696AF2A21FA26">
    <w:name w:val="07678FD8C42C472BB72696AF2A21FA26"/>
    <w:rsid w:val="00D620D4"/>
  </w:style>
  <w:style w:type="paragraph" w:customStyle="1" w:styleId="651E26CAB2F2479B8A6F71A6DA231A71">
    <w:name w:val="651E26CAB2F2479B8A6F71A6DA231A71"/>
    <w:rsid w:val="00D620D4"/>
  </w:style>
  <w:style w:type="paragraph" w:customStyle="1" w:styleId="AAF634AFAC5D4519A1F5F2CB1AA85143">
    <w:name w:val="AAF634AFAC5D4519A1F5F2CB1AA85143"/>
    <w:rsid w:val="00D620D4"/>
  </w:style>
  <w:style w:type="paragraph" w:customStyle="1" w:styleId="B45DA9AAD2CB406E9D7BC70A4E983608">
    <w:name w:val="B45DA9AAD2CB406E9D7BC70A4E983608"/>
    <w:rsid w:val="00D620D4"/>
  </w:style>
  <w:style w:type="paragraph" w:customStyle="1" w:styleId="5AA246FC669547DDA6085E8A6FFA1B28">
    <w:name w:val="5AA246FC669547DDA6085E8A6FFA1B28"/>
    <w:rsid w:val="00D620D4"/>
  </w:style>
  <w:style w:type="paragraph" w:customStyle="1" w:styleId="0DFBEABA246F43DAB2452EBAD7A831F2">
    <w:name w:val="0DFBEABA246F43DAB2452EBAD7A831F2"/>
    <w:rsid w:val="00D620D4"/>
  </w:style>
  <w:style w:type="paragraph" w:customStyle="1" w:styleId="29AB3BFE893845A88A611335486AAAD2">
    <w:name w:val="29AB3BFE893845A88A611335486AAAD2"/>
    <w:rsid w:val="00D620D4"/>
  </w:style>
  <w:style w:type="paragraph" w:customStyle="1" w:styleId="F2A380B8CFFF47FFB0D75B64E7936118">
    <w:name w:val="F2A380B8CFFF47FFB0D75B64E7936118"/>
    <w:rsid w:val="00D620D4"/>
  </w:style>
  <w:style w:type="paragraph" w:customStyle="1" w:styleId="E6E5976AFB3D48DE9DB8AF9281BD9966">
    <w:name w:val="E6E5976AFB3D48DE9DB8AF9281BD9966"/>
    <w:rsid w:val="00D620D4"/>
  </w:style>
  <w:style w:type="paragraph" w:customStyle="1" w:styleId="54117066D55844FCA23F9C024CFF9672">
    <w:name w:val="54117066D55844FCA23F9C024CFF9672"/>
    <w:rsid w:val="00D620D4"/>
  </w:style>
  <w:style w:type="paragraph" w:customStyle="1" w:styleId="3E88538F213C4F039789FF33344055A2">
    <w:name w:val="3E88538F213C4F039789FF33344055A2"/>
    <w:rsid w:val="00D620D4"/>
  </w:style>
  <w:style w:type="paragraph" w:customStyle="1" w:styleId="7B471D37590A43529A9E6D0C13AADA20">
    <w:name w:val="7B471D37590A43529A9E6D0C13AADA20"/>
    <w:rsid w:val="00D620D4"/>
  </w:style>
  <w:style w:type="paragraph" w:customStyle="1" w:styleId="2C46C91378F640039E3DAEC875684598">
    <w:name w:val="2C46C91378F640039E3DAEC875684598"/>
    <w:rsid w:val="00D620D4"/>
  </w:style>
  <w:style w:type="paragraph" w:customStyle="1" w:styleId="2EDCA01060794814ADEEC2D175EB356D">
    <w:name w:val="2EDCA01060794814ADEEC2D175EB356D"/>
    <w:rsid w:val="00D620D4"/>
  </w:style>
  <w:style w:type="paragraph" w:customStyle="1" w:styleId="3739CDE3F7B949FE891F01FC87B3C716">
    <w:name w:val="3739CDE3F7B949FE891F01FC87B3C716"/>
    <w:rsid w:val="00D620D4"/>
  </w:style>
  <w:style w:type="paragraph" w:customStyle="1" w:styleId="533BF743FBCE44D599571E7F753F1CD8">
    <w:name w:val="533BF743FBCE44D599571E7F753F1CD8"/>
    <w:rsid w:val="00D620D4"/>
  </w:style>
  <w:style w:type="paragraph" w:customStyle="1" w:styleId="5CB6E96BE7154CDF8C377DD41338E925">
    <w:name w:val="5CB6E96BE7154CDF8C377DD41338E925"/>
    <w:rsid w:val="00D620D4"/>
  </w:style>
  <w:style w:type="paragraph" w:customStyle="1" w:styleId="5EE94D1466984E84BE0A10CF1F11D985">
    <w:name w:val="5EE94D1466984E84BE0A10CF1F11D985"/>
    <w:rsid w:val="00D620D4"/>
  </w:style>
  <w:style w:type="paragraph" w:customStyle="1" w:styleId="E433F2C5D324474189F6DF1DD4CCF116">
    <w:name w:val="E433F2C5D324474189F6DF1DD4CCF116"/>
    <w:rsid w:val="00D620D4"/>
  </w:style>
  <w:style w:type="paragraph" w:customStyle="1" w:styleId="E6B6F368D8C04EC1929C3734862410FF">
    <w:name w:val="E6B6F368D8C04EC1929C3734862410FF"/>
    <w:rsid w:val="00D620D4"/>
  </w:style>
  <w:style w:type="paragraph" w:customStyle="1" w:styleId="007F9E44519A4DF1B730A5DC0810FDA8">
    <w:name w:val="007F9E44519A4DF1B730A5DC0810FDA8"/>
    <w:rsid w:val="00D620D4"/>
  </w:style>
  <w:style w:type="paragraph" w:customStyle="1" w:styleId="FAFBF8D703624FD7A7667B6BB4216F5C">
    <w:name w:val="FAFBF8D703624FD7A7667B6BB4216F5C"/>
    <w:rsid w:val="00D620D4"/>
  </w:style>
  <w:style w:type="paragraph" w:customStyle="1" w:styleId="56EF1E82556D4E76B6C253F07C5D8CAE">
    <w:name w:val="56EF1E82556D4E76B6C253F07C5D8CAE"/>
    <w:rsid w:val="00D620D4"/>
  </w:style>
  <w:style w:type="paragraph" w:customStyle="1" w:styleId="7365469A7CAD4F1084FEA6AF9F57FD49">
    <w:name w:val="7365469A7CAD4F1084FEA6AF9F57FD49"/>
    <w:rsid w:val="00D620D4"/>
  </w:style>
  <w:style w:type="paragraph" w:customStyle="1" w:styleId="9E357AB5C1CC4868AF482E9BA8C0A5BD">
    <w:name w:val="9E357AB5C1CC4868AF482E9BA8C0A5BD"/>
    <w:rsid w:val="00D620D4"/>
  </w:style>
  <w:style w:type="paragraph" w:customStyle="1" w:styleId="D8CBDE9659F74BFDBF1D98486175AA14">
    <w:name w:val="D8CBDE9659F74BFDBF1D98486175AA14"/>
    <w:rsid w:val="00D620D4"/>
  </w:style>
  <w:style w:type="paragraph" w:customStyle="1" w:styleId="848290C9E0884A18AE6A073FAE61F0B6">
    <w:name w:val="848290C9E0884A18AE6A073FAE61F0B6"/>
    <w:rsid w:val="00D620D4"/>
  </w:style>
  <w:style w:type="paragraph" w:customStyle="1" w:styleId="A6C1A31F9E2844F899B606E73E87ACB4">
    <w:name w:val="A6C1A31F9E2844F899B606E73E87ACB4"/>
    <w:rsid w:val="00D620D4"/>
  </w:style>
  <w:style w:type="paragraph" w:customStyle="1" w:styleId="4D710280F8374B5EBEFB29785F25AE1B">
    <w:name w:val="4D710280F8374B5EBEFB29785F25AE1B"/>
    <w:rsid w:val="00D620D4"/>
  </w:style>
  <w:style w:type="paragraph" w:customStyle="1" w:styleId="C66F727227D24A85885469C0A49A05BB">
    <w:name w:val="C66F727227D24A85885469C0A49A05BB"/>
    <w:rsid w:val="00D620D4"/>
  </w:style>
  <w:style w:type="paragraph" w:customStyle="1" w:styleId="D22F0ED0501A4990863981C459375327">
    <w:name w:val="D22F0ED0501A4990863981C459375327"/>
    <w:rsid w:val="00D620D4"/>
  </w:style>
  <w:style w:type="paragraph" w:customStyle="1" w:styleId="D386EC108ADF4E5BB7FDCE6EAEC5FCB6">
    <w:name w:val="D386EC108ADF4E5BB7FDCE6EAEC5FCB6"/>
    <w:rsid w:val="00D620D4"/>
  </w:style>
  <w:style w:type="paragraph" w:customStyle="1" w:styleId="9E897AE8C2134B4DA464AB677EC0319C">
    <w:name w:val="9E897AE8C2134B4DA464AB677EC0319C"/>
    <w:rsid w:val="00D620D4"/>
  </w:style>
  <w:style w:type="paragraph" w:customStyle="1" w:styleId="65FB4621554B439DA1F080CEA4D19D61">
    <w:name w:val="65FB4621554B439DA1F080CEA4D19D61"/>
    <w:rsid w:val="00D620D4"/>
  </w:style>
  <w:style w:type="paragraph" w:customStyle="1" w:styleId="16FE439F62F1498EB7C720B97DC615D5">
    <w:name w:val="16FE439F62F1498EB7C720B97DC615D5"/>
    <w:rsid w:val="00D620D4"/>
  </w:style>
  <w:style w:type="paragraph" w:customStyle="1" w:styleId="BD12EE27F3AA46558B7C734FBCF95351">
    <w:name w:val="BD12EE27F3AA46558B7C734FBCF95351"/>
    <w:rsid w:val="00D620D4"/>
  </w:style>
  <w:style w:type="paragraph" w:customStyle="1" w:styleId="D06FB5245C594C7E974132DDB28CB8AB">
    <w:name w:val="D06FB5245C594C7E974132DDB28CB8AB"/>
    <w:rsid w:val="00D620D4"/>
  </w:style>
  <w:style w:type="paragraph" w:customStyle="1" w:styleId="6C84B3E350C549BE91893F56D5C10CC3">
    <w:name w:val="6C84B3E350C549BE91893F56D5C10CC3"/>
    <w:rsid w:val="00D620D4"/>
  </w:style>
  <w:style w:type="paragraph" w:customStyle="1" w:styleId="6825F595F0D8445ABA4A19118053E2CC">
    <w:name w:val="6825F595F0D8445ABA4A19118053E2CC"/>
    <w:rsid w:val="00D620D4"/>
  </w:style>
  <w:style w:type="paragraph" w:customStyle="1" w:styleId="9F3C1DA024544B2FB5D4683E9DF74AE6">
    <w:name w:val="9F3C1DA024544B2FB5D4683E9DF74AE6"/>
    <w:rsid w:val="00D620D4"/>
  </w:style>
  <w:style w:type="paragraph" w:customStyle="1" w:styleId="22BCCD92455E4A34803471EA550531F9">
    <w:name w:val="22BCCD92455E4A34803471EA550531F9"/>
    <w:rsid w:val="00D620D4"/>
  </w:style>
  <w:style w:type="paragraph" w:customStyle="1" w:styleId="3F032543E42940CE8CE3A4984B78518E">
    <w:name w:val="3F032543E42940CE8CE3A4984B78518E"/>
    <w:rsid w:val="00D620D4"/>
  </w:style>
  <w:style w:type="paragraph" w:customStyle="1" w:styleId="B365F904FE064390BA7AA8FA6AC8600D">
    <w:name w:val="B365F904FE064390BA7AA8FA6AC8600D"/>
    <w:rsid w:val="00D620D4"/>
  </w:style>
  <w:style w:type="paragraph" w:customStyle="1" w:styleId="EE7C2F082E6A46CFAB08317D74FD25F8">
    <w:name w:val="EE7C2F082E6A46CFAB08317D74FD25F8"/>
    <w:rsid w:val="00D620D4"/>
  </w:style>
  <w:style w:type="paragraph" w:customStyle="1" w:styleId="FF5252C4E815491B859534D2B2947325">
    <w:name w:val="FF5252C4E815491B859534D2B2947325"/>
    <w:rsid w:val="00D620D4"/>
  </w:style>
  <w:style w:type="paragraph" w:customStyle="1" w:styleId="C11B86B0B213431B9389076A927D8689">
    <w:name w:val="C11B86B0B213431B9389076A927D8689"/>
    <w:rsid w:val="00D620D4"/>
  </w:style>
  <w:style w:type="paragraph" w:customStyle="1" w:styleId="7AEEACD5F4834C66BF5503292449A69C">
    <w:name w:val="7AEEACD5F4834C66BF5503292449A69C"/>
    <w:rsid w:val="00D620D4"/>
  </w:style>
  <w:style w:type="paragraph" w:customStyle="1" w:styleId="0204846A7C81439FA4397AB62F48DF5C">
    <w:name w:val="0204846A7C81439FA4397AB62F48DF5C"/>
    <w:rsid w:val="00D620D4"/>
  </w:style>
  <w:style w:type="paragraph" w:customStyle="1" w:styleId="AD1A781F9E8F449EBE5D1718297E97E6">
    <w:name w:val="AD1A781F9E8F449EBE5D1718297E97E6"/>
    <w:rsid w:val="00D620D4"/>
  </w:style>
  <w:style w:type="paragraph" w:customStyle="1" w:styleId="5D1B29DC45744F40BABF8277A01DE780">
    <w:name w:val="5D1B29DC45744F40BABF8277A01DE780"/>
    <w:rsid w:val="00D620D4"/>
  </w:style>
  <w:style w:type="paragraph" w:customStyle="1" w:styleId="D683D45557DA41C28C0A7AA2F40C0F48">
    <w:name w:val="D683D45557DA41C28C0A7AA2F40C0F48"/>
    <w:rsid w:val="00D620D4"/>
  </w:style>
  <w:style w:type="paragraph" w:customStyle="1" w:styleId="C62D25E4A65143CCA04C2DD6BB76B5C7">
    <w:name w:val="C62D25E4A65143CCA04C2DD6BB76B5C7"/>
    <w:rsid w:val="00D620D4"/>
  </w:style>
  <w:style w:type="paragraph" w:customStyle="1" w:styleId="12F325DE145A47EABB34BF15494137EA">
    <w:name w:val="12F325DE145A47EABB34BF15494137EA"/>
    <w:rsid w:val="00D620D4"/>
  </w:style>
  <w:style w:type="paragraph" w:customStyle="1" w:styleId="333303DFD49D422696982510D4CCB94B">
    <w:name w:val="333303DFD49D422696982510D4CCB94B"/>
    <w:rsid w:val="00D620D4"/>
  </w:style>
  <w:style w:type="paragraph" w:customStyle="1" w:styleId="3FFBC5836630498A83AACBADD58D5486">
    <w:name w:val="3FFBC5836630498A83AACBADD58D5486"/>
    <w:rsid w:val="00D620D4"/>
  </w:style>
  <w:style w:type="paragraph" w:customStyle="1" w:styleId="B00819E4373B48C29CB2B67D79D4A3D4">
    <w:name w:val="B00819E4373B48C29CB2B67D79D4A3D4"/>
    <w:rsid w:val="00D620D4"/>
  </w:style>
  <w:style w:type="paragraph" w:customStyle="1" w:styleId="721A043EDF0D472695E28C129F34566B">
    <w:name w:val="721A043EDF0D472695E28C129F34566B"/>
    <w:rsid w:val="00D620D4"/>
  </w:style>
  <w:style w:type="paragraph" w:customStyle="1" w:styleId="0A37FF07AFD545B28D8B190D94F3841F">
    <w:name w:val="0A37FF07AFD545B28D8B190D94F3841F"/>
    <w:rsid w:val="00D620D4"/>
  </w:style>
  <w:style w:type="paragraph" w:customStyle="1" w:styleId="2DBE74E7A2734D61886AD3DB1F7C4436">
    <w:name w:val="2DBE74E7A2734D61886AD3DB1F7C4436"/>
    <w:rsid w:val="00D620D4"/>
  </w:style>
  <w:style w:type="paragraph" w:customStyle="1" w:styleId="A7AE9BC6E51441A6A0FCD166F064B735">
    <w:name w:val="A7AE9BC6E51441A6A0FCD166F064B735"/>
    <w:rsid w:val="00D620D4"/>
  </w:style>
  <w:style w:type="paragraph" w:customStyle="1" w:styleId="4E683395C10947B0AFDC19D9ADD71400">
    <w:name w:val="4E683395C10947B0AFDC19D9ADD71400"/>
    <w:rsid w:val="00D620D4"/>
  </w:style>
  <w:style w:type="paragraph" w:customStyle="1" w:styleId="BE64620E062F4D9989180C0713B2E15A">
    <w:name w:val="BE64620E062F4D9989180C0713B2E15A"/>
    <w:rsid w:val="00D620D4"/>
  </w:style>
  <w:style w:type="paragraph" w:customStyle="1" w:styleId="40E2F92B966A44868709D980CD5F1EE9">
    <w:name w:val="40E2F92B966A44868709D980CD5F1EE9"/>
    <w:rsid w:val="00D620D4"/>
  </w:style>
  <w:style w:type="paragraph" w:customStyle="1" w:styleId="0C7DFA2B4684400FB4FD338EDF2E4D1C">
    <w:name w:val="0C7DFA2B4684400FB4FD338EDF2E4D1C"/>
    <w:rsid w:val="00D620D4"/>
  </w:style>
  <w:style w:type="paragraph" w:customStyle="1" w:styleId="A57BC080615D419E9FCACAE9265AE69D">
    <w:name w:val="A57BC080615D419E9FCACAE9265AE69D"/>
    <w:rsid w:val="00D620D4"/>
  </w:style>
  <w:style w:type="paragraph" w:customStyle="1" w:styleId="34FAC62C3EE84374889C2D96160E10C8">
    <w:name w:val="34FAC62C3EE84374889C2D96160E10C8"/>
    <w:rsid w:val="00D620D4"/>
  </w:style>
  <w:style w:type="paragraph" w:customStyle="1" w:styleId="5AB5328E6A7644EEBCC1F5CFF9B854F9">
    <w:name w:val="5AB5328E6A7644EEBCC1F5CFF9B854F9"/>
    <w:rsid w:val="00D620D4"/>
  </w:style>
  <w:style w:type="paragraph" w:customStyle="1" w:styleId="BB84D1C49D32490EA3B9772AF253A45B">
    <w:name w:val="BB84D1C49D32490EA3B9772AF253A45B"/>
    <w:rsid w:val="00D620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Snapshot calendar</Template>
  <TotalTime>1</TotalTime>
  <Pages>12</Pages>
  <Words>2702</Words>
  <Characters>15406</Characters>
  <Application>Microsoft Office Word</Application>
  <DocSecurity>2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18072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chaun</dc:creator>
  <cp:keywords/>
  <dc:description/>
  <cp:lastModifiedBy>Chaundra Smith</cp:lastModifiedBy>
  <cp:revision>2</cp:revision>
  <dcterms:created xsi:type="dcterms:W3CDTF">2020-11-24T20:32:00Z</dcterms:created>
  <dcterms:modified xsi:type="dcterms:W3CDTF">2020-11-24T20:32:00Z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dduffy@microsoft.com</vt:lpwstr>
  </property>
  <property fmtid="{D5CDD505-2E9C-101B-9397-08002B2CF9AE}" pid="5" name="MSIP_Label_f42aa342-8706-4288-bd11-ebb85995028c_SetDate">
    <vt:lpwstr>2017-12-01T21:24:26.0293480Z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